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7BBCF" w14:textId="77777777" w:rsidR="00A65A60" w:rsidRPr="001D36A7" w:rsidRDefault="00A65A60" w:rsidP="00EA5BC7">
      <w:pPr>
        <w:rPr>
          <w:rFonts w:ascii="Roboto" w:hAnsi="Roboto"/>
          <w:sz w:val="20"/>
          <w:szCs w:val="20"/>
          <w:lang w:val="fr-BE"/>
        </w:rPr>
      </w:pPr>
    </w:p>
    <w:p w14:paraId="5D346BD7" w14:textId="77777777" w:rsidR="00967300" w:rsidRDefault="00967300" w:rsidP="0037060E">
      <w:pPr>
        <w:rPr>
          <w:rFonts w:ascii="Roboto" w:hAnsi="Roboto"/>
          <w:sz w:val="21"/>
        </w:rPr>
      </w:pPr>
    </w:p>
    <w:p w14:paraId="7D481B1B" w14:textId="77777777" w:rsidR="00D331BC" w:rsidRPr="00D331BC" w:rsidRDefault="00D331BC" w:rsidP="00D331BC">
      <w:pPr>
        <w:rPr>
          <w:rFonts w:ascii="Roboto" w:hAnsi="Roboto"/>
          <w:sz w:val="21"/>
        </w:rPr>
      </w:pPr>
    </w:p>
    <w:p w14:paraId="3816E274" w14:textId="77777777" w:rsidR="00D331BC" w:rsidRPr="00D331BC" w:rsidRDefault="00D331BC" w:rsidP="00D331BC">
      <w:pPr>
        <w:rPr>
          <w:rFonts w:ascii="Roboto" w:hAnsi="Roboto"/>
          <w:sz w:val="21"/>
        </w:rPr>
      </w:pPr>
    </w:p>
    <w:p w14:paraId="7DE3F9CF" w14:textId="77777777" w:rsidR="00D331BC" w:rsidRPr="00D331BC" w:rsidRDefault="00D331BC" w:rsidP="00D331BC">
      <w:pPr>
        <w:rPr>
          <w:rFonts w:ascii="Roboto" w:hAnsi="Roboto"/>
          <w:sz w:val="21"/>
        </w:rPr>
      </w:pPr>
    </w:p>
    <w:p w14:paraId="7229E1E3" w14:textId="77777777" w:rsidR="00D331BC" w:rsidRPr="00D331BC" w:rsidRDefault="00D331BC" w:rsidP="00D331BC">
      <w:pPr>
        <w:rPr>
          <w:rFonts w:ascii="Roboto" w:hAnsi="Roboto"/>
          <w:sz w:val="21"/>
        </w:rPr>
      </w:pPr>
    </w:p>
    <w:p w14:paraId="6119C2BA" w14:textId="77777777" w:rsidR="00D331BC" w:rsidRPr="00D331BC" w:rsidRDefault="00D331BC" w:rsidP="00D331BC">
      <w:pPr>
        <w:rPr>
          <w:rFonts w:ascii="Roboto" w:hAnsi="Roboto"/>
          <w:sz w:val="21"/>
        </w:rPr>
      </w:pPr>
    </w:p>
    <w:p w14:paraId="085780B4" w14:textId="77777777" w:rsidR="00D331BC" w:rsidRPr="00D331BC" w:rsidRDefault="00D331BC" w:rsidP="00D331BC">
      <w:pPr>
        <w:rPr>
          <w:rFonts w:ascii="Roboto" w:hAnsi="Roboto"/>
          <w:sz w:val="21"/>
        </w:rPr>
      </w:pPr>
    </w:p>
    <w:p w14:paraId="0095865F" w14:textId="77777777" w:rsidR="00D331BC" w:rsidRPr="00D331BC" w:rsidRDefault="00D331BC" w:rsidP="00D331BC">
      <w:pPr>
        <w:rPr>
          <w:rFonts w:ascii="Roboto" w:hAnsi="Roboto"/>
          <w:sz w:val="21"/>
        </w:rPr>
      </w:pPr>
    </w:p>
    <w:p w14:paraId="44B5FC82" w14:textId="77777777" w:rsidR="00D331BC" w:rsidRPr="00D331BC" w:rsidRDefault="00D331BC" w:rsidP="00D331BC">
      <w:pPr>
        <w:rPr>
          <w:rFonts w:ascii="Roboto" w:hAnsi="Roboto"/>
          <w:sz w:val="21"/>
        </w:rPr>
      </w:pPr>
    </w:p>
    <w:p w14:paraId="15482937" w14:textId="77777777" w:rsidR="00D331BC" w:rsidRPr="00D331BC" w:rsidRDefault="00D331BC" w:rsidP="00D331BC">
      <w:pPr>
        <w:rPr>
          <w:rFonts w:ascii="Roboto" w:hAnsi="Roboto"/>
          <w:sz w:val="21"/>
        </w:rPr>
      </w:pPr>
    </w:p>
    <w:p w14:paraId="2307FA2D" w14:textId="77777777" w:rsidR="00D331BC" w:rsidRPr="00D331BC" w:rsidRDefault="00D331BC" w:rsidP="00D331BC">
      <w:pPr>
        <w:rPr>
          <w:rFonts w:ascii="Roboto" w:hAnsi="Roboto"/>
          <w:sz w:val="21"/>
        </w:rPr>
      </w:pPr>
    </w:p>
    <w:p w14:paraId="3F3982ED" w14:textId="77777777" w:rsidR="00D331BC" w:rsidRPr="00D331BC" w:rsidRDefault="00D331BC" w:rsidP="00D331BC">
      <w:pPr>
        <w:rPr>
          <w:rFonts w:ascii="Roboto" w:hAnsi="Roboto"/>
          <w:sz w:val="21"/>
        </w:rPr>
      </w:pPr>
    </w:p>
    <w:p w14:paraId="42A00D9E" w14:textId="77777777" w:rsidR="00D331BC" w:rsidRPr="00D331BC" w:rsidRDefault="00D331BC" w:rsidP="00D331BC">
      <w:pPr>
        <w:rPr>
          <w:rFonts w:ascii="Roboto" w:hAnsi="Roboto"/>
          <w:sz w:val="21"/>
        </w:rPr>
      </w:pPr>
    </w:p>
    <w:p w14:paraId="0CD9962B" w14:textId="77777777" w:rsidR="00D331BC" w:rsidRPr="00D331BC" w:rsidRDefault="00D331BC" w:rsidP="00D331BC">
      <w:pPr>
        <w:rPr>
          <w:rFonts w:ascii="Roboto" w:hAnsi="Roboto"/>
          <w:sz w:val="21"/>
        </w:rPr>
      </w:pPr>
    </w:p>
    <w:p w14:paraId="6C31D219" w14:textId="77777777" w:rsidR="00D331BC" w:rsidRPr="00D331BC" w:rsidRDefault="00D331BC" w:rsidP="00D331BC">
      <w:pPr>
        <w:rPr>
          <w:rFonts w:ascii="Roboto" w:hAnsi="Roboto"/>
          <w:sz w:val="21"/>
        </w:rPr>
      </w:pPr>
    </w:p>
    <w:p w14:paraId="5347E2F1" w14:textId="77777777" w:rsidR="00D331BC" w:rsidRDefault="00D331BC" w:rsidP="00D331BC">
      <w:pPr>
        <w:rPr>
          <w:rFonts w:ascii="Roboto" w:hAnsi="Roboto"/>
          <w:sz w:val="21"/>
        </w:rPr>
      </w:pPr>
    </w:p>
    <w:p w14:paraId="4B218C06" w14:textId="77777777" w:rsidR="000C0C30" w:rsidRDefault="000C0C30" w:rsidP="00D331BC">
      <w:pPr>
        <w:rPr>
          <w:rFonts w:ascii="Roboto" w:hAnsi="Roboto"/>
          <w:sz w:val="21"/>
        </w:rPr>
      </w:pPr>
    </w:p>
    <w:p w14:paraId="2F000056" w14:textId="77777777" w:rsidR="000C0C30" w:rsidRDefault="000C0C30" w:rsidP="00D331BC">
      <w:pPr>
        <w:rPr>
          <w:rFonts w:ascii="Roboto" w:hAnsi="Roboto"/>
          <w:sz w:val="21"/>
        </w:rPr>
      </w:pPr>
    </w:p>
    <w:p w14:paraId="28BD4B3D" w14:textId="77777777" w:rsidR="000C0C30" w:rsidRDefault="000C0C30" w:rsidP="00D331BC">
      <w:pPr>
        <w:rPr>
          <w:rFonts w:ascii="Roboto" w:hAnsi="Roboto"/>
          <w:sz w:val="21"/>
        </w:rPr>
      </w:pPr>
    </w:p>
    <w:p w14:paraId="65BD51B1" w14:textId="77777777" w:rsidR="000C0C30" w:rsidRDefault="000C0C30" w:rsidP="00D331BC">
      <w:pPr>
        <w:rPr>
          <w:rFonts w:ascii="Roboto" w:hAnsi="Roboto"/>
          <w:sz w:val="21"/>
        </w:rPr>
      </w:pPr>
    </w:p>
    <w:p w14:paraId="66B2B3F8" w14:textId="77777777" w:rsidR="000C0C30" w:rsidRDefault="000C0C30" w:rsidP="00D331BC">
      <w:pPr>
        <w:rPr>
          <w:rFonts w:ascii="Roboto" w:hAnsi="Roboto"/>
          <w:sz w:val="21"/>
        </w:rPr>
      </w:pPr>
    </w:p>
    <w:p w14:paraId="0AA731EF" w14:textId="77777777" w:rsidR="000C0C30" w:rsidRDefault="000C0C30" w:rsidP="00D331BC">
      <w:pPr>
        <w:rPr>
          <w:rFonts w:ascii="Roboto" w:hAnsi="Roboto"/>
          <w:sz w:val="21"/>
        </w:rPr>
      </w:pPr>
    </w:p>
    <w:p w14:paraId="0AB1896D" w14:textId="77777777" w:rsidR="000C0C30" w:rsidRDefault="000C0C30" w:rsidP="00D331BC">
      <w:pPr>
        <w:rPr>
          <w:rFonts w:ascii="Roboto" w:hAnsi="Roboto"/>
          <w:sz w:val="21"/>
        </w:rPr>
      </w:pPr>
    </w:p>
    <w:p w14:paraId="705F18E3" w14:textId="77777777" w:rsidR="000C0C30" w:rsidRDefault="000C0C30" w:rsidP="00D331BC">
      <w:pPr>
        <w:rPr>
          <w:rFonts w:ascii="Roboto" w:hAnsi="Roboto"/>
          <w:sz w:val="21"/>
        </w:rPr>
      </w:pPr>
    </w:p>
    <w:p w14:paraId="488333ED" w14:textId="77777777" w:rsidR="000C0C30" w:rsidRDefault="000C0C30" w:rsidP="00D331BC">
      <w:pPr>
        <w:rPr>
          <w:rFonts w:ascii="Roboto" w:hAnsi="Roboto"/>
          <w:sz w:val="21"/>
        </w:rPr>
      </w:pPr>
    </w:p>
    <w:p w14:paraId="02A4F814" w14:textId="77777777" w:rsidR="000C0C30" w:rsidRDefault="000C0C30" w:rsidP="00D331BC">
      <w:pPr>
        <w:rPr>
          <w:rFonts w:ascii="Roboto" w:hAnsi="Roboto"/>
          <w:sz w:val="21"/>
        </w:rPr>
      </w:pPr>
    </w:p>
    <w:p w14:paraId="2AFEABAA" w14:textId="77777777" w:rsidR="000C0C30" w:rsidRDefault="000C0C30" w:rsidP="00D331BC">
      <w:pPr>
        <w:rPr>
          <w:rFonts w:ascii="Roboto" w:hAnsi="Roboto"/>
          <w:sz w:val="21"/>
        </w:rPr>
      </w:pPr>
    </w:p>
    <w:p w14:paraId="02059B3C" w14:textId="77777777" w:rsidR="000C0C30" w:rsidRDefault="000C0C30" w:rsidP="00D331BC">
      <w:pPr>
        <w:rPr>
          <w:rFonts w:ascii="Roboto" w:hAnsi="Roboto"/>
          <w:sz w:val="21"/>
        </w:rPr>
      </w:pPr>
    </w:p>
    <w:p w14:paraId="089E7469" w14:textId="77777777" w:rsidR="000C0C30" w:rsidRDefault="000C0C30" w:rsidP="00D331BC">
      <w:pPr>
        <w:rPr>
          <w:rFonts w:ascii="Roboto" w:hAnsi="Roboto"/>
          <w:sz w:val="21"/>
        </w:rPr>
      </w:pPr>
    </w:p>
    <w:p w14:paraId="78F48CF3" w14:textId="77777777" w:rsidR="000C0C30" w:rsidRDefault="000C0C30" w:rsidP="00D331BC">
      <w:pPr>
        <w:rPr>
          <w:rFonts w:ascii="Roboto" w:hAnsi="Roboto"/>
          <w:sz w:val="21"/>
        </w:rPr>
      </w:pPr>
    </w:p>
    <w:p w14:paraId="45D414F8" w14:textId="77777777" w:rsidR="000C0C30" w:rsidRDefault="000C0C30" w:rsidP="00D331BC">
      <w:pPr>
        <w:rPr>
          <w:rFonts w:ascii="Roboto" w:hAnsi="Roboto"/>
          <w:sz w:val="21"/>
        </w:rPr>
      </w:pPr>
    </w:p>
    <w:p w14:paraId="3C20C178" w14:textId="77777777" w:rsidR="000C0C30" w:rsidRDefault="000C0C30" w:rsidP="00D331BC">
      <w:pPr>
        <w:rPr>
          <w:rFonts w:ascii="Roboto" w:hAnsi="Roboto"/>
          <w:sz w:val="21"/>
        </w:rPr>
      </w:pPr>
    </w:p>
    <w:p w14:paraId="6C235DFE" w14:textId="77777777" w:rsidR="000C0C30" w:rsidRDefault="000C0C30" w:rsidP="00D331BC">
      <w:pPr>
        <w:rPr>
          <w:rFonts w:ascii="Roboto" w:hAnsi="Roboto"/>
          <w:sz w:val="21"/>
        </w:rPr>
      </w:pPr>
    </w:p>
    <w:p w14:paraId="7767AFD7" w14:textId="77777777" w:rsidR="000C0C30" w:rsidRDefault="000C0C30" w:rsidP="00D331BC">
      <w:pPr>
        <w:rPr>
          <w:rFonts w:ascii="Roboto" w:hAnsi="Roboto"/>
          <w:sz w:val="21"/>
        </w:rPr>
      </w:pPr>
    </w:p>
    <w:p w14:paraId="0D6053A9" w14:textId="77777777" w:rsidR="000C0C30" w:rsidRDefault="000C0C30" w:rsidP="00D331BC">
      <w:pPr>
        <w:rPr>
          <w:rFonts w:ascii="Roboto" w:hAnsi="Roboto"/>
          <w:sz w:val="21"/>
        </w:rPr>
      </w:pPr>
    </w:p>
    <w:p w14:paraId="28E728E2" w14:textId="77777777" w:rsidR="000C0C30" w:rsidRDefault="000C0C30" w:rsidP="00D331BC">
      <w:pPr>
        <w:rPr>
          <w:rFonts w:ascii="Roboto" w:hAnsi="Roboto"/>
          <w:sz w:val="21"/>
        </w:rPr>
      </w:pPr>
    </w:p>
    <w:p w14:paraId="04A25D09" w14:textId="77777777" w:rsidR="000C0C30" w:rsidRDefault="000C0C30" w:rsidP="00D331BC">
      <w:pPr>
        <w:rPr>
          <w:rFonts w:ascii="Roboto" w:hAnsi="Roboto"/>
          <w:sz w:val="21"/>
        </w:rPr>
      </w:pPr>
    </w:p>
    <w:p w14:paraId="67921030" w14:textId="77777777" w:rsidR="000C0C30" w:rsidRPr="00D331BC" w:rsidRDefault="000C0C30" w:rsidP="00D331BC">
      <w:pPr>
        <w:rPr>
          <w:rFonts w:ascii="Roboto" w:hAnsi="Roboto"/>
          <w:sz w:val="21"/>
        </w:rPr>
      </w:pPr>
    </w:p>
    <w:p w14:paraId="54C2D086" w14:textId="77777777" w:rsidR="00D331BC" w:rsidRPr="00D331BC" w:rsidRDefault="00D331BC" w:rsidP="00D331BC">
      <w:pPr>
        <w:rPr>
          <w:rFonts w:ascii="Roboto" w:hAnsi="Roboto"/>
          <w:sz w:val="21"/>
        </w:rPr>
      </w:pPr>
    </w:p>
    <w:p w14:paraId="6B9712FA" w14:textId="77777777" w:rsidR="00D331BC" w:rsidRPr="00D331BC" w:rsidRDefault="00D331BC" w:rsidP="00D331BC">
      <w:pPr>
        <w:rPr>
          <w:rFonts w:ascii="Roboto" w:hAnsi="Roboto"/>
          <w:sz w:val="21"/>
        </w:rPr>
      </w:pPr>
    </w:p>
    <w:p w14:paraId="6556AA01" w14:textId="77777777" w:rsidR="00D331BC" w:rsidRPr="00D331BC" w:rsidRDefault="00D331BC" w:rsidP="00D331BC">
      <w:pPr>
        <w:rPr>
          <w:rFonts w:ascii="Roboto" w:hAnsi="Roboto"/>
          <w:sz w:val="21"/>
        </w:rPr>
      </w:pPr>
    </w:p>
    <w:p w14:paraId="40272D61" w14:textId="77777777" w:rsidR="00D331BC" w:rsidRPr="00D331BC" w:rsidRDefault="00D331BC" w:rsidP="00D331BC">
      <w:pPr>
        <w:rPr>
          <w:rFonts w:ascii="Roboto" w:hAnsi="Roboto"/>
          <w:sz w:val="21"/>
        </w:rPr>
      </w:pPr>
    </w:p>
    <w:p w14:paraId="64C3E503" w14:textId="77777777" w:rsidR="00D331BC" w:rsidRPr="00D331BC" w:rsidRDefault="00D331BC" w:rsidP="00D331BC">
      <w:pPr>
        <w:rPr>
          <w:rFonts w:ascii="Roboto" w:hAnsi="Roboto"/>
          <w:sz w:val="21"/>
        </w:rPr>
      </w:pPr>
    </w:p>
    <w:p w14:paraId="01D67D82" w14:textId="77777777" w:rsidR="00D331BC" w:rsidRPr="00D331BC" w:rsidRDefault="00D331BC" w:rsidP="00D331BC">
      <w:pPr>
        <w:jc w:val="right"/>
        <w:rPr>
          <w:rFonts w:ascii="Roboto" w:hAnsi="Roboto"/>
          <w:sz w:val="21"/>
        </w:rPr>
      </w:pPr>
    </w:p>
    <w:p w14:paraId="495B1D37" w14:textId="77777777" w:rsidR="00D331BC" w:rsidRPr="00D331BC" w:rsidRDefault="00D331BC" w:rsidP="00D331BC">
      <w:pPr>
        <w:rPr>
          <w:rFonts w:ascii="Roboto" w:hAnsi="Roboto"/>
          <w:sz w:val="21"/>
        </w:rPr>
      </w:pPr>
    </w:p>
    <w:p w14:paraId="47B6AC45" w14:textId="77777777" w:rsidR="00D331BC" w:rsidRPr="00D331BC" w:rsidRDefault="00D331BC" w:rsidP="00D331BC">
      <w:pPr>
        <w:rPr>
          <w:rFonts w:ascii="Roboto" w:hAnsi="Roboto"/>
          <w:sz w:val="21"/>
        </w:rPr>
        <w:sectPr w:rsidR="00D331BC" w:rsidRPr="00D331BC" w:rsidSect="007E6224">
          <w:headerReference w:type="default" r:id="rId11"/>
          <w:footerReference w:type="default" r:id="rId12"/>
          <w:headerReference w:type="first" r:id="rId13"/>
          <w:footerReference w:type="first" r:id="rId14"/>
          <w:pgSz w:w="11900" w:h="16840"/>
          <w:pgMar w:top="2977" w:right="1134" w:bottom="2268" w:left="1134" w:header="709" w:footer="709" w:gutter="0"/>
          <w:cols w:space="708"/>
          <w:titlePg/>
          <w:docGrid w:linePitch="360"/>
        </w:sectPr>
      </w:pPr>
    </w:p>
    <w:p w14:paraId="1074A124" w14:textId="77777777" w:rsidR="007D446A" w:rsidRPr="00900311" w:rsidRDefault="0037060E" w:rsidP="0034026D">
      <w:pPr>
        <w:spacing w:after="120"/>
        <w:ind w:left="567" w:right="276"/>
        <w:jc w:val="both"/>
        <w:rPr>
          <w:rFonts w:ascii="Roboto" w:hAnsi="Roboto"/>
          <w:sz w:val="22"/>
          <w:szCs w:val="22"/>
        </w:rPr>
      </w:pPr>
      <w:r w:rsidRPr="00900311">
        <w:rPr>
          <w:rFonts w:ascii="Roboto" w:hAnsi="Roboto"/>
          <w:sz w:val="22"/>
          <w:szCs w:val="22"/>
        </w:rPr>
        <w:lastRenderedPageBreak/>
        <w:t xml:space="preserve">Thank you for your interest in becoming a </w:t>
      </w:r>
      <w:r w:rsidR="00CC605C" w:rsidRPr="00900311">
        <w:rPr>
          <w:rFonts w:ascii="Roboto" w:hAnsi="Roboto"/>
          <w:sz w:val="22"/>
          <w:szCs w:val="22"/>
        </w:rPr>
        <w:t xml:space="preserve">UNEP FI </w:t>
      </w:r>
      <w:r w:rsidR="00A3000C" w:rsidRPr="00900311">
        <w:rPr>
          <w:rFonts w:ascii="Roboto" w:hAnsi="Roboto"/>
          <w:sz w:val="22"/>
          <w:szCs w:val="22"/>
        </w:rPr>
        <w:t>member</w:t>
      </w:r>
      <w:r w:rsidR="00A82592" w:rsidRPr="00900311">
        <w:rPr>
          <w:rFonts w:ascii="Roboto" w:hAnsi="Roboto"/>
          <w:sz w:val="22"/>
          <w:szCs w:val="22"/>
        </w:rPr>
        <w:t xml:space="preserve">. </w:t>
      </w:r>
    </w:p>
    <w:p w14:paraId="3E9F1157" w14:textId="399527C0" w:rsidR="006A1D4C" w:rsidRPr="00900311" w:rsidRDefault="006A1D4C" w:rsidP="0034026D">
      <w:pPr>
        <w:spacing w:after="120"/>
        <w:ind w:left="567" w:right="276"/>
        <w:jc w:val="both"/>
        <w:rPr>
          <w:rFonts w:ascii="Roboto" w:hAnsi="Roboto"/>
          <w:sz w:val="22"/>
          <w:szCs w:val="22"/>
        </w:rPr>
      </w:pPr>
      <w:r w:rsidRPr="00900311">
        <w:rPr>
          <w:rFonts w:ascii="Roboto" w:hAnsi="Roboto"/>
          <w:b/>
          <w:bCs/>
          <w:sz w:val="22"/>
          <w:szCs w:val="22"/>
        </w:rPr>
        <w:t>By becoming a member</w:t>
      </w:r>
      <w:r w:rsidR="007D446A" w:rsidRPr="00900311">
        <w:rPr>
          <w:rFonts w:ascii="Roboto" w:hAnsi="Roboto"/>
          <w:b/>
          <w:bCs/>
          <w:sz w:val="22"/>
          <w:szCs w:val="22"/>
        </w:rPr>
        <w:t xml:space="preserve">, </w:t>
      </w:r>
      <w:r w:rsidRPr="00900311">
        <w:rPr>
          <w:rFonts w:ascii="Roboto" w:hAnsi="Roboto"/>
          <w:b/>
          <w:bCs/>
          <w:sz w:val="22"/>
          <w:szCs w:val="22"/>
        </w:rPr>
        <w:t>your organization commits to</w:t>
      </w:r>
      <w:r w:rsidRPr="00900311">
        <w:rPr>
          <w:rFonts w:ascii="Roboto" w:hAnsi="Roboto"/>
          <w:b/>
          <w:sz w:val="22"/>
          <w:szCs w:val="22"/>
        </w:rPr>
        <w:t>:</w:t>
      </w:r>
      <w:r w:rsidR="00907010" w:rsidRPr="00900311">
        <w:rPr>
          <w:rFonts w:ascii="Roboto" w:hAnsi="Roboto"/>
          <w:sz w:val="22"/>
          <w:szCs w:val="22"/>
        </w:rPr>
        <w:t xml:space="preserve"> </w:t>
      </w:r>
    </w:p>
    <w:p w14:paraId="09A95E02" w14:textId="16C5D056" w:rsidR="00875337" w:rsidRPr="00900311" w:rsidRDefault="6CBD8D43" w:rsidP="0034026D">
      <w:pPr>
        <w:pStyle w:val="NormalWeb"/>
        <w:numPr>
          <w:ilvl w:val="0"/>
          <w:numId w:val="14"/>
        </w:numPr>
        <w:spacing w:before="0" w:beforeAutospacing="0" w:after="120" w:afterAutospacing="0"/>
        <w:ind w:left="1276" w:right="276"/>
        <w:jc w:val="both"/>
        <w:rPr>
          <w:rFonts w:ascii="Roboto" w:hAnsi="Roboto"/>
          <w:sz w:val="22"/>
          <w:szCs w:val="22"/>
          <w:shd w:val="clear" w:color="auto" w:fill="FFFFFF"/>
          <w:lang w:val="en-GB"/>
        </w:rPr>
      </w:pPr>
      <w:r w:rsidRPr="00900311">
        <w:rPr>
          <w:rFonts w:ascii="Roboto" w:hAnsi="Roboto"/>
          <w:sz w:val="22"/>
          <w:szCs w:val="22"/>
          <w:shd w:val="clear" w:color="auto" w:fill="FFFFFF"/>
          <w:lang w:val="en-GB"/>
        </w:rPr>
        <w:t>apply</w:t>
      </w:r>
      <w:r w:rsidR="747BF679" w:rsidRPr="00900311">
        <w:rPr>
          <w:rFonts w:ascii="Roboto" w:hAnsi="Roboto"/>
          <w:sz w:val="22"/>
          <w:szCs w:val="22"/>
          <w:lang w:val="en-GB"/>
        </w:rPr>
        <w:t>ing</w:t>
      </w:r>
      <w:r w:rsidRPr="00900311">
        <w:rPr>
          <w:rFonts w:ascii="Roboto" w:hAnsi="Roboto"/>
          <w:sz w:val="22"/>
          <w:szCs w:val="22"/>
          <w:shd w:val="clear" w:color="auto" w:fill="FFFFFF"/>
          <w:lang w:val="en-GB"/>
        </w:rPr>
        <w:t xml:space="preserve"> the </w:t>
      </w:r>
      <w:hyperlink r:id="rId15" w:history="1">
        <w:r w:rsidRPr="005A7925">
          <w:rPr>
            <w:rStyle w:val="Hyperlink"/>
            <w:rFonts w:ascii="Roboto" w:hAnsi="Roboto"/>
            <w:sz w:val="22"/>
            <w:szCs w:val="22"/>
            <w:shd w:val="clear" w:color="auto" w:fill="FFFFFF"/>
            <w:lang w:val="en-GB"/>
          </w:rPr>
          <w:t>Principles for Responsible Banking</w:t>
        </w:r>
        <w:r w:rsidR="00C788F6" w:rsidRPr="005A7925">
          <w:rPr>
            <w:rStyle w:val="Hyperlink"/>
            <w:rFonts w:ascii="Roboto" w:hAnsi="Roboto"/>
            <w:sz w:val="22"/>
            <w:szCs w:val="22"/>
            <w:shd w:val="clear" w:color="auto" w:fill="FFFFFF"/>
            <w:lang w:val="en-GB"/>
          </w:rPr>
          <w:t xml:space="preserve"> (PRB)</w:t>
        </w:r>
      </w:hyperlink>
      <w:r w:rsidR="00875337" w:rsidRPr="00900311">
        <w:rPr>
          <w:rFonts w:ascii="Roboto" w:hAnsi="Roboto"/>
          <w:sz w:val="22"/>
          <w:szCs w:val="22"/>
          <w:shd w:val="clear" w:color="auto" w:fill="FFFFFF"/>
          <w:lang w:val="en-GB"/>
        </w:rPr>
        <w:t xml:space="preserve">. </w:t>
      </w:r>
    </w:p>
    <w:p w14:paraId="763F0704" w14:textId="6D12723E" w:rsidR="00417865" w:rsidRPr="00900311" w:rsidRDefault="1BD6CF54" w:rsidP="16EBE49A">
      <w:pPr>
        <w:pStyle w:val="NormalWeb"/>
        <w:numPr>
          <w:ilvl w:val="0"/>
          <w:numId w:val="14"/>
        </w:numPr>
        <w:spacing w:before="0" w:beforeAutospacing="0" w:after="120" w:afterAutospacing="0"/>
        <w:ind w:left="1276" w:right="276"/>
        <w:jc w:val="both"/>
        <w:rPr>
          <w:rFonts w:ascii="Roboto" w:hAnsi="Roboto"/>
          <w:sz w:val="22"/>
          <w:szCs w:val="22"/>
          <w:shd w:val="clear" w:color="auto" w:fill="FFFFFF"/>
          <w:lang w:val="en-GB"/>
        </w:rPr>
      </w:pPr>
      <w:r w:rsidRPr="00900311">
        <w:rPr>
          <w:rFonts w:ascii="Roboto" w:hAnsi="Roboto"/>
          <w:sz w:val="22"/>
          <w:szCs w:val="22"/>
          <w:shd w:val="clear" w:color="auto" w:fill="FFFFFF"/>
          <w:lang w:val="en-GB"/>
        </w:rPr>
        <w:t>participat</w:t>
      </w:r>
      <w:r w:rsidR="08CFBE36" w:rsidRPr="00900311">
        <w:rPr>
          <w:rFonts w:ascii="Roboto" w:hAnsi="Roboto"/>
          <w:sz w:val="22"/>
          <w:szCs w:val="22"/>
          <w:shd w:val="clear" w:color="auto" w:fill="FFFFFF"/>
          <w:lang w:val="en-GB"/>
        </w:rPr>
        <w:t>ing</w:t>
      </w:r>
      <w:r w:rsidRPr="00900311">
        <w:rPr>
          <w:rFonts w:ascii="Roboto" w:hAnsi="Roboto"/>
          <w:sz w:val="22"/>
          <w:szCs w:val="22"/>
          <w:shd w:val="clear" w:color="auto" w:fill="FFFFFF"/>
          <w:lang w:val="en-GB"/>
        </w:rPr>
        <w:t xml:space="preserve"> in the Annual General Meeting (AGM), an assembly of all Members with the ultimate decision-making authority for UNEP FI. Members are committed to attending the online AGM every year and participating in the annual online voting processes. </w:t>
      </w:r>
      <w:r w:rsidR="0DED4E70" w:rsidRPr="00900311">
        <w:rPr>
          <w:rFonts w:ascii="Roboto" w:hAnsi="Roboto"/>
          <w:sz w:val="22"/>
          <w:szCs w:val="22"/>
          <w:shd w:val="clear" w:color="auto" w:fill="FFFFFF"/>
          <w:lang w:val="en-GB"/>
        </w:rPr>
        <w:t>Your bank will be invited to vote on fees, UNEP FI budget, governance bodies e</w:t>
      </w:r>
      <w:r w:rsidR="41C5997A" w:rsidRPr="00900311">
        <w:rPr>
          <w:rFonts w:ascii="Roboto" w:hAnsi="Roboto"/>
          <w:sz w:val="22"/>
          <w:szCs w:val="22"/>
          <w:shd w:val="clear" w:color="auto" w:fill="FFFFFF"/>
          <w:lang w:val="en-GB"/>
        </w:rPr>
        <w:t>lection and other topics related to the membership.</w:t>
      </w:r>
    </w:p>
    <w:p w14:paraId="3BAD2B73" w14:textId="1D99FF8C" w:rsidR="00A82682" w:rsidRPr="00900311" w:rsidRDefault="5A25BE6E" w:rsidP="52B8D65C">
      <w:pPr>
        <w:pStyle w:val="NormalWeb"/>
        <w:numPr>
          <w:ilvl w:val="0"/>
          <w:numId w:val="14"/>
        </w:numPr>
        <w:spacing w:before="0" w:beforeAutospacing="0" w:after="120" w:afterAutospacing="0"/>
        <w:ind w:left="1276" w:right="276"/>
        <w:jc w:val="both"/>
        <w:rPr>
          <w:rFonts w:ascii="Roboto" w:hAnsi="Roboto"/>
          <w:sz w:val="22"/>
          <w:szCs w:val="22"/>
          <w:shd w:val="clear" w:color="auto" w:fill="FFFFFF"/>
          <w:lang w:val="en-GB"/>
        </w:rPr>
      </w:pPr>
      <w:r w:rsidRPr="00900311">
        <w:rPr>
          <w:rFonts w:ascii="Roboto" w:hAnsi="Roboto"/>
          <w:sz w:val="22"/>
          <w:szCs w:val="22"/>
          <w:shd w:val="clear" w:color="auto" w:fill="FFFFFF"/>
          <w:lang w:val="en-GB"/>
        </w:rPr>
        <w:t>pay</w:t>
      </w:r>
      <w:r w:rsidR="5F181119" w:rsidRPr="00900311">
        <w:rPr>
          <w:rFonts w:ascii="Roboto" w:hAnsi="Roboto"/>
          <w:sz w:val="22"/>
          <w:szCs w:val="22"/>
          <w:shd w:val="clear" w:color="auto" w:fill="FFFFFF"/>
          <w:lang w:val="en-GB"/>
        </w:rPr>
        <w:t>ing</w:t>
      </w:r>
      <w:r w:rsidRPr="00900311">
        <w:rPr>
          <w:rFonts w:ascii="Roboto" w:hAnsi="Roboto"/>
          <w:sz w:val="22"/>
          <w:szCs w:val="22"/>
          <w:shd w:val="clear" w:color="auto" w:fill="FFFFFF"/>
          <w:lang w:val="en-GB"/>
        </w:rPr>
        <w:t xml:space="preserve"> an annual membership fee. The fee level is determined by the level of your organization’s </w:t>
      </w:r>
      <w:r w:rsidR="6E79849C" w:rsidRPr="00900311">
        <w:rPr>
          <w:rFonts w:ascii="Roboto" w:hAnsi="Roboto"/>
          <w:sz w:val="22"/>
          <w:szCs w:val="22"/>
          <w:shd w:val="clear" w:color="auto" w:fill="FFFFFF"/>
          <w:lang w:val="en-GB"/>
        </w:rPr>
        <w:t xml:space="preserve">total </w:t>
      </w:r>
      <w:r w:rsidRPr="00900311">
        <w:rPr>
          <w:rFonts w:ascii="Roboto" w:hAnsi="Roboto"/>
          <w:sz w:val="22"/>
          <w:szCs w:val="22"/>
          <w:shd w:val="clear" w:color="auto" w:fill="FFFFFF"/>
          <w:lang w:val="en-GB"/>
        </w:rPr>
        <w:t>asset</w:t>
      </w:r>
      <w:r w:rsidR="6E79849C" w:rsidRPr="00900311">
        <w:rPr>
          <w:rFonts w:ascii="Roboto" w:hAnsi="Roboto"/>
          <w:sz w:val="22"/>
          <w:szCs w:val="22"/>
          <w:shd w:val="clear" w:color="auto" w:fill="FFFFFF"/>
          <w:lang w:val="en-GB"/>
        </w:rPr>
        <w:t xml:space="preserve"> size</w:t>
      </w:r>
      <w:r w:rsidRPr="00900311">
        <w:rPr>
          <w:rFonts w:ascii="Roboto" w:hAnsi="Roboto"/>
          <w:sz w:val="22"/>
          <w:szCs w:val="22"/>
          <w:shd w:val="clear" w:color="auto" w:fill="FFFFFF"/>
          <w:lang w:val="en-GB"/>
        </w:rPr>
        <w:t xml:space="preserve">. The fees for </w:t>
      </w:r>
      <w:r w:rsidR="0059732A" w:rsidRPr="00900311">
        <w:rPr>
          <w:rFonts w:ascii="Roboto" w:hAnsi="Roboto"/>
          <w:sz w:val="22"/>
          <w:szCs w:val="22"/>
          <w:shd w:val="clear" w:color="auto" w:fill="FFFFFF"/>
          <w:lang w:val="en-GB"/>
        </w:rPr>
        <w:t>202</w:t>
      </w:r>
      <w:r w:rsidR="005164DC">
        <w:rPr>
          <w:rFonts w:ascii="Roboto" w:hAnsi="Roboto"/>
          <w:sz w:val="22"/>
          <w:szCs w:val="22"/>
          <w:shd w:val="clear" w:color="auto" w:fill="FFFFFF"/>
          <w:lang w:val="en-GB"/>
        </w:rPr>
        <w:t>6</w:t>
      </w:r>
      <w:r w:rsidR="0059732A" w:rsidRPr="00900311">
        <w:rPr>
          <w:rFonts w:ascii="Roboto" w:hAnsi="Roboto"/>
          <w:sz w:val="22"/>
          <w:szCs w:val="22"/>
          <w:shd w:val="clear" w:color="auto" w:fill="FFFFFF"/>
          <w:lang w:val="en-GB"/>
        </w:rPr>
        <w:t xml:space="preserve"> </w:t>
      </w:r>
      <w:r w:rsidR="001D4CD6" w:rsidRPr="00900311">
        <w:rPr>
          <w:rFonts w:ascii="Roboto" w:hAnsi="Roboto"/>
          <w:sz w:val="22"/>
          <w:szCs w:val="22"/>
          <w:shd w:val="clear" w:color="auto" w:fill="FFFFFF"/>
          <w:lang w:val="en-GB"/>
        </w:rPr>
        <w:t>and 202</w:t>
      </w:r>
      <w:r w:rsidR="005164DC">
        <w:rPr>
          <w:rFonts w:ascii="Roboto" w:hAnsi="Roboto"/>
          <w:sz w:val="22"/>
          <w:szCs w:val="22"/>
          <w:shd w:val="clear" w:color="auto" w:fill="FFFFFF"/>
          <w:lang w:val="en-GB"/>
        </w:rPr>
        <w:t>7</w:t>
      </w:r>
      <w:r w:rsidR="001D4CD6" w:rsidRPr="00900311">
        <w:rPr>
          <w:rFonts w:ascii="Roboto" w:hAnsi="Roboto"/>
          <w:sz w:val="22"/>
          <w:szCs w:val="22"/>
          <w:shd w:val="clear" w:color="auto" w:fill="FFFFFF"/>
          <w:lang w:val="en-GB"/>
        </w:rPr>
        <w:t xml:space="preserve"> </w:t>
      </w:r>
      <w:r w:rsidRPr="00900311">
        <w:rPr>
          <w:rFonts w:ascii="Roboto" w:hAnsi="Roboto"/>
          <w:sz w:val="22"/>
          <w:szCs w:val="22"/>
          <w:shd w:val="clear" w:color="auto" w:fill="FFFFFF"/>
          <w:lang w:val="en-GB"/>
        </w:rPr>
        <w:t xml:space="preserve">are shown in Appendix </w:t>
      </w:r>
      <w:r w:rsidR="00912C90" w:rsidRPr="00900311">
        <w:rPr>
          <w:rFonts w:ascii="Roboto" w:hAnsi="Roboto"/>
          <w:sz w:val="22"/>
          <w:szCs w:val="22"/>
          <w:shd w:val="clear" w:color="auto" w:fill="FFFFFF"/>
          <w:lang w:val="en-GB"/>
        </w:rPr>
        <w:t>1</w:t>
      </w:r>
      <w:r w:rsidRPr="00900311">
        <w:rPr>
          <w:rFonts w:ascii="Roboto" w:hAnsi="Roboto"/>
          <w:sz w:val="22"/>
          <w:szCs w:val="22"/>
          <w:shd w:val="clear" w:color="auto" w:fill="FFFFFF"/>
          <w:lang w:val="en-GB"/>
        </w:rPr>
        <w:t>.</w:t>
      </w:r>
      <w:r w:rsidR="58A744BA" w:rsidRPr="00900311">
        <w:rPr>
          <w:rFonts w:ascii="Roboto" w:hAnsi="Roboto"/>
          <w:sz w:val="22"/>
          <w:szCs w:val="22"/>
          <w:shd w:val="clear" w:color="auto" w:fill="FFFFFF"/>
          <w:lang w:val="en-GB"/>
        </w:rPr>
        <w:t xml:space="preserve"> </w:t>
      </w:r>
    </w:p>
    <w:p w14:paraId="41579C46" w14:textId="0979DAC1" w:rsidR="0037060E" w:rsidRPr="00900311" w:rsidRDefault="00F12CC3" w:rsidP="0034026D">
      <w:pPr>
        <w:pStyle w:val="BodyTextnumbered"/>
        <w:numPr>
          <w:ilvl w:val="0"/>
          <w:numId w:val="0"/>
        </w:numPr>
        <w:spacing w:before="240" w:after="240"/>
        <w:ind w:left="567" w:right="276"/>
        <w:jc w:val="both"/>
        <w:rPr>
          <w:rFonts w:ascii="Roboto" w:hAnsi="Roboto"/>
          <w:b/>
          <w:bCs/>
          <w:szCs w:val="22"/>
        </w:rPr>
      </w:pPr>
      <w:r w:rsidRPr="00900311">
        <w:rPr>
          <w:rFonts w:ascii="Roboto" w:hAnsi="Roboto"/>
          <w:b/>
          <w:bCs/>
          <w:szCs w:val="22"/>
        </w:rPr>
        <w:t xml:space="preserve">To </w:t>
      </w:r>
      <w:r w:rsidR="0005172C" w:rsidRPr="00900311">
        <w:rPr>
          <w:rFonts w:ascii="Roboto" w:hAnsi="Roboto"/>
          <w:b/>
          <w:bCs/>
          <w:szCs w:val="22"/>
        </w:rPr>
        <w:t>becom</w:t>
      </w:r>
      <w:r w:rsidRPr="00900311">
        <w:rPr>
          <w:rFonts w:ascii="Roboto" w:hAnsi="Roboto"/>
          <w:b/>
          <w:bCs/>
          <w:szCs w:val="22"/>
        </w:rPr>
        <w:t xml:space="preserve">e </w:t>
      </w:r>
      <w:r w:rsidR="0005172C" w:rsidRPr="00900311">
        <w:rPr>
          <w:rFonts w:ascii="Roboto" w:hAnsi="Roboto"/>
          <w:b/>
          <w:bCs/>
          <w:szCs w:val="22"/>
        </w:rPr>
        <w:t>a</w:t>
      </w:r>
      <w:r w:rsidR="0037060E" w:rsidRPr="00900311">
        <w:rPr>
          <w:rFonts w:ascii="Roboto" w:hAnsi="Roboto"/>
          <w:b/>
          <w:bCs/>
          <w:szCs w:val="22"/>
        </w:rPr>
        <w:t xml:space="preserve"> </w:t>
      </w:r>
      <w:r w:rsidR="002463DD" w:rsidRPr="00900311">
        <w:rPr>
          <w:rFonts w:ascii="Roboto" w:hAnsi="Roboto"/>
          <w:b/>
          <w:bCs/>
          <w:szCs w:val="22"/>
        </w:rPr>
        <w:t xml:space="preserve">UNEP FI </w:t>
      </w:r>
      <w:r w:rsidR="00CE4DF1" w:rsidRPr="00900311">
        <w:rPr>
          <w:rFonts w:ascii="Roboto" w:hAnsi="Roboto"/>
          <w:b/>
          <w:bCs/>
          <w:szCs w:val="22"/>
        </w:rPr>
        <w:t>member</w:t>
      </w:r>
      <w:r w:rsidR="003C6B55" w:rsidRPr="00900311">
        <w:rPr>
          <w:rFonts w:ascii="Roboto" w:hAnsi="Roboto"/>
          <w:b/>
          <w:bCs/>
          <w:szCs w:val="22"/>
        </w:rPr>
        <w:t>,</w:t>
      </w:r>
      <w:r w:rsidR="002463DD" w:rsidRPr="00900311">
        <w:rPr>
          <w:rFonts w:ascii="Roboto" w:hAnsi="Roboto"/>
          <w:b/>
          <w:bCs/>
          <w:szCs w:val="22"/>
        </w:rPr>
        <w:t xml:space="preserve"> your</w:t>
      </w:r>
      <w:r w:rsidR="003C6B55" w:rsidRPr="00900311">
        <w:rPr>
          <w:rFonts w:ascii="Roboto" w:hAnsi="Roboto"/>
          <w:b/>
          <w:bCs/>
          <w:szCs w:val="22"/>
        </w:rPr>
        <w:t xml:space="preserve"> </w:t>
      </w:r>
      <w:r w:rsidR="0005172C" w:rsidRPr="00900311">
        <w:rPr>
          <w:rFonts w:ascii="Roboto" w:hAnsi="Roboto"/>
          <w:b/>
          <w:bCs/>
          <w:szCs w:val="22"/>
        </w:rPr>
        <w:t>organi</w:t>
      </w:r>
      <w:r w:rsidR="002868FB" w:rsidRPr="00900311">
        <w:rPr>
          <w:rFonts w:ascii="Roboto" w:hAnsi="Roboto"/>
          <w:b/>
          <w:bCs/>
          <w:szCs w:val="22"/>
        </w:rPr>
        <w:t>z</w:t>
      </w:r>
      <w:r w:rsidR="0005172C" w:rsidRPr="00900311">
        <w:rPr>
          <w:rFonts w:ascii="Roboto" w:hAnsi="Roboto"/>
          <w:b/>
          <w:bCs/>
          <w:szCs w:val="22"/>
        </w:rPr>
        <w:t>ation</w:t>
      </w:r>
      <w:r w:rsidRPr="00900311">
        <w:rPr>
          <w:rFonts w:ascii="Roboto" w:hAnsi="Roboto"/>
          <w:b/>
          <w:bCs/>
          <w:szCs w:val="22"/>
        </w:rPr>
        <w:t xml:space="preserve"> will need to</w:t>
      </w:r>
      <w:r w:rsidR="00350622" w:rsidRPr="00900311">
        <w:rPr>
          <w:rFonts w:ascii="Roboto" w:hAnsi="Roboto"/>
          <w:b/>
          <w:bCs/>
          <w:szCs w:val="22"/>
        </w:rPr>
        <w:t xml:space="preserve"> send</w:t>
      </w:r>
      <w:r w:rsidR="0005172C" w:rsidRPr="00900311">
        <w:rPr>
          <w:rFonts w:ascii="Roboto" w:hAnsi="Roboto"/>
          <w:b/>
          <w:bCs/>
          <w:szCs w:val="22"/>
        </w:rPr>
        <w:t>:</w:t>
      </w:r>
    </w:p>
    <w:p w14:paraId="05700D40" w14:textId="3EC32EEB" w:rsidR="00A77F0B" w:rsidRPr="00900311" w:rsidRDefault="001A329E" w:rsidP="0F965150">
      <w:pPr>
        <w:pStyle w:val="BodyText"/>
        <w:numPr>
          <w:ilvl w:val="0"/>
          <w:numId w:val="18"/>
        </w:numPr>
        <w:shd w:val="clear" w:color="auto" w:fill="FFFFFF" w:themeFill="background1"/>
        <w:spacing w:after="120"/>
        <w:ind w:left="1775" w:right="278" w:hanging="357"/>
        <w:jc w:val="both"/>
        <w:rPr>
          <w:rFonts w:ascii="Roboto" w:hAnsi="Roboto"/>
          <w:szCs w:val="22"/>
        </w:rPr>
      </w:pPr>
      <w:r w:rsidRPr="00900311">
        <w:rPr>
          <w:rFonts w:ascii="Roboto" w:hAnsi="Roboto"/>
          <w:szCs w:val="22"/>
        </w:rPr>
        <w:t>t</w:t>
      </w:r>
      <w:r w:rsidR="003B6903" w:rsidRPr="00900311">
        <w:rPr>
          <w:rFonts w:ascii="Roboto" w:hAnsi="Roboto"/>
          <w:szCs w:val="22"/>
        </w:rPr>
        <w:t>h</w:t>
      </w:r>
      <w:r w:rsidRPr="00900311">
        <w:rPr>
          <w:rFonts w:ascii="Roboto" w:hAnsi="Roboto"/>
          <w:szCs w:val="22"/>
        </w:rPr>
        <w:t xml:space="preserve">is </w:t>
      </w:r>
      <w:r w:rsidR="00350622" w:rsidRPr="00900311">
        <w:rPr>
          <w:rFonts w:ascii="Roboto" w:hAnsi="Roboto"/>
          <w:szCs w:val="22"/>
        </w:rPr>
        <w:t>Membership Application Form</w:t>
      </w:r>
      <w:r w:rsidR="006A1D4C" w:rsidRPr="00900311">
        <w:rPr>
          <w:rFonts w:ascii="Roboto" w:hAnsi="Roboto"/>
          <w:szCs w:val="22"/>
        </w:rPr>
        <w:t xml:space="preserve"> completed in all its parts</w:t>
      </w:r>
      <w:r w:rsidR="00A82682" w:rsidRPr="00900311">
        <w:rPr>
          <w:rFonts w:ascii="Roboto" w:hAnsi="Roboto"/>
          <w:szCs w:val="22"/>
        </w:rPr>
        <w:t xml:space="preserve"> </w:t>
      </w:r>
      <w:r w:rsidR="00AE0334" w:rsidRPr="00900311">
        <w:rPr>
          <w:rFonts w:ascii="Roboto" w:hAnsi="Roboto"/>
          <w:szCs w:val="22"/>
        </w:rPr>
        <w:t xml:space="preserve">and signed </w:t>
      </w:r>
      <w:r w:rsidR="004C304E" w:rsidRPr="00900311">
        <w:rPr>
          <w:rFonts w:ascii="Roboto" w:hAnsi="Roboto"/>
          <w:szCs w:val="22"/>
        </w:rPr>
        <w:t xml:space="preserve">by </w:t>
      </w:r>
      <w:r w:rsidR="00AE0334" w:rsidRPr="00900311">
        <w:rPr>
          <w:rFonts w:ascii="Roboto" w:hAnsi="Roboto"/>
          <w:szCs w:val="22"/>
        </w:rPr>
        <w:t>the Chief Sustainability Officer, Head of Sustainability or similar</w:t>
      </w:r>
      <w:r w:rsidR="00054BB1" w:rsidRPr="00900311">
        <w:rPr>
          <w:rFonts w:ascii="Roboto" w:hAnsi="Roboto"/>
          <w:szCs w:val="22"/>
        </w:rPr>
        <w:t xml:space="preserve"> level</w:t>
      </w:r>
      <w:r w:rsidR="00AE0334" w:rsidRPr="00900311">
        <w:rPr>
          <w:rFonts w:ascii="Roboto" w:hAnsi="Roboto"/>
          <w:szCs w:val="22"/>
        </w:rPr>
        <w:t xml:space="preserve">. </w:t>
      </w:r>
      <w:proofErr w:type="gramStart"/>
      <w:r w:rsidR="00ED740F" w:rsidRPr="00900311">
        <w:rPr>
          <w:rFonts w:ascii="Roboto" w:hAnsi="Roboto"/>
          <w:szCs w:val="22"/>
        </w:rPr>
        <w:t>Appendix</w:t>
      </w:r>
      <w:proofErr w:type="gramEnd"/>
      <w:r w:rsidR="00ED740F" w:rsidRPr="00900311">
        <w:rPr>
          <w:rFonts w:ascii="Roboto" w:hAnsi="Roboto"/>
          <w:szCs w:val="22"/>
        </w:rPr>
        <w:t xml:space="preserve"> 1 and </w:t>
      </w:r>
      <w:r w:rsidR="00B7723C" w:rsidRPr="00900311">
        <w:rPr>
          <w:rFonts w:ascii="Roboto" w:hAnsi="Roboto"/>
          <w:szCs w:val="22"/>
        </w:rPr>
        <w:t xml:space="preserve">2 </w:t>
      </w:r>
      <w:r w:rsidR="00ED740F" w:rsidRPr="00900311">
        <w:rPr>
          <w:rFonts w:ascii="Roboto" w:hAnsi="Roboto"/>
          <w:szCs w:val="22"/>
        </w:rPr>
        <w:t>include information on</w:t>
      </w:r>
      <w:r w:rsidR="00B7723C" w:rsidRPr="00900311">
        <w:rPr>
          <w:rFonts w:ascii="Roboto" w:hAnsi="Roboto"/>
          <w:szCs w:val="22"/>
        </w:rPr>
        <w:t xml:space="preserve"> the </w:t>
      </w:r>
      <w:r w:rsidR="00ED740F" w:rsidRPr="00900311">
        <w:rPr>
          <w:rFonts w:ascii="Roboto" w:hAnsi="Roboto"/>
          <w:szCs w:val="22"/>
        </w:rPr>
        <w:t>UNEP FI Membership Fee Structure</w:t>
      </w:r>
      <w:r w:rsidR="00B7723C" w:rsidRPr="00900311">
        <w:rPr>
          <w:rFonts w:ascii="Roboto" w:hAnsi="Roboto"/>
          <w:szCs w:val="22"/>
        </w:rPr>
        <w:t xml:space="preserve"> and d</w:t>
      </w:r>
      <w:r w:rsidR="00ED740F" w:rsidRPr="00900311">
        <w:rPr>
          <w:rFonts w:ascii="Roboto" w:hAnsi="Roboto"/>
          <w:szCs w:val="22"/>
        </w:rPr>
        <w:t>efinitions</w:t>
      </w:r>
      <w:r w:rsidR="00BA5BBD" w:rsidRPr="00900311">
        <w:rPr>
          <w:rFonts w:ascii="Roboto" w:hAnsi="Roboto"/>
          <w:szCs w:val="22"/>
        </w:rPr>
        <w:t>.</w:t>
      </w:r>
      <w:r w:rsidR="00ED740F" w:rsidRPr="00900311">
        <w:rPr>
          <w:rFonts w:ascii="Roboto" w:hAnsi="Roboto"/>
          <w:szCs w:val="22"/>
        </w:rPr>
        <w:t xml:space="preserve"> </w:t>
      </w:r>
    </w:p>
    <w:p w14:paraId="04764675" w14:textId="379CCFD4" w:rsidR="00A77F0B" w:rsidRPr="00900311" w:rsidRDefault="00350622" w:rsidP="26C0580E">
      <w:pPr>
        <w:pStyle w:val="NormalWeb"/>
        <w:numPr>
          <w:ilvl w:val="0"/>
          <w:numId w:val="18"/>
        </w:numPr>
        <w:shd w:val="clear" w:color="auto" w:fill="FFFFFF" w:themeFill="background1"/>
        <w:spacing w:before="0" w:beforeAutospacing="0" w:after="120" w:afterAutospacing="0"/>
        <w:ind w:left="1775" w:right="278" w:hanging="357"/>
        <w:jc w:val="both"/>
        <w:rPr>
          <w:rFonts w:ascii="Roboto" w:hAnsi="Roboto"/>
          <w:sz w:val="22"/>
          <w:szCs w:val="22"/>
        </w:rPr>
      </w:pPr>
      <w:r w:rsidRPr="00900311">
        <w:rPr>
          <w:rFonts w:ascii="Roboto" w:hAnsi="Roboto"/>
          <w:sz w:val="22"/>
          <w:szCs w:val="22"/>
        </w:rPr>
        <w:t>the</w:t>
      </w:r>
      <w:r w:rsidR="00BC5E03" w:rsidRPr="00900311">
        <w:rPr>
          <w:rFonts w:ascii="Roboto" w:hAnsi="Roboto"/>
          <w:sz w:val="22"/>
          <w:szCs w:val="22"/>
        </w:rPr>
        <w:t xml:space="preserve"> </w:t>
      </w:r>
      <w:hyperlink r:id="rId16" w:history="1">
        <w:r w:rsidR="002B2F08" w:rsidRPr="00B233E3">
          <w:rPr>
            <w:rStyle w:val="Hyperlink"/>
            <w:rFonts w:ascii="Roboto" w:hAnsi="Roboto"/>
            <w:sz w:val="22"/>
            <w:szCs w:val="22"/>
          </w:rPr>
          <w:t xml:space="preserve">PRB </w:t>
        </w:r>
        <w:r w:rsidR="00193007" w:rsidRPr="00B233E3">
          <w:rPr>
            <w:rStyle w:val="Hyperlink"/>
            <w:rFonts w:ascii="Roboto" w:hAnsi="Roboto"/>
            <w:sz w:val="22"/>
            <w:szCs w:val="22"/>
          </w:rPr>
          <w:t xml:space="preserve">Commitment </w:t>
        </w:r>
        <w:r w:rsidR="009B61A4" w:rsidRPr="00B233E3">
          <w:rPr>
            <w:rStyle w:val="Hyperlink"/>
            <w:rFonts w:ascii="Roboto" w:hAnsi="Roboto"/>
            <w:sz w:val="22"/>
            <w:szCs w:val="22"/>
          </w:rPr>
          <w:t>S</w:t>
        </w:r>
        <w:r w:rsidR="00193007" w:rsidRPr="00B233E3">
          <w:rPr>
            <w:rStyle w:val="Hyperlink"/>
            <w:rFonts w:ascii="Roboto" w:hAnsi="Roboto"/>
            <w:sz w:val="22"/>
            <w:szCs w:val="22"/>
          </w:rPr>
          <w:t>tatement</w:t>
        </w:r>
        <w:r w:rsidR="475B74D8" w:rsidRPr="00B233E3">
          <w:rPr>
            <w:rStyle w:val="Hyperlink"/>
            <w:rFonts w:ascii="Roboto" w:hAnsi="Roboto"/>
            <w:sz w:val="22"/>
            <w:szCs w:val="22"/>
          </w:rPr>
          <w:t>.</w:t>
        </w:r>
      </w:hyperlink>
      <w:r w:rsidR="00193007" w:rsidRPr="00900311">
        <w:rPr>
          <w:rFonts w:ascii="Roboto" w:hAnsi="Roboto"/>
          <w:sz w:val="22"/>
          <w:szCs w:val="22"/>
        </w:rPr>
        <w:t xml:space="preserve"> </w:t>
      </w:r>
      <w:r w:rsidR="09F9F04E" w:rsidRPr="00900311">
        <w:rPr>
          <w:rFonts w:ascii="Roboto" w:hAnsi="Roboto"/>
          <w:sz w:val="22"/>
          <w:szCs w:val="22"/>
        </w:rPr>
        <w:t>The commitment statement must be signed by the CEO</w:t>
      </w:r>
      <w:r w:rsidR="4E5E539E" w:rsidRPr="00900311">
        <w:rPr>
          <w:rFonts w:ascii="Roboto" w:hAnsi="Roboto"/>
          <w:sz w:val="22"/>
          <w:szCs w:val="22"/>
        </w:rPr>
        <w:t xml:space="preserve"> </w:t>
      </w:r>
      <w:r w:rsidR="7263CA37" w:rsidRPr="00900311">
        <w:rPr>
          <w:rFonts w:ascii="Roboto" w:hAnsi="Roboto"/>
          <w:sz w:val="22"/>
          <w:szCs w:val="22"/>
        </w:rPr>
        <w:t>(o</w:t>
      </w:r>
      <w:r w:rsidR="30FDA173" w:rsidRPr="00900311">
        <w:rPr>
          <w:rFonts w:ascii="Roboto" w:hAnsi="Roboto"/>
          <w:sz w:val="22"/>
          <w:szCs w:val="22"/>
        </w:rPr>
        <w:t>r the most senior executive responsible for the day-to-day operations of the organization</w:t>
      </w:r>
      <w:r w:rsidR="61763C19" w:rsidRPr="00900311">
        <w:rPr>
          <w:rFonts w:ascii="Roboto" w:hAnsi="Roboto"/>
          <w:sz w:val="22"/>
          <w:szCs w:val="22"/>
        </w:rPr>
        <w:t>).</w:t>
      </w:r>
    </w:p>
    <w:p w14:paraId="53B42C85" w14:textId="77777777" w:rsidR="002A14E3" w:rsidRPr="002A14E3" w:rsidRDefault="004D34C8" w:rsidP="002A14E3">
      <w:pPr>
        <w:pStyle w:val="ListParagraph"/>
        <w:numPr>
          <w:ilvl w:val="0"/>
          <w:numId w:val="18"/>
        </w:numPr>
        <w:spacing w:after="120" w:line="240" w:lineRule="auto"/>
        <w:ind w:left="1775" w:right="278" w:hanging="357"/>
        <w:contextualSpacing w:val="0"/>
        <w:rPr>
          <w:rFonts w:ascii="Roboto" w:hAnsi="Roboto"/>
          <w:lang w:val="en-US"/>
        </w:rPr>
      </w:pPr>
      <w:r w:rsidRPr="00900311">
        <w:rPr>
          <w:rFonts w:ascii="Roboto" w:hAnsi="Roboto"/>
        </w:rPr>
        <w:t>your certificate of incorporation or a document showing the nature of your banking business</w:t>
      </w:r>
      <w:r w:rsidR="001E6366" w:rsidRPr="00900311">
        <w:rPr>
          <w:rFonts w:ascii="Roboto" w:hAnsi="Roboto"/>
        </w:rPr>
        <w:t xml:space="preserve"> </w:t>
      </w:r>
      <w:r w:rsidR="00C27113" w:rsidRPr="00900311">
        <w:rPr>
          <w:rFonts w:ascii="Roboto" w:hAnsi="Roboto"/>
        </w:rPr>
        <w:t>(</w:t>
      </w:r>
      <w:r w:rsidR="001E6366" w:rsidRPr="00900311">
        <w:rPr>
          <w:rFonts w:ascii="Roboto" w:hAnsi="Roboto"/>
        </w:rPr>
        <w:t>in English</w:t>
      </w:r>
      <w:r w:rsidR="00C27113" w:rsidRPr="00900311">
        <w:rPr>
          <w:rFonts w:ascii="Roboto" w:hAnsi="Roboto"/>
        </w:rPr>
        <w:t>)</w:t>
      </w:r>
      <w:r w:rsidR="64B3B030" w:rsidRPr="00900311">
        <w:rPr>
          <w:rFonts w:ascii="Roboto" w:hAnsi="Roboto"/>
        </w:rPr>
        <w:t xml:space="preserve"> </w:t>
      </w:r>
      <w:r w:rsidR="00F94F71" w:rsidRPr="00900311">
        <w:rPr>
          <w:rFonts w:ascii="Roboto" w:hAnsi="Roboto"/>
        </w:rPr>
        <w:t>–</w:t>
      </w:r>
      <w:r w:rsidR="64B3B030" w:rsidRPr="00900311">
        <w:rPr>
          <w:rFonts w:ascii="Roboto" w:hAnsi="Roboto"/>
        </w:rPr>
        <w:t xml:space="preserve"> </w:t>
      </w:r>
      <w:r w:rsidR="00625642" w:rsidRPr="00900311">
        <w:rPr>
          <w:rFonts w:ascii="Roboto" w:hAnsi="Roboto"/>
        </w:rPr>
        <w:t>i</w:t>
      </w:r>
      <w:r w:rsidR="64B3B030" w:rsidRPr="00900311">
        <w:rPr>
          <w:rFonts w:ascii="Roboto" w:hAnsi="Roboto"/>
        </w:rPr>
        <w:t xml:space="preserve">.e. </w:t>
      </w:r>
      <w:r w:rsidR="00F628C1" w:rsidRPr="00900311">
        <w:rPr>
          <w:rFonts w:ascii="Roboto" w:hAnsi="Roboto"/>
        </w:rPr>
        <w:t xml:space="preserve">your </w:t>
      </w:r>
      <w:r w:rsidR="64B3B030" w:rsidRPr="00900311">
        <w:rPr>
          <w:rFonts w:ascii="Roboto" w:hAnsi="Roboto"/>
        </w:rPr>
        <w:t xml:space="preserve">banking </w:t>
      </w:r>
      <w:r w:rsidR="00B3170E" w:rsidRPr="00900311">
        <w:rPr>
          <w:rFonts w:ascii="Roboto" w:hAnsi="Roboto"/>
        </w:rPr>
        <w:t>license</w:t>
      </w:r>
      <w:r w:rsidR="64B3B030" w:rsidRPr="00900311">
        <w:rPr>
          <w:rFonts w:ascii="Roboto" w:hAnsi="Roboto"/>
        </w:rPr>
        <w:t>.</w:t>
      </w:r>
      <w:r w:rsidR="005713A3" w:rsidRPr="00900311">
        <w:rPr>
          <w:rFonts w:ascii="Roboto" w:hAnsi="Roboto"/>
        </w:rPr>
        <w:t xml:space="preserve"> </w:t>
      </w:r>
    </w:p>
    <w:p w14:paraId="66670FA3" w14:textId="77777777" w:rsidR="002A14E3" w:rsidRPr="002A14E3" w:rsidRDefault="73A916D5" w:rsidP="002A14E3">
      <w:pPr>
        <w:pStyle w:val="ListParagraph"/>
        <w:numPr>
          <w:ilvl w:val="0"/>
          <w:numId w:val="18"/>
        </w:numPr>
        <w:spacing w:after="120" w:line="240" w:lineRule="auto"/>
        <w:ind w:left="1775" w:right="278" w:hanging="357"/>
        <w:contextualSpacing w:val="0"/>
        <w:rPr>
          <w:rFonts w:ascii="Roboto" w:hAnsi="Roboto"/>
          <w:lang w:val="en-US"/>
        </w:rPr>
      </w:pPr>
      <w:r w:rsidRPr="002A14E3">
        <w:rPr>
          <w:rFonts w:ascii="Roboto" w:hAnsi="Roboto"/>
        </w:rPr>
        <w:t>your logo</w:t>
      </w:r>
      <w:r w:rsidR="60016AD7" w:rsidRPr="002A14E3">
        <w:rPr>
          <w:rFonts w:ascii="Roboto" w:hAnsi="Roboto"/>
        </w:rPr>
        <w:t>.</w:t>
      </w:r>
      <w:r w:rsidRPr="002A14E3">
        <w:rPr>
          <w:rFonts w:ascii="Roboto" w:hAnsi="Roboto"/>
        </w:rPr>
        <w:t xml:space="preserve"> </w:t>
      </w:r>
    </w:p>
    <w:p w14:paraId="43C71626" w14:textId="421CD012" w:rsidR="0007599D" w:rsidRPr="002A14E3" w:rsidRDefault="00F44BAE" w:rsidP="002A14E3">
      <w:pPr>
        <w:spacing w:after="120"/>
        <w:ind w:left="567" w:right="278"/>
        <w:rPr>
          <w:rFonts w:ascii="Roboto" w:hAnsi="Roboto"/>
        </w:rPr>
      </w:pPr>
      <w:r w:rsidRPr="002A14E3">
        <w:rPr>
          <w:rFonts w:ascii="Roboto" w:hAnsi="Roboto"/>
          <w:b/>
          <w:bCs/>
        </w:rPr>
        <w:t>t</w:t>
      </w:r>
      <w:r w:rsidR="001471F0" w:rsidRPr="002A14E3">
        <w:rPr>
          <w:rFonts w:ascii="Roboto" w:hAnsi="Roboto"/>
          <w:b/>
          <w:bCs/>
        </w:rPr>
        <w:t>o</w:t>
      </w:r>
      <w:r w:rsidR="006A1D4C" w:rsidRPr="002A14E3">
        <w:rPr>
          <w:rFonts w:ascii="Roboto" w:hAnsi="Roboto"/>
          <w:b/>
          <w:bCs/>
        </w:rPr>
        <w:t xml:space="preserve"> the following </w:t>
      </w:r>
      <w:r w:rsidR="00A82682" w:rsidRPr="002A14E3">
        <w:rPr>
          <w:rFonts w:ascii="Roboto" w:hAnsi="Roboto"/>
          <w:b/>
          <w:bCs/>
        </w:rPr>
        <w:t>addresses</w:t>
      </w:r>
      <w:r w:rsidR="5797C3A5" w:rsidRPr="002A14E3">
        <w:rPr>
          <w:rFonts w:ascii="Roboto" w:hAnsi="Roboto"/>
        </w:rPr>
        <w:t>:</w:t>
      </w:r>
      <w:r w:rsidR="00907010" w:rsidRPr="002A14E3">
        <w:rPr>
          <w:rFonts w:ascii="Roboto" w:hAnsi="Roboto"/>
        </w:rPr>
        <w:t xml:space="preserve"> </w:t>
      </w:r>
    </w:p>
    <w:p w14:paraId="2009F1D1" w14:textId="5940FF69" w:rsidR="005D7500" w:rsidRPr="00900311" w:rsidRDefault="00B2056E" w:rsidP="00F44BAE">
      <w:pPr>
        <w:pStyle w:val="ListParagraph"/>
        <w:numPr>
          <w:ilvl w:val="0"/>
          <w:numId w:val="17"/>
        </w:numPr>
        <w:spacing w:before="120" w:after="0" w:line="240" w:lineRule="auto"/>
        <w:ind w:left="1701" w:right="276" w:hanging="425"/>
        <w:contextualSpacing w:val="0"/>
        <w:jc w:val="both"/>
        <w:rPr>
          <w:rFonts w:ascii="Roboto" w:hAnsi="Roboto"/>
          <w:color w:val="C00000"/>
        </w:rPr>
      </w:pPr>
      <w:r w:rsidRPr="00900311">
        <w:rPr>
          <w:rFonts w:ascii="Roboto" w:hAnsi="Roboto"/>
          <w:b/>
        </w:rPr>
        <w:t>Banking Team – Members</w:t>
      </w:r>
      <w:r w:rsidR="00C92E03" w:rsidRPr="00900311">
        <w:rPr>
          <w:rFonts w:ascii="Roboto" w:hAnsi="Roboto"/>
          <w:b/>
        </w:rPr>
        <w:t>hip</w:t>
      </w:r>
      <w:r w:rsidRPr="00900311">
        <w:rPr>
          <w:rFonts w:ascii="Roboto" w:hAnsi="Roboto"/>
          <w:b/>
        </w:rPr>
        <w:t xml:space="preserve">: </w:t>
      </w:r>
      <w:hyperlink r:id="rId17" w:history="1">
        <w:r w:rsidR="00B9004B" w:rsidRPr="00900311">
          <w:rPr>
            <w:rStyle w:val="Hyperlink"/>
            <w:rFonts w:ascii="Roboto" w:hAnsi="Roboto"/>
          </w:rPr>
          <w:t>application@unepfi.org</w:t>
        </w:r>
      </w:hyperlink>
      <w:r w:rsidR="007674A8" w:rsidRPr="00900311">
        <w:rPr>
          <w:rFonts w:ascii="Roboto" w:hAnsi="Roboto"/>
        </w:rPr>
        <w:t xml:space="preserve"> </w:t>
      </w:r>
    </w:p>
    <w:p w14:paraId="192A9767" w14:textId="28634A94" w:rsidR="00AC53E0" w:rsidRPr="00900311" w:rsidRDefault="00AC53E0" w:rsidP="00F44BAE">
      <w:pPr>
        <w:pStyle w:val="ListParagraph"/>
        <w:numPr>
          <w:ilvl w:val="0"/>
          <w:numId w:val="17"/>
        </w:numPr>
        <w:spacing w:before="120" w:after="0" w:line="240" w:lineRule="auto"/>
        <w:ind w:left="1701" w:right="276" w:hanging="425"/>
        <w:contextualSpacing w:val="0"/>
        <w:jc w:val="both"/>
        <w:rPr>
          <w:rFonts w:ascii="Roboto" w:hAnsi="Roboto"/>
        </w:rPr>
      </w:pPr>
      <w:r w:rsidRPr="00900311">
        <w:rPr>
          <w:rFonts w:ascii="Roboto" w:hAnsi="Roboto"/>
          <w:b/>
        </w:rPr>
        <w:t xml:space="preserve">Membership and Regional Co-ordination: </w:t>
      </w:r>
      <w:r w:rsidR="00C4383F" w:rsidRPr="00900311">
        <w:rPr>
          <w:rFonts w:ascii="Roboto" w:hAnsi="Roboto"/>
          <w:lang w:val="en-US"/>
        </w:rPr>
        <w:t xml:space="preserve">Maria Sosa Taborda at </w:t>
      </w:r>
      <w:hyperlink r:id="rId18" w:history="1">
        <w:r w:rsidR="00C4383F" w:rsidRPr="00900311">
          <w:rPr>
            <w:rStyle w:val="Hyperlink"/>
            <w:rFonts w:ascii="Roboto" w:hAnsi="Roboto"/>
            <w:lang w:val="en-US"/>
          </w:rPr>
          <w:t>maria.sosataborda@un.org</w:t>
        </w:r>
      </w:hyperlink>
      <w:r w:rsidR="00907010" w:rsidRPr="00900311">
        <w:rPr>
          <w:rFonts w:ascii="Roboto" w:hAnsi="Roboto"/>
        </w:rPr>
        <w:t xml:space="preserve">  </w:t>
      </w:r>
    </w:p>
    <w:p w14:paraId="6325CA85" w14:textId="77777777" w:rsidR="00B0482D" w:rsidRPr="00900311" w:rsidRDefault="007628A4" w:rsidP="0034026D">
      <w:pPr>
        <w:pStyle w:val="BodyText"/>
        <w:spacing w:before="120"/>
        <w:ind w:left="567" w:right="276"/>
        <w:jc w:val="both"/>
        <w:rPr>
          <w:rFonts w:ascii="Roboto" w:hAnsi="Roboto"/>
          <w:szCs w:val="22"/>
        </w:rPr>
      </w:pPr>
      <w:r w:rsidRPr="00900311">
        <w:rPr>
          <w:rFonts w:ascii="Roboto" w:hAnsi="Roboto"/>
          <w:szCs w:val="22"/>
        </w:rPr>
        <w:t xml:space="preserve">Upon receipt of the </w:t>
      </w:r>
      <w:r w:rsidR="009078DA" w:rsidRPr="00900311">
        <w:rPr>
          <w:rFonts w:ascii="Roboto" w:hAnsi="Roboto"/>
          <w:szCs w:val="22"/>
        </w:rPr>
        <w:t xml:space="preserve">requested </w:t>
      </w:r>
      <w:r w:rsidRPr="00900311">
        <w:rPr>
          <w:rFonts w:ascii="Roboto" w:hAnsi="Roboto"/>
          <w:szCs w:val="22"/>
        </w:rPr>
        <w:t>documents, t</w:t>
      </w:r>
      <w:r w:rsidR="0037060E" w:rsidRPr="00900311">
        <w:rPr>
          <w:rFonts w:ascii="Roboto" w:hAnsi="Roboto"/>
          <w:szCs w:val="22"/>
        </w:rPr>
        <w:t xml:space="preserve">he UNEP FI Secretariat will </w:t>
      </w:r>
      <w:r w:rsidR="005357D5" w:rsidRPr="00900311">
        <w:rPr>
          <w:rFonts w:ascii="Roboto" w:hAnsi="Roboto"/>
          <w:szCs w:val="22"/>
        </w:rPr>
        <w:t xml:space="preserve">review your </w:t>
      </w:r>
      <w:r w:rsidR="005357D5" w:rsidRPr="00900311" w:rsidDel="00AD535D">
        <w:rPr>
          <w:rFonts w:ascii="Roboto" w:hAnsi="Roboto"/>
          <w:szCs w:val="22"/>
        </w:rPr>
        <w:t xml:space="preserve">application, </w:t>
      </w:r>
      <w:r w:rsidR="00AD535D" w:rsidRPr="00900311">
        <w:rPr>
          <w:rFonts w:ascii="Roboto" w:hAnsi="Roboto"/>
          <w:szCs w:val="22"/>
        </w:rPr>
        <w:t>including</w:t>
      </w:r>
      <w:r w:rsidR="0086339C" w:rsidRPr="00900311">
        <w:rPr>
          <w:rFonts w:ascii="Roboto" w:hAnsi="Roboto"/>
          <w:szCs w:val="22"/>
        </w:rPr>
        <w:t xml:space="preserve"> </w:t>
      </w:r>
      <w:r w:rsidRPr="00900311">
        <w:rPr>
          <w:rFonts w:ascii="Roboto" w:hAnsi="Roboto"/>
          <w:szCs w:val="22"/>
        </w:rPr>
        <w:t xml:space="preserve">a risk assessment, </w:t>
      </w:r>
      <w:r w:rsidR="005357D5" w:rsidRPr="00900311">
        <w:rPr>
          <w:rFonts w:ascii="Roboto" w:hAnsi="Roboto"/>
          <w:szCs w:val="22"/>
        </w:rPr>
        <w:t xml:space="preserve">and arrange a call to </w:t>
      </w:r>
      <w:r w:rsidRPr="00900311">
        <w:rPr>
          <w:rFonts w:ascii="Roboto" w:hAnsi="Roboto"/>
          <w:szCs w:val="22"/>
        </w:rPr>
        <w:t>discuss your membership.</w:t>
      </w:r>
      <w:r w:rsidR="00610963" w:rsidRPr="00900311">
        <w:rPr>
          <w:rFonts w:ascii="Roboto" w:hAnsi="Roboto"/>
          <w:szCs w:val="22"/>
        </w:rPr>
        <w:t xml:space="preserve"> </w:t>
      </w:r>
    </w:p>
    <w:p w14:paraId="3FAAA7EA" w14:textId="4ED1D6AF" w:rsidR="0037060E" w:rsidRPr="001F5AE9" w:rsidRDefault="007628A4" w:rsidP="0034026D">
      <w:pPr>
        <w:pStyle w:val="BodyText"/>
        <w:spacing w:before="120"/>
        <w:ind w:left="567" w:right="276"/>
        <w:jc w:val="both"/>
        <w:rPr>
          <w:rFonts w:ascii="Roboto" w:hAnsi="Roboto"/>
          <w:szCs w:val="22"/>
        </w:rPr>
      </w:pPr>
      <w:r w:rsidRPr="001F5AE9">
        <w:rPr>
          <w:rFonts w:ascii="Roboto" w:hAnsi="Roboto"/>
          <w:szCs w:val="22"/>
        </w:rPr>
        <w:t xml:space="preserve">We will then </w:t>
      </w:r>
      <w:r w:rsidR="0037060E" w:rsidRPr="001F5AE9">
        <w:rPr>
          <w:rFonts w:ascii="Roboto" w:hAnsi="Roboto"/>
          <w:szCs w:val="22"/>
        </w:rPr>
        <w:t xml:space="preserve">confirm </w:t>
      </w:r>
      <w:r w:rsidR="00123646" w:rsidRPr="001F5AE9">
        <w:rPr>
          <w:rFonts w:ascii="Roboto" w:hAnsi="Roboto"/>
          <w:szCs w:val="22"/>
        </w:rPr>
        <w:t xml:space="preserve">the outcome of </w:t>
      </w:r>
      <w:r w:rsidR="0037060E" w:rsidRPr="001F5AE9">
        <w:rPr>
          <w:rFonts w:ascii="Roboto" w:hAnsi="Roboto"/>
          <w:szCs w:val="22"/>
        </w:rPr>
        <w:t>your membership</w:t>
      </w:r>
      <w:r w:rsidR="00A75D2C" w:rsidRPr="001F5AE9">
        <w:rPr>
          <w:rFonts w:ascii="Roboto" w:hAnsi="Roboto"/>
          <w:szCs w:val="22"/>
        </w:rPr>
        <w:t xml:space="preserve"> </w:t>
      </w:r>
      <w:r w:rsidR="00123646" w:rsidRPr="001F5AE9">
        <w:rPr>
          <w:rFonts w:ascii="Roboto" w:hAnsi="Roboto"/>
          <w:szCs w:val="22"/>
        </w:rPr>
        <w:t>application</w:t>
      </w:r>
      <w:r w:rsidR="00187042">
        <w:rPr>
          <w:rFonts w:ascii="Roboto" w:hAnsi="Roboto"/>
          <w:szCs w:val="22"/>
        </w:rPr>
        <w:t>: i</w:t>
      </w:r>
      <w:r w:rsidR="00123646" w:rsidRPr="001F5AE9">
        <w:rPr>
          <w:rFonts w:ascii="Roboto" w:hAnsi="Roboto"/>
          <w:szCs w:val="22"/>
        </w:rPr>
        <w:t>f successful, y</w:t>
      </w:r>
      <w:r w:rsidR="0037060E" w:rsidRPr="001F5AE9">
        <w:rPr>
          <w:rFonts w:ascii="Roboto" w:hAnsi="Roboto"/>
          <w:szCs w:val="22"/>
        </w:rPr>
        <w:t xml:space="preserve">ou will receive an official </w:t>
      </w:r>
      <w:r w:rsidR="00C0591D" w:rsidRPr="001F5AE9">
        <w:rPr>
          <w:rFonts w:ascii="Roboto" w:hAnsi="Roboto"/>
          <w:szCs w:val="22"/>
        </w:rPr>
        <w:t>l</w:t>
      </w:r>
      <w:r w:rsidR="0037060E" w:rsidRPr="001F5AE9">
        <w:rPr>
          <w:rFonts w:ascii="Roboto" w:hAnsi="Roboto"/>
          <w:szCs w:val="22"/>
        </w:rPr>
        <w:t>et</w:t>
      </w:r>
      <w:r w:rsidR="002463DD" w:rsidRPr="001F5AE9">
        <w:rPr>
          <w:rFonts w:ascii="Roboto" w:hAnsi="Roboto"/>
          <w:szCs w:val="22"/>
        </w:rPr>
        <w:t>ter confirming your status as a</w:t>
      </w:r>
      <w:r w:rsidR="0037060E" w:rsidRPr="001F5AE9">
        <w:rPr>
          <w:rFonts w:ascii="Roboto" w:hAnsi="Roboto"/>
          <w:szCs w:val="22"/>
        </w:rPr>
        <w:t xml:space="preserve"> </w:t>
      </w:r>
      <w:r w:rsidR="00C0591D" w:rsidRPr="001F5AE9">
        <w:rPr>
          <w:rFonts w:ascii="Roboto" w:hAnsi="Roboto"/>
          <w:szCs w:val="22"/>
        </w:rPr>
        <w:t>m</w:t>
      </w:r>
      <w:r w:rsidR="0037060E" w:rsidRPr="001F5AE9">
        <w:rPr>
          <w:rFonts w:ascii="Roboto" w:hAnsi="Roboto"/>
          <w:szCs w:val="22"/>
        </w:rPr>
        <w:t>ember and a</w:t>
      </w:r>
      <w:r w:rsidR="00C0591D" w:rsidRPr="001F5AE9">
        <w:rPr>
          <w:rFonts w:ascii="Roboto" w:hAnsi="Roboto"/>
          <w:szCs w:val="22"/>
        </w:rPr>
        <w:t>n onboarding p</w:t>
      </w:r>
      <w:r w:rsidR="0037060E" w:rsidRPr="001F5AE9">
        <w:rPr>
          <w:rFonts w:ascii="Roboto" w:hAnsi="Roboto"/>
          <w:szCs w:val="22"/>
        </w:rPr>
        <w:t>ackage including:</w:t>
      </w:r>
    </w:p>
    <w:p w14:paraId="2DA0BAFF" w14:textId="3F72B7BB" w:rsidR="00F547BA" w:rsidRPr="00590FE7" w:rsidRDefault="0051098D" w:rsidP="18E7E172">
      <w:pPr>
        <w:pStyle w:val="ListParagraph"/>
        <w:numPr>
          <w:ilvl w:val="3"/>
          <w:numId w:val="5"/>
        </w:numPr>
        <w:spacing w:before="120" w:after="0" w:line="240" w:lineRule="auto"/>
        <w:ind w:left="1276" w:right="276" w:hanging="357"/>
        <w:jc w:val="both"/>
        <w:rPr>
          <w:rStyle w:val="Hyperlink"/>
          <w:rFonts w:ascii="Roboto" w:hAnsi="Roboto"/>
        </w:rPr>
      </w:pPr>
      <w:r w:rsidRPr="5B1871AA">
        <w:rPr>
          <w:rFonts w:ascii="Roboto" w:hAnsi="Roboto"/>
          <w:b/>
          <w:bCs/>
        </w:rPr>
        <w:t>t</w:t>
      </w:r>
      <w:r w:rsidR="00F547BA" w:rsidRPr="5B1871AA">
        <w:rPr>
          <w:rFonts w:ascii="Roboto" w:hAnsi="Roboto"/>
          <w:b/>
          <w:bCs/>
        </w:rPr>
        <w:t xml:space="preserve">ools to assist </w:t>
      </w:r>
      <w:r w:rsidR="006E7E44" w:rsidRPr="5B1871AA">
        <w:rPr>
          <w:rFonts w:ascii="Roboto" w:hAnsi="Roboto"/>
          <w:b/>
          <w:bCs/>
        </w:rPr>
        <w:t xml:space="preserve">you </w:t>
      </w:r>
      <w:r w:rsidR="00F547BA" w:rsidRPr="5B1871AA">
        <w:rPr>
          <w:rFonts w:ascii="Roboto" w:hAnsi="Roboto"/>
          <w:b/>
          <w:bCs/>
        </w:rPr>
        <w:t>for your public announcement</w:t>
      </w:r>
      <w:r w:rsidR="00F547BA" w:rsidRPr="5B1871AA">
        <w:rPr>
          <w:rFonts w:ascii="Roboto" w:hAnsi="Roboto"/>
        </w:rPr>
        <w:t xml:space="preserve">: </w:t>
      </w:r>
      <w:r w:rsidR="006E7E44" w:rsidRPr="5B1871AA">
        <w:rPr>
          <w:rFonts w:ascii="Roboto" w:hAnsi="Roboto"/>
        </w:rPr>
        <w:t>b</w:t>
      </w:r>
      <w:r w:rsidR="00F547BA" w:rsidRPr="5B1871AA">
        <w:rPr>
          <w:rFonts w:ascii="Roboto" w:hAnsi="Roboto"/>
        </w:rPr>
        <w:t>ank</w:t>
      </w:r>
      <w:r w:rsidR="4E6A2BF6" w:rsidRPr="5B1871AA">
        <w:rPr>
          <w:rFonts w:ascii="Roboto" w:hAnsi="Roboto"/>
        </w:rPr>
        <w:t>s</w:t>
      </w:r>
      <w:r w:rsidR="00F547BA" w:rsidRPr="5B1871AA">
        <w:rPr>
          <w:rFonts w:ascii="Roboto" w:hAnsi="Roboto"/>
        </w:rPr>
        <w:t xml:space="preserve"> </w:t>
      </w:r>
      <w:r w:rsidR="0E5CC522" w:rsidRPr="5B1871AA">
        <w:rPr>
          <w:rFonts w:ascii="Roboto" w:hAnsi="Roboto"/>
        </w:rPr>
        <w:t xml:space="preserve">are </w:t>
      </w:r>
      <w:r w:rsidR="45ADAE4F" w:rsidRPr="5B1871AA">
        <w:rPr>
          <w:rFonts w:ascii="Roboto" w:hAnsi="Roboto"/>
        </w:rPr>
        <w:t xml:space="preserve">invited </w:t>
      </w:r>
      <w:r w:rsidR="00F547BA" w:rsidRPr="5B1871AA">
        <w:rPr>
          <w:rFonts w:ascii="Roboto" w:hAnsi="Roboto"/>
        </w:rPr>
        <w:t xml:space="preserve">to publicly announce with a </w:t>
      </w:r>
      <w:r w:rsidR="00907010" w:rsidRPr="5B1871AA">
        <w:rPr>
          <w:rFonts w:ascii="Roboto" w:hAnsi="Roboto"/>
        </w:rPr>
        <w:t>p</w:t>
      </w:r>
      <w:r w:rsidR="00F547BA" w:rsidRPr="5B1871AA">
        <w:rPr>
          <w:rFonts w:ascii="Roboto" w:hAnsi="Roboto"/>
        </w:rPr>
        <w:t>ress release and a quote from the CEO</w:t>
      </w:r>
      <w:r w:rsidR="00907010" w:rsidRPr="5B1871AA">
        <w:rPr>
          <w:rFonts w:ascii="Roboto" w:hAnsi="Roboto"/>
        </w:rPr>
        <w:t xml:space="preserve"> </w:t>
      </w:r>
      <w:r w:rsidR="00F547BA" w:rsidRPr="5B1871AA">
        <w:rPr>
          <w:rFonts w:ascii="Roboto" w:hAnsi="Roboto"/>
        </w:rPr>
        <w:t>that it has become a PRB Signatory and UNEP FI member</w:t>
      </w:r>
      <w:r w:rsidR="006E7E44" w:rsidRPr="5B1871AA">
        <w:rPr>
          <w:rFonts w:ascii="Roboto" w:hAnsi="Roboto"/>
        </w:rPr>
        <w:t xml:space="preserve"> (</w:t>
      </w:r>
      <w:hyperlink r:id="rId19">
        <w:r w:rsidR="006E7E44" w:rsidRPr="5B1871AA">
          <w:rPr>
            <w:rStyle w:val="Hyperlink"/>
            <w:rFonts w:ascii="Roboto" w:hAnsi="Roboto"/>
          </w:rPr>
          <w:t>Become a Signatory – UN Environment Programme–Finance Initiative)</w:t>
        </w:r>
      </w:hyperlink>
      <w:r w:rsidR="00D6779D" w:rsidRPr="5B1871AA">
        <w:rPr>
          <w:rStyle w:val="Hyperlink"/>
          <w:rFonts w:ascii="Roboto" w:hAnsi="Roboto"/>
        </w:rPr>
        <w:t>;</w:t>
      </w:r>
    </w:p>
    <w:p w14:paraId="5C32D311" w14:textId="30A3A284" w:rsidR="005D7500" w:rsidRPr="000F3386" w:rsidRDefault="008A7064" w:rsidP="000F3386">
      <w:pPr>
        <w:pStyle w:val="BodyTextbullet"/>
        <w:numPr>
          <w:ilvl w:val="3"/>
          <w:numId w:val="5"/>
        </w:numPr>
        <w:spacing w:before="120" w:after="0"/>
        <w:ind w:left="1276" w:right="278" w:hanging="357"/>
        <w:jc w:val="both"/>
        <w:rPr>
          <w:rFonts w:ascii="Roboto" w:eastAsiaTheme="minorEastAsia" w:hAnsi="Roboto" w:cstheme="minorBidi"/>
          <w:szCs w:val="22"/>
          <w:lang w:eastAsia="en-GB"/>
        </w:rPr>
      </w:pPr>
      <w:r w:rsidRPr="000F3386">
        <w:rPr>
          <w:rFonts w:ascii="Roboto" w:eastAsiaTheme="minorEastAsia" w:hAnsi="Roboto" w:cstheme="minorBidi"/>
          <w:szCs w:val="22"/>
          <w:lang w:eastAsia="en-GB"/>
        </w:rPr>
        <w:lastRenderedPageBreak/>
        <w:t>UNEP FI’s</w:t>
      </w:r>
      <w:r w:rsidR="002C14D8" w:rsidRPr="000F3386">
        <w:rPr>
          <w:rFonts w:ascii="Roboto" w:eastAsiaTheme="minorEastAsia" w:hAnsi="Roboto" w:cstheme="minorBidi"/>
          <w:szCs w:val="22"/>
          <w:lang w:eastAsia="en-GB"/>
        </w:rPr>
        <w:t xml:space="preserve"> </w:t>
      </w:r>
      <w:r w:rsidR="00DF4CD4" w:rsidRPr="000F3386">
        <w:rPr>
          <w:rFonts w:ascii="Roboto" w:eastAsiaTheme="minorEastAsia" w:hAnsi="Roboto" w:cstheme="minorBidi"/>
          <w:b/>
          <w:bCs/>
          <w:szCs w:val="22"/>
          <w:lang w:eastAsia="en-GB"/>
        </w:rPr>
        <w:t xml:space="preserve">Yearly </w:t>
      </w:r>
      <w:r w:rsidR="00907010" w:rsidRPr="000F3386">
        <w:rPr>
          <w:rFonts w:ascii="Roboto" w:eastAsiaTheme="minorEastAsia" w:hAnsi="Roboto" w:cstheme="minorBidi"/>
          <w:b/>
          <w:bCs/>
          <w:szCs w:val="22"/>
          <w:lang w:eastAsia="en-GB"/>
        </w:rPr>
        <w:t>W</w:t>
      </w:r>
      <w:r w:rsidRPr="000F3386">
        <w:rPr>
          <w:rFonts w:ascii="Roboto" w:eastAsiaTheme="minorEastAsia" w:hAnsi="Roboto" w:cstheme="minorBidi"/>
          <w:b/>
          <w:bCs/>
          <w:szCs w:val="22"/>
          <w:lang w:eastAsia="en-GB"/>
        </w:rPr>
        <w:t xml:space="preserve">ork </w:t>
      </w:r>
      <w:r w:rsidR="00907010" w:rsidRPr="000F3386">
        <w:rPr>
          <w:rFonts w:ascii="Roboto" w:eastAsiaTheme="minorEastAsia" w:hAnsi="Roboto" w:cstheme="minorBidi"/>
          <w:b/>
          <w:bCs/>
          <w:szCs w:val="22"/>
          <w:lang w:eastAsia="en-GB"/>
        </w:rPr>
        <w:t>P</w:t>
      </w:r>
      <w:r w:rsidRPr="000F3386">
        <w:rPr>
          <w:rFonts w:ascii="Roboto" w:eastAsiaTheme="minorEastAsia" w:hAnsi="Roboto" w:cstheme="minorBidi"/>
          <w:b/>
          <w:bCs/>
          <w:szCs w:val="22"/>
          <w:lang w:eastAsia="en-GB"/>
        </w:rPr>
        <w:t>rogramme</w:t>
      </w:r>
      <w:r w:rsidR="00C45976" w:rsidRPr="000F3386">
        <w:rPr>
          <w:rFonts w:ascii="Roboto" w:eastAsiaTheme="minorEastAsia" w:hAnsi="Roboto" w:cstheme="minorBidi"/>
          <w:szCs w:val="22"/>
          <w:lang w:eastAsia="en-GB"/>
        </w:rPr>
        <w:t xml:space="preserve"> as well as the Annual Overview for </w:t>
      </w:r>
      <w:r w:rsidR="00DF4CD4" w:rsidRPr="000F3386">
        <w:rPr>
          <w:rFonts w:ascii="Roboto" w:eastAsiaTheme="minorEastAsia" w:hAnsi="Roboto" w:cstheme="minorBidi"/>
          <w:szCs w:val="22"/>
          <w:lang w:eastAsia="en-GB"/>
        </w:rPr>
        <w:t xml:space="preserve">the </w:t>
      </w:r>
      <w:r w:rsidR="00414C89" w:rsidRPr="000F3386">
        <w:rPr>
          <w:rFonts w:ascii="Roboto" w:eastAsiaTheme="minorEastAsia" w:hAnsi="Roboto" w:cstheme="minorBidi"/>
          <w:szCs w:val="22"/>
          <w:lang w:eastAsia="en-GB"/>
        </w:rPr>
        <w:t>P</w:t>
      </w:r>
      <w:r w:rsidR="005F24F2" w:rsidRPr="000F3386">
        <w:rPr>
          <w:rFonts w:ascii="Roboto" w:eastAsiaTheme="minorEastAsia" w:hAnsi="Roboto" w:cstheme="minorBidi"/>
          <w:szCs w:val="22"/>
          <w:lang w:eastAsia="en-GB"/>
        </w:rPr>
        <w:t>rinciples for Responsible Banking and t</w:t>
      </w:r>
      <w:r w:rsidR="00CF1E06" w:rsidRPr="000F3386">
        <w:rPr>
          <w:rFonts w:ascii="Roboto" w:eastAsiaTheme="minorEastAsia" w:hAnsi="Roboto" w:cstheme="minorBidi"/>
          <w:szCs w:val="22"/>
          <w:lang w:eastAsia="en-GB"/>
        </w:rPr>
        <w:t xml:space="preserve">he </w:t>
      </w:r>
      <w:r w:rsidRPr="000F3386">
        <w:rPr>
          <w:rFonts w:ascii="Roboto" w:eastAsiaTheme="minorEastAsia" w:hAnsi="Roboto" w:cstheme="minorBidi"/>
          <w:szCs w:val="22"/>
          <w:lang w:eastAsia="en-GB"/>
        </w:rPr>
        <w:t xml:space="preserve">Members’ </w:t>
      </w:r>
      <w:proofErr w:type="gramStart"/>
      <w:r w:rsidRPr="000F3386">
        <w:rPr>
          <w:rFonts w:ascii="Roboto" w:eastAsiaTheme="minorEastAsia" w:hAnsi="Roboto" w:cstheme="minorBidi"/>
          <w:szCs w:val="22"/>
          <w:lang w:eastAsia="en-GB"/>
        </w:rPr>
        <w:t>Handbook</w:t>
      </w:r>
      <w:r w:rsidR="00D6779D" w:rsidRPr="000F3386">
        <w:rPr>
          <w:rFonts w:ascii="Roboto" w:eastAsiaTheme="minorEastAsia" w:hAnsi="Roboto" w:cstheme="minorBidi"/>
          <w:szCs w:val="22"/>
          <w:lang w:eastAsia="en-GB"/>
        </w:rPr>
        <w:t>;</w:t>
      </w:r>
      <w:proofErr w:type="gramEnd"/>
      <w:r w:rsidR="005D7500" w:rsidRPr="000F3386">
        <w:rPr>
          <w:rFonts w:ascii="Roboto" w:eastAsiaTheme="minorEastAsia" w:hAnsi="Roboto" w:cstheme="minorBidi"/>
          <w:szCs w:val="22"/>
          <w:lang w:eastAsia="en-GB"/>
        </w:rPr>
        <w:t xml:space="preserve"> </w:t>
      </w:r>
    </w:p>
    <w:p w14:paraId="42C5717F" w14:textId="1D22CC17" w:rsidR="008E1068" w:rsidRPr="000F3386" w:rsidRDefault="1AD15D90" w:rsidP="650B462F">
      <w:pPr>
        <w:pStyle w:val="ListParagraph"/>
        <w:numPr>
          <w:ilvl w:val="3"/>
          <w:numId w:val="5"/>
        </w:numPr>
        <w:spacing w:before="120" w:after="0" w:line="240" w:lineRule="auto"/>
        <w:ind w:left="1276" w:right="278" w:hanging="357"/>
        <w:jc w:val="both"/>
        <w:rPr>
          <w:rFonts w:ascii="Roboto" w:hAnsi="Roboto"/>
        </w:rPr>
      </w:pPr>
      <w:r w:rsidRPr="650B462F">
        <w:rPr>
          <w:rFonts w:ascii="Roboto" w:hAnsi="Roboto"/>
        </w:rPr>
        <w:t>d</w:t>
      </w:r>
      <w:r w:rsidR="661F9F4D" w:rsidRPr="650B462F">
        <w:rPr>
          <w:rFonts w:ascii="Roboto" w:hAnsi="Roboto"/>
        </w:rPr>
        <w:t xml:space="preserve">etails of the </w:t>
      </w:r>
      <w:r w:rsidR="009C1C1F" w:rsidRPr="650B462F">
        <w:rPr>
          <w:rFonts w:ascii="Roboto" w:hAnsi="Roboto"/>
        </w:rPr>
        <w:t xml:space="preserve">UNEP FI </w:t>
      </w:r>
      <w:r w:rsidR="20D062D2" w:rsidRPr="650B462F">
        <w:rPr>
          <w:rFonts w:ascii="Roboto" w:hAnsi="Roboto"/>
          <w:b/>
          <w:bCs/>
        </w:rPr>
        <w:t>activities that</w:t>
      </w:r>
      <w:r w:rsidR="661F9F4D" w:rsidRPr="650B462F">
        <w:rPr>
          <w:rFonts w:ascii="Roboto" w:hAnsi="Roboto"/>
        </w:rPr>
        <w:t xml:space="preserve"> you may wish to join. </w:t>
      </w:r>
      <w:r w:rsidR="009C1C1F" w:rsidRPr="650B462F">
        <w:rPr>
          <w:rFonts w:ascii="Roboto" w:hAnsi="Roboto"/>
        </w:rPr>
        <w:t xml:space="preserve">Different work tracks </w:t>
      </w:r>
      <w:r w:rsidR="661F9F4D" w:rsidRPr="650B462F">
        <w:rPr>
          <w:rFonts w:ascii="Roboto" w:hAnsi="Roboto"/>
        </w:rPr>
        <w:t xml:space="preserve">provide opportunities for exchanging and co-developing materials with your peers, the UNEP FI Secretariat and a broader set of </w:t>
      </w:r>
      <w:proofErr w:type="gramStart"/>
      <w:r w:rsidR="661F9F4D" w:rsidRPr="650B462F">
        <w:rPr>
          <w:rFonts w:ascii="Roboto" w:hAnsi="Roboto"/>
        </w:rPr>
        <w:t>experts</w:t>
      </w:r>
      <w:r w:rsidRPr="650B462F">
        <w:rPr>
          <w:rFonts w:ascii="Roboto" w:hAnsi="Roboto"/>
        </w:rPr>
        <w:t>;</w:t>
      </w:r>
      <w:proofErr w:type="gramEnd"/>
      <w:r w:rsidR="661F9F4D" w:rsidRPr="650B462F">
        <w:rPr>
          <w:rFonts w:ascii="Roboto" w:hAnsi="Roboto"/>
        </w:rPr>
        <w:t xml:space="preserve"> </w:t>
      </w:r>
    </w:p>
    <w:p w14:paraId="281E7909" w14:textId="4095AB10" w:rsidR="007265F8" w:rsidRPr="000F3386" w:rsidRDefault="00D6779D" w:rsidP="000F3386">
      <w:pPr>
        <w:pStyle w:val="ListParagraph"/>
        <w:numPr>
          <w:ilvl w:val="3"/>
          <w:numId w:val="5"/>
        </w:numPr>
        <w:spacing w:before="120" w:after="0" w:line="240" w:lineRule="auto"/>
        <w:ind w:left="1276" w:right="278" w:hanging="357"/>
        <w:contextualSpacing w:val="0"/>
        <w:jc w:val="both"/>
        <w:rPr>
          <w:rFonts w:ascii="Roboto" w:hAnsi="Roboto"/>
        </w:rPr>
      </w:pPr>
      <w:r w:rsidRPr="000F3386">
        <w:rPr>
          <w:rFonts w:ascii="Roboto" w:hAnsi="Roboto"/>
        </w:rPr>
        <w:t>t</w:t>
      </w:r>
      <w:r w:rsidR="00CF1E06" w:rsidRPr="000F3386">
        <w:rPr>
          <w:rFonts w:ascii="Roboto" w:hAnsi="Roboto"/>
        </w:rPr>
        <w:t>he l</w:t>
      </w:r>
      <w:r w:rsidR="007265F8" w:rsidRPr="000F3386">
        <w:rPr>
          <w:rFonts w:ascii="Roboto" w:hAnsi="Roboto"/>
        </w:rPr>
        <w:t>ogin</w:t>
      </w:r>
      <w:r w:rsidR="00CF1E06" w:rsidRPr="000F3386">
        <w:rPr>
          <w:rFonts w:ascii="Roboto" w:hAnsi="Roboto"/>
        </w:rPr>
        <w:t xml:space="preserve"> details </w:t>
      </w:r>
      <w:r w:rsidR="007265F8" w:rsidRPr="000F3386">
        <w:rPr>
          <w:rFonts w:ascii="Roboto" w:hAnsi="Roboto"/>
        </w:rPr>
        <w:t xml:space="preserve">to the </w:t>
      </w:r>
      <w:r w:rsidR="007265F8" w:rsidRPr="000F3386">
        <w:rPr>
          <w:rFonts w:ascii="Roboto" w:hAnsi="Roboto"/>
          <w:b/>
          <w:bCs/>
        </w:rPr>
        <w:t xml:space="preserve">members area </w:t>
      </w:r>
      <w:r w:rsidR="2D2F7B03" w:rsidRPr="000F3386">
        <w:rPr>
          <w:rFonts w:ascii="Roboto" w:hAnsi="Roboto"/>
          <w:b/>
          <w:bCs/>
        </w:rPr>
        <w:t>of the UNEP FI website</w:t>
      </w:r>
      <w:r w:rsidR="2D2F7B03" w:rsidRPr="000F3386">
        <w:rPr>
          <w:rFonts w:ascii="Roboto" w:hAnsi="Roboto"/>
        </w:rPr>
        <w:t xml:space="preserve"> </w:t>
      </w:r>
      <w:r w:rsidR="007265F8" w:rsidRPr="000F3386">
        <w:rPr>
          <w:rFonts w:ascii="Roboto" w:hAnsi="Roboto"/>
        </w:rPr>
        <w:t xml:space="preserve">with additional documents </w:t>
      </w:r>
      <w:r w:rsidR="00851372" w:rsidRPr="000F3386">
        <w:rPr>
          <w:rFonts w:ascii="Roboto" w:hAnsi="Roboto"/>
        </w:rPr>
        <w:t xml:space="preserve">and information </w:t>
      </w:r>
      <w:r w:rsidR="00C45976" w:rsidRPr="000F3386">
        <w:rPr>
          <w:rFonts w:ascii="Roboto" w:hAnsi="Roboto"/>
        </w:rPr>
        <w:t xml:space="preserve">to support </w:t>
      </w:r>
      <w:proofErr w:type="gramStart"/>
      <w:r w:rsidR="00C45976" w:rsidRPr="000F3386">
        <w:rPr>
          <w:rFonts w:ascii="Roboto" w:hAnsi="Roboto"/>
        </w:rPr>
        <w:t>implementation</w:t>
      </w:r>
      <w:r w:rsidRPr="000F3386">
        <w:rPr>
          <w:rFonts w:ascii="Roboto" w:hAnsi="Roboto"/>
        </w:rPr>
        <w:t>;</w:t>
      </w:r>
      <w:proofErr w:type="gramEnd"/>
    </w:p>
    <w:p w14:paraId="22B6A9D9" w14:textId="2044801A" w:rsidR="004032FD" w:rsidRPr="000F3386" w:rsidRDefault="00D6779D" w:rsidP="004C42AD">
      <w:pPr>
        <w:pStyle w:val="ListParagraph"/>
        <w:numPr>
          <w:ilvl w:val="3"/>
          <w:numId w:val="5"/>
        </w:numPr>
        <w:spacing w:before="120" w:after="0" w:line="240" w:lineRule="auto"/>
        <w:ind w:left="1276" w:right="278"/>
        <w:contextualSpacing w:val="0"/>
        <w:jc w:val="both"/>
        <w:rPr>
          <w:rFonts w:ascii="Roboto" w:hAnsi="Roboto"/>
        </w:rPr>
      </w:pPr>
      <w:r w:rsidRPr="000F3386">
        <w:rPr>
          <w:rFonts w:ascii="Roboto" w:hAnsi="Roboto"/>
        </w:rPr>
        <w:t>t</w:t>
      </w:r>
      <w:r w:rsidR="00A440D7" w:rsidRPr="000F3386">
        <w:rPr>
          <w:rFonts w:ascii="Roboto" w:hAnsi="Roboto"/>
        </w:rPr>
        <w:t xml:space="preserve">he login details to the </w:t>
      </w:r>
      <w:r w:rsidR="00A440D7" w:rsidRPr="000F3386">
        <w:rPr>
          <w:rFonts w:ascii="Roboto" w:hAnsi="Roboto"/>
          <w:b/>
          <w:bCs/>
        </w:rPr>
        <w:t>Members</w:t>
      </w:r>
      <w:r w:rsidR="00E33F1A" w:rsidRPr="000F3386">
        <w:rPr>
          <w:rFonts w:ascii="Roboto" w:hAnsi="Roboto"/>
          <w:b/>
          <w:bCs/>
        </w:rPr>
        <w:t>hip</w:t>
      </w:r>
      <w:r w:rsidR="00A440D7" w:rsidRPr="000F3386">
        <w:rPr>
          <w:rFonts w:ascii="Roboto" w:hAnsi="Roboto"/>
          <w:b/>
          <w:bCs/>
        </w:rPr>
        <w:t xml:space="preserve"> Portal</w:t>
      </w:r>
      <w:r w:rsidR="00A440D7" w:rsidRPr="000F3386">
        <w:rPr>
          <w:rFonts w:ascii="Roboto" w:hAnsi="Roboto"/>
        </w:rPr>
        <w:t xml:space="preserve">, whereby </w:t>
      </w:r>
      <w:r w:rsidR="00101C47" w:rsidRPr="000F3386">
        <w:rPr>
          <w:rFonts w:ascii="Roboto" w:hAnsi="Roboto"/>
        </w:rPr>
        <w:t xml:space="preserve">you can indicate </w:t>
      </w:r>
      <w:r w:rsidR="00BD6B6E" w:rsidRPr="000F3386">
        <w:rPr>
          <w:rFonts w:ascii="Roboto" w:hAnsi="Roboto"/>
        </w:rPr>
        <w:t xml:space="preserve">and </w:t>
      </w:r>
      <w:r w:rsidR="00666A21" w:rsidRPr="000F3386">
        <w:rPr>
          <w:rFonts w:ascii="Roboto" w:hAnsi="Roboto"/>
        </w:rPr>
        <w:t xml:space="preserve">manage </w:t>
      </w:r>
      <w:r w:rsidR="002A5E55" w:rsidRPr="000F3386">
        <w:rPr>
          <w:rFonts w:ascii="Roboto" w:hAnsi="Roboto"/>
        </w:rPr>
        <w:t xml:space="preserve">contact </w:t>
      </w:r>
      <w:r w:rsidR="00101C47" w:rsidRPr="000F3386">
        <w:rPr>
          <w:rFonts w:ascii="Roboto" w:hAnsi="Roboto"/>
        </w:rPr>
        <w:t xml:space="preserve">details of </w:t>
      </w:r>
      <w:r w:rsidR="002A5E55" w:rsidRPr="000F3386">
        <w:rPr>
          <w:rFonts w:ascii="Roboto" w:hAnsi="Roboto"/>
        </w:rPr>
        <w:t>relevant</w:t>
      </w:r>
      <w:r w:rsidR="00BD6B6E" w:rsidRPr="000F3386">
        <w:rPr>
          <w:rFonts w:ascii="Roboto" w:hAnsi="Roboto"/>
        </w:rPr>
        <w:t xml:space="preserve"> people in your organization </w:t>
      </w:r>
      <w:r w:rsidR="00666A21" w:rsidRPr="000F3386">
        <w:rPr>
          <w:rFonts w:ascii="Roboto" w:hAnsi="Roboto"/>
        </w:rPr>
        <w:t>for the implementation of PRB and recipients of communication</w:t>
      </w:r>
      <w:r w:rsidR="00AD0C9A" w:rsidRPr="000F3386">
        <w:rPr>
          <w:rFonts w:ascii="Roboto" w:hAnsi="Roboto"/>
        </w:rPr>
        <w:t xml:space="preserve"> and institutional </w:t>
      </w:r>
      <w:proofErr w:type="gramStart"/>
      <w:r w:rsidR="00AD0C9A" w:rsidRPr="000F3386">
        <w:rPr>
          <w:rFonts w:ascii="Roboto" w:hAnsi="Roboto"/>
        </w:rPr>
        <w:t>updates</w:t>
      </w:r>
      <w:r w:rsidRPr="000F3386">
        <w:rPr>
          <w:rFonts w:ascii="Roboto" w:hAnsi="Roboto"/>
        </w:rPr>
        <w:t>;</w:t>
      </w:r>
      <w:proofErr w:type="gramEnd"/>
      <w:r w:rsidR="00AD0C9A" w:rsidRPr="000F3386">
        <w:rPr>
          <w:rFonts w:ascii="Roboto" w:hAnsi="Roboto"/>
        </w:rPr>
        <w:t xml:space="preserve"> </w:t>
      </w:r>
      <w:r w:rsidR="00666A21" w:rsidRPr="000F3386">
        <w:rPr>
          <w:rFonts w:ascii="Roboto" w:hAnsi="Roboto"/>
        </w:rPr>
        <w:t xml:space="preserve"> </w:t>
      </w:r>
      <w:r w:rsidR="002A5E55" w:rsidRPr="000F3386">
        <w:rPr>
          <w:rFonts w:ascii="Roboto" w:hAnsi="Roboto"/>
        </w:rPr>
        <w:t xml:space="preserve"> </w:t>
      </w:r>
    </w:p>
    <w:p w14:paraId="77097A2C" w14:textId="797DCC2D" w:rsidR="59CD4C73" w:rsidRPr="000F3386" w:rsidRDefault="0557FBE3" w:rsidP="004C42AD">
      <w:pPr>
        <w:pStyle w:val="ListParagraph"/>
        <w:numPr>
          <w:ilvl w:val="3"/>
          <w:numId w:val="5"/>
        </w:numPr>
        <w:spacing w:before="120" w:after="0" w:line="240" w:lineRule="auto"/>
        <w:ind w:left="1276" w:right="278"/>
        <w:contextualSpacing w:val="0"/>
        <w:jc w:val="both"/>
        <w:rPr>
          <w:rFonts w:ascii="Roboto" w:hAnsi="Roboto"/>
        </w:rPr>
      </w:pPr>
      <w:r w:rsidRPr="000F3386">
        <w:rPr>
          <w:rFonts w:ascii="Roboto" w:hAnsi="Roboto"/>
        </w:rPr>
        <w:t xml:space="preserve">Access to resources of the </w:t>
      </w:r>
      <w:r w:rsidRPr="004C42AD">
        <w:rPr>
          <w:rFonts w:ascii="Roboto" w:hAnsi="Roboto"/>
          <w:b/>
          <w:bCs/>
        </w:rPr>
        <w:t>UNEP FI Risk Centre</w:t>
      </w:r>
      <w:r w:rsidRPr="000F3386">
        <w:rPr>
          <w:rFonts w:ascii="Roboto" w:hAnsi="Roboto"/>
        </w:rPr>
        <w:t>. You may also choose to participate in specific activities for an additional fee</w:t>
      </w:r>
      <w:r w:rsidR="001C6A62" w:rsidRPr="000F3386">
        <w:rPr>
          <w:rFonts w:ascii="Roboto" w:hAnsi="Roboto"/>
        </w:rPr>
        <w:t>.</w:t>
      </w:r>
    </w:p>
    <w:p w14:paraId="7E1AC028" w14:textId="2EFF5168" w:rsidR="001D36A7" w:rsidRPr="000F3386" w:rsidRDefault="001D36A7" w:rsidP="004C42AD">
      <w:pPr>
        <w:pStyle w:val="ListParagraph"/>
        <w:numPr>
          <w:ilvl w:val="3"/>
          <w:numId w:val="5"/>
        </w:numPr>
        <w:spacing w:before="120" w:after="0" w:line="240" w:lineRule="auto"/>
        <w:ind w:left="1276" w:right="278"/>
        <w:contextualSpacing w:val="0"/>
        <w:jc w:val="both"/>
        <w:rPr>
          <w:rFonts w:ascii="Roboto" w:hAnsi="Roboto"/>
        </w:rPr>
        <w:sectPr w:rsidR="001D36A7" w:rsidRPr="000F3386" w:rsidSect="000F3386">
          <w:headerReference w:type="default" r:id="rId20"/>
          <w:pgSz w:w="11900" w:h="16840"/>
          <w:pgMar w:top="2835" w:right="1410" w:bottom="1843" w:left="1560" w:header="709" w:footer="709" w:gutter="0"/>
          <w:cols w:space="708"/>
          <w:docGrid w:linePitch="360"/>
        </w:sectPr>
      </w:pPr>
      <w:r w:rsidRPr="000F3386">
        <w:rPr>
          <w:rFonts w:ascii="Roboto" w:hAnsi="Roboto"/>
        </w:rPr>
        <w:t xml:space="preserve">Information on </w:t>
      </w:r>
      <w:r w:rsidRPr="000F3386">
        <w:rPr>
          <w:rFonts w:ascii="Roboto" w:hAnsi="Roboto"/>
          <w:b/>
          <w:bCs/>
        </w:rPr>
        <w:t>supporting opportunities</w:t>
      </w:r>
      <w:r w:rsidRPr="000F3386">
        <w:rPr>
          <w:rFonts w:ascii="Roboto" w:hAnsi="Roboto"/>
        </w:rPr>
        <w:t xml:space="preserve"> to implement the Principles (PRB </w:t>
      </w:r>
      <w:r w:rsidR="11D74EDA" w:rsidRPr="000F3386">
        <w:rPr>
          <w:rFonts w:ascii="Roboto" w:hAnsi="Roboto"/>
        </w:rPr>
        <w:t>Regional Implementation Programme</w:t>
      </w:r>
      <w:r w:rsidRPr="000F3386">
        <w:rPr>
          <w:rFonts w:ascii="Roboto" w:hAnsi="Roboto"/>
        </w:rPr>
        <w:t xml:space="preserve">), training opportunities for executives </w:t>
      </w:r>
      <w:r w:rsidR="004032FD" w:rsidRPr="000F3386">
        <w:rPr>
          <w:rFonts w:ascii="Roboto" w:hAnsi="Roboto"/>
        </w:rPr>
        <w:t>and employees</w:t>
      </w:r>
      <w:r w:rsidRPr="000F3386">
        <w:rPr>
          <w:rFonts w:ascii="Roboto" w:hAnsi="Roboto"/>
        </w:rPr>
        <w:t xml:space="preserve"> on a large scale </w:t>
      </w:r>
      <w:r w:rsidR="004032FD" w:rsidRPr="000F3386">
        <w:rPr>
          <w:rFonts w:ascii="Roboto" w:hAnsi="Roboto"/>
        </w:rPr>
        <w:t>(</w:t>
      </w:r>
      <w:hyperlink r:id="rId21">
        <w:r w:rsidR="00852DBC" w:rsidRPr="000F3386">
          <w:rPr>
            <w:rStyle w:val="Hyperlink"/>
            <w:rFonts w:ascii="Roboto" w:hAnsi="Roboto"/>
          </w:rPr>
          <w:t>Homepage | PRB Academy</w:t>
        </w:r>
      </w:hyperlink>
      <w:r w:rsidR="004032FD" w:rsidRPr="000F3386">
        <w:rPr>
          <w:rFonts w:ascii="Roboto" w:hAnsi="Roboto"/>
        </w:rPr>
        <w:t>)</w:t>
      </w:r>
      <w:r w:rsidRPr="000F3386">
        <w:rPr>
          <w:rFonts w:ascii="Roboto" w:hAnsi="Roboto"/>
        </w:rPr>
        <w:t>, and in-depth trainings on sustainable finance</w:t>
      </w:r>
      <w:r w:rsidR="005004FE" w:rsidRPr="000F3386">
        <w:rPr>
          <w:rFonts w:ascii="Roboto" w:hAnsi="Roboto"/>
        </w:rPr>
        <w:t>-</w:t>
      </w:r>
      <w:r w:rsidRPr="000F3386">
        <w:rPr>
          <w:rFonts w:ascii="Roboto" w:hAnsi="Roboto"/>
        </w:rPr>
        <w:t>related</w:t>
      </w:r>
      <w:r w:rsidR="005004FE" w:rsidRPr="000F3386">
        <w:rPr>
          <w:rFonts w:ascii="Roboto" w:hAnsi="Roboto"/>
        </w:rPr>
        <w:t xml:space="preserve"> </w:t>
      </w:r>
      <w:r w:rsidRPr="000F3386">
        <w:rPr>
          <w:rFonts w:ascii="Roboto" w:hAnsi="Roboto"/>
        </w:rPr>
        <w:t>topics.</w:t>
      </w:r>
    </w:p>
    <w:p w14:paraId="696C62E4" w14:textId="77777777" w:rsidR="009E535C" w:rsidRPr="000F3386" w:rsidRDefault="009E535C" w:rsidP="000F3386">
      <w:pPr>
        <w:pStyle w:val="ListParagraph"/>
        <w:spacing w:before="120" w:after="0" w:line="240" w:lineRule="auto"/>
        <w:ind w:left="1276" w:right="278"/>
        <w:contextualSpacing w:val="0"/>
        <w:jc w:val="both"/>
        <w:rPr>
          <w:rFonts w:ascii="Roboto" w:hAnsi="Roboto"/>
        </w:rPr>
      </w:pPr>
    </w:p>
    <w:p w14:paraId="5371D41B" w14:textId="77777777" w:rsidR="005349DF" w:rsidRDefault="005349DF" w:rsidP="005349DF">
      <w:pPr>
        <w:spacing w:before="120"/>
        <w:ind w:left="567" w:right="276"/>
        <w:jc w:val="both"/>
        <w:rPr>
          <w:rFonts w:ascii="Roboto" w:hAnsi="Roboto"/>
        </w:rPr>
      </w:pPr>
    </w:p>
    <w:p w14:paraId="2CD90A6D" w14:textId="77777777" w:rsidR="00AD535D" w:rsidRDefault="00AD535D" w:rsidP="005349DF">
      <w:pPr>
        <w:spacing w:before="120"/>
        <w:ind w:left="567" w:right="276"/>
        <w:jc w:val="both"/>
        <w:rPr>
          <w:rFonts w:ascii="Roboto" w:hAnsi="Roboto"/>
        </w:rPr>
      </w:pPr>
    </w:p>
    <w:p w14:paraId="3901C884" w14:textId="77777777" w:rsidR="00AD535D" w:rsidRDefault="00AD535D" w:rsidP="005349DF">
      <w:pPr>
        <w:spacing w:before="120"/>
        <w:ind w:left="567" w:right="276"/>
        <w:jc w:val="both"/>
        <w:rPr>
          <w:rFonts w:ascii="Roboto" w:hAnsi="Roboto"/>
        </w:rPr>
      </w:pPr>
    </w:p>
    <w:p w14:paraId="111D5EB2" w14:textId="77777777" w:rsidR="00AD535D" w:rsidRPr="001F5AE9" w:rsidRDefault="00AD535D" w:rsidP="005349DF">
      <w:pPr>
        <w:spacing w:before="120"/>
        <w:ind w:left="567" w:right="276"/>
        <w:jc w:val="both"/>
        <w:rPr>
          <w:rFonts w:ascii="Roboto" w:hAnsi="Roboto"/>
        </w:rPr>
        <w:sectPr w:rsidR="00AD535D" w:rsidRPr="001F5AE9" w:rsidSect="00971260">
          <w:type w:val="continuous"/>
          <w:pgSz w:w="11900" w:h="16840"/>
          <w:pgMar w:top="2835" w:right="1410" w:bottom="2836" w:left="1560" w:header="709" w:footer="709" w:gutter="0"/>
          <w:cols w:space="708"/>
          <w:docGrid w:linePitch="360"/>
        </w:sectPr>
      </w:pPr>
    </w:p>
    <w:p w14:paraId="164183BB" w14:textId="789A860A" w:rsidR="003A1C59" w:rsidRPr="0034026D" w:rsidRDefault="00E95B27" w:rsidP="0034026D">
      <w:pPr>
        <w:pStyle w:val="BodyText"/>
        <w:spacing w:before="240"/>
        <w:rPr>
          <w:rFonts w:ascii="Roboto" w:hAnsi="Roboto"/>
          <w:sz w:val="32"/>
        </w:rPr>
      </w:pPr>
      <w:r w:rsidRPr="001F5AE9">
        <w:rPr>
          <w:rFonts w:ascii="Roboto" w:hAnsi="Roboto"/>
          <w:sz w:val="32"/>
          <w:lang w:val="en-US"/>
        </w:rPr>
        <w:lastRenderedPageBreak/>
        <w:t>Membership Application request</w:t>
      </w:r>
    </w:p>
    <w:p w14:paraId="27CEDDBB" w14:textId="2C456221" w:rsidR="00CE43C6" w:rsidRPr="001F5AE9" w:rsidRDefault="00CE43C6" w:rsidP="0034026D">
      <w:pPr>
        <w:pStyle w:val="NormalWeb"/>
        <w:shd w:val="clear" w:color="auto" w:fill="FFFFFF"/>
        <w:spacing w:before="240" w:beforeAutospacing="0" w:after="120" w:afterAutospacing="0"/>
        <w:jc w:val="both"/>
        <w:rPr>
          <w:rFonts w:ascii="Roboto" w:hAnsi="Roboto"/>
          <w:sz w:val="22"/>
          <w:lang w:val="en-GB"/>
        </w:rPr>
      </w:pPr>
      <w:r w:rsidRPr="001F5AE9">
        <w:rPr>
          <w:rFonts w:ascii="Roboto" w:hAnsi="Roboto"/>
          <w:b/>
          <w:sz w:val="22"/>
          <w:lang w:val="en-GB"/>
        </w:rPr>
        <w:t>Please sign the below statement</w:t>
      </w:r>
      <w:r w:rsidR="001E33EC" w:rsidRPr="001F5AE9">
        <w:rPr>
          <w:rFonts w:ascii="Roboto" w:hAnsi="Roboto"/>
          <w:b/>
          <w:sz w:val="22"/>
          <w:lang w:val="en-GB"/>
        </w:rPr>
        <w:t xml:space="preserve"> </w:t>
      </w:r>
      <w:r w:rsidR="001E33EC" w:rsidRPr="001F5AE9">
        <w:rPr>
          <w:rFonts w:ascii="Roboto" w:hAnsi="Roboto"/>
          <w:sz w:val="22"/>
          <w:lang w:val="en-GB"/>
        </w:rPr>
        <w:t>(</w:t>
      </w:r>
      <w:r w:rsidR="001E33EC" w:rsidRPr="001F5AE9">
        <w:rPr>
          <w:rFonts w:ascii="Roboto" w:hAnsi="Roboto"/>
          <w:i/>
          <w:sz w:val="22"/>
        </w:rPr>
        <w:t>Chief Sustainability Officer, Head of Sustainability or equivalent</w:t>
      </w:r>
      <w:r w:rsidR="001E33EC" w:rsidRPr="001F5AE9">
        <w:rPr>
          <w:rFonts w:ascii="Roboto" w:hAnsi="Roboto"/>
          <w:sz w:val="22"/>
        </w:rPr>
        <w:t>)</w:t>
      </w:r>
      <w:r w:rsidRPr="001F5AE9">
        <w:rPr>
          <w:rFonts w:ascii="Roboto" w:hAnsi="Roboto"/>
          <w:sz w:val="22"/>
          <w:lang w:val="en-GB"/>
        </w:rPr>
        <w:t xml:space="preserve">: </w:t>
      </w:r>
    </w:p>
    <w:p w14:paraId="0A0889A7" w14:textId="1C70DFFE" w:rsidR="00CE43C6" w:rsidRPr="001F5AE9" w:rsidRDefault="001E33EC" w:rsidP="005934A0">
      <w:pPr>
        <w:jc w:val="both"/>
        <w:rPr>
          <w:rFonts w:ascii="Roboto" w:hAnsi="Roboto"/>
          <w:sz w:val="22"/>
          <w:lang w:val="en-GB"/>
        </w:rPr>
      </w:pPr>
      <w:r w:rsidRPr="0023354D">
        <w:rPr>
          <w:rFonts w:ascii="Roboto" w:hAnsi="Roboto"/>
          <w:noProof/>
          <w:sz w:val="22"/>
          <w:lang w:val="en-GB"/>
        </w:rPr>
        <mc:AlternateContent>
          <mc:Choice Requires="wps">
            <w:drawing>
              <wp:anchor distT="0" distB="0" distL="114300" distR="114300" simplePos="0" relativeHeight="251658245" behindDoc="1" locked="0" layoutInCell="1" allowOverlap="1" wp14:anchorId="160489E0" wp14:editId="7F616A01">
                <wp:simplePos x="0" y="0"/>
                <wp:positionH relativeFrom="column">
                  <wp:posOffset>7257</wp:posOffset>
                </wp:positionH>
                <wp:positionV relativeFrom="paragraph">
                  <wp:posOffset>126546</wp:posOffset>
                </wp:positionV>
                <wp:extent cx="5756729" cy="2485452"/>
                <wp:effectExtent l="57150" t="19050" r="73025" b="86360"/>
                <wp:wrapNone/>
                <wp:docPr id="4" name="Rectangle 4"/>
                <wp:cNvGraphicFramePr/>
                <a:graphic xmlns:a="http://schemas.openxmlformats.org/drawingml/2006/main">
                  <a:graphicData uri="http://schemas.microsoft.com/office/word/2010/wordprocessingShape">
                    <wps:wsp>
                      <wps:cNvSpPr/>
                      <wps:spPr>
                        <a:xfrm>
                          <a:off x="0" y="0"/>
                          <a:ext cx="5756729" cy="2485452"/>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78F43F7A">
              <v:rect id="Rectangle 4" style="position:absolute;margin-left:.55pt;margin-top:9.95pt;width:453.3pt;height:195.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579b8 [3044]" w14:anchorId="2E547A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">
                <v:shadow on="t" color="black" opacity="22937f" offset="0,.63889mm" origin=",.5"/>
              </v:rect>
            </w:pict>
          </mc:Fallback>
        </mc:AlternateContent>
      </w:r>
      <w:r w:rsidR="00CE43C6" w:rsidRPr="001F5AE9">
        <w:rPr>
          <w:rFonts w:ascii="Roboto" w:hAnsi="Roboto"/>
          <w:sz w:val="22"/>
          <w:lang w:val="en-GB"/>
        </w:rPr>
        <w:t xml:space="preserve"> </w:t>
      </w:r>
    </w:p>
    <w:p w14:paraId="1EFF228C" w14:textId="62FF1EA3" w:rsidR="006A1D4C" w:rsidRPr="001F5AE9" w:rsidRDefault="006A1D4C" w:rsidP="314410BC">
      <w:pPr>
        <w:spacing w:before="120" w:after="120"/>
        <w:ind w:left="284" w:right="276"/>
        <w:jc w:val="both"/>
        <w:rPr>
          <w:rFonts w:ascii="Roboto" w:hAnsi="Roboto"/>
          <w:b/>
          <w:bCs/>
          <w:sz w:val="22"/>
          <w:szCs w:val="22"/>
        </w:rPr>
      </w:pPr>
      <w:r w:rsidRPr="314410BC">
        <w:rPr>
          <w:rFonts w:ascii="Roboto" w:hAnsi="Roboto"/>
          <w:b/>
          <w:bCs/>
          <w:sz w:val="22"/>
          <w:szCs w:val="22"/>
        </w:rPr>
        <w:t>We hereby request to become UNEP FI Members and commit to</w:t>
      </w:r>
      <w:r w:rsidR="00E64502" w:rsidRPr="314410BC">
        <w:rPr>
          <w:rFonts w:ascii="Roboto" w:hAnsi="Roboto"/>
          <w:b/>
          <w:bCs/>
          <w:sz w:val="22"/>
          <w:szCs w:val="22"/>
        </w:rPr>
        <w:t xml:space="preserve"> the Principles for Responsible Banking</w:t>
      </w:r>
      <w:r w:rsidR="00F547BA" w:rsidRPr="314410BC">
        <w:rPr>
          <w:rFonts w:ascii="Roboto" w:hAnsi="Roboto"/>
          <w:b/>
          <w:bCs/>
          <w:sz w:val="22"/>
          <w:szCs w:val="22"/>
        </w:rPr>
        <w:t>.</w:t>
      </w:r>
      <w:r w:rsidR="00907010" w:rsidRPr="314410BC">
        <w:rPr>
          <w:rFonts w:ascii="Roboto" w:hAnsi="Roboto"/>
          <w:b/>
          <w:bCs/>
          <w:sz w:val="22"/>
          <w:szCs w:val="22"/>
        </w:rPr>
        <w:t xml:space="preserve"> </w:t>
      </w:r>
      <w:r w:rsidRPr="314410BC">
        <w:rPr>
          <w:rFonts w:ascii="Roboto" w:hAnsi="Roboto"/>
          <w:b/>
          <w:bCs/>
          <w:sz w:val="22"/>
          <w:szCs w:val="22"/>
        </w:rPr>
        <w:t xml:space="preserve"> </w:t>
      </w:r>
    </w:p>
    <w:p w14:paraId="7CCA5753" w14:textId="4981D381" w:rsidR="006A1D4C" w:rsidRPr="001F5AE9" w:rsidRDefault="006A1D4C" w:rsidP="00907010">
      <w:pPr>
        <w:spacing w:before="120" w:after="120"/>
        <w:ind w:left="284" w:right="276"/>
        <w:jc w:val="both"/>
        <w:rPr>
          <w:rFonts w:ascii="Roboto" w:hAnsi="Roboto"/>
          <w:b/>
          <w:sz w:val="22"/>
          <w:lang w:val="en-GB"/>
        </w:rPr>
      </w:pPr>
      <w:r w:rsidRPr="001F5AE9">
        <w:rPr>
          <w:rFonts w:ascii="Roboto" w:hAnsi="Roboto"/>
          <w:b/>
          <w:sz w:val="22"/>
          <w:lang w:val="en-GB"/>
        </w:rPr>
        <w:t xml:space="preserve">We attach to this form </w:t>
      </w:r>
      <w:r w:rsidR="00AE37E1" w:rsidRPr="001F5AE9">
        <w:rPr>
          <w:rFonts w:ascii="Roboto" w:hAnsi="Roboto"/>
          <w:b/>
          <w:sz w:val="22"/>
          <w:lang w:val="en-GB"/>
        </w:rPr>
        <w:t>-</w:t>
      </w:r>
      <w:r w:rsidR="004450ED" w:rsidRPr="001F5AE9">
        <w:rPr>
          <w:rFonts w:ascii="Roboto" w:hAnsi="Roboto"/>
          <w:b/>
          <w:sz w:val="22"/>
          <w:lang w:val="en-GB"/>
        </w:rPr>
        <w:t xml:space="preserve"> </w:t>
      </w:r>
      <w:r w:rsidR="00E46873" w:rsidRPr="001F5AE9">
        <w:rPr>
          <w:rFonts w:ascii="Roboto" w:hAnsi="Roboto"/>
          <w:b/>
          <w:sz w:val="22"/>
          <w:lang w:val="en-GB"/>
        </w:rPr>
        <w:t xml:space="preserve">with </w:t>
      </w:r>
      <w:r w:rsidR="001E33EC" w:rsidRPr="001F5AE9">
        <w:rPr>
          <w:rFonts w:ascii="Roboto" w:hAnsi="Roboto"/>
          <w:b/>
          <w:sz w:val="22"/>
          <w:lang w:val="en-GB"/>
        </w:rPr>
        <w:t xml:space="preserve">all parts completed - the </w:t>
      </w:r>
      <w:hyperlink r:id="rId22" w:history="1">
        <w:r w:rsidR="00E64502" w:rsidRPr="00652DC4">
          <w:rPr>
            <w:rStyle w:val="Hyperlink"/>
            <w:rFonts w:ascii="Roboto" w:hAnsi="Roboto"/>
            <w:b/>
            <w:sz w:val="22"/>
            <w:lang w:val="en-GB"/>
          </w:rPr>
          <w:t xml:space="preserve">PRB </w:t>
        </w:r>
        <w:r w:rsidR="001E33EC" w:rsidRPr="00652DC4">
          <w:rPr>
            <w:rStyle w:val="Hyperlink"/>
            <w:rFonts w:ascii="Roboto" w:hAnsi="Roboto"/>
            <w:b/>
            <w:sz w:val="22"/>
            <w:lang w:val="en-GB"/>
          </w:rPr>
          <w:t>Commitment statement</w:t>
        </w:r>
      </w:hyperlink>
      <w:r w:rsidR="00AD140F" w:rsidRPr="001F5AE9">
        <w:rPr>
          <w:rFonts w:ascii="Roboto" w:hAnsi="Roboto"/>
          <w:b/>
          <w:sz w:val="22"/>
          <w:lang w:val="en-GB"/>
        </w:rPr>
        <w:t xml:space="preserve"> </w:t>
      </w:r>
      <w:r w:rsidR="001E33EC" w:rsidRPr="001F5AE9">
        <w:rPr>
          <w:rFonts w:ascii="Roboto" w:hAnsi="Roboto"/>
          <w:b/>
          <w:sz w:val="22"/>
          <w:lang w:val="en-GB"/>
        </w:rPr>
        <w:t xml:space="preserve"> the logo and a document showing the nature of </w:t>
      </w:r>
      <w:r w:rsidR="00FD3993" w:rsidRPr="001F5AE9">
        <w:rPr>
          <w:rFonts w:ascii="Roboto" w:hAnsi="Roboto"/>
          <w:b/>
          <w:sz w:val="22"/>
          <w:lang w:val="en-GB"/>
        </w:rPr>
        <w:t xml:space="preserve">our </w:t>
      </w:r>
      <w:r w:rsidR="001E33EC" w:rsidRPr="001F5AE9">
        <w:rPr>
          <w:rFonts w:ascii="Roboto" w:hAnsi="Roboto"/>
          <w:b/>
          <w:sz w:val="22"/>
          <w:lang w:val="en-GB"/>
        </w:rPr>
        <w:t>banking business.</w:t>
      </w:r>
      <w:r w:rsidR="00907010" w:rsidRPr="001F5AE9">
        <w:rPr>
          <w:rFonts w:ascii="Roboto" w:hAnsi="Roboto"/>
          <w:b/>
          <w:sz w:val="22"/>
          <w:lang w:val="en-GB"/>
        </w:rPr>
        <w:t xml:space="preserve">  </w:t>
      </w:r>
    </w:p>
    <w:p w14:paraId="40420DD2" w14:textId="77777777" w:rsidR="00E46873" w:rsidRPr="001F5AE9" w:rsidRDefault="00E46873" w:rsidP="00907010">
      <w:pPr>
        <w:ind w:left="284" w:right="276"/>
        <w:jc w:val="both"/>
        <w:rPr>
          <w:rFonts w:ascii="Roboto" w:hAnsi="Roboto"/>
          <w:sz w:val="22"/>
        </w:rPr>
      </w:pPr>
    </w:p>
    <w:p w14:paraId="6E3D347B" w14:textId="07C1BF4A" w:rsidR="00E46873" w:rsidRPr="001F5AE9" w:rsidRDefault="00E46873" w:rsidP="00907010">
      <w:pPr>
        <w:pStyle w:val="BodyText"/>
        <w:tabs>
          <w:tab w:val="left" w:pos="5040"/>
          <w:tab w:val="left" w:pos="6135"/>
          <w:tab w:val="right" w:pos="8602"/>
        </w:tabs>
        <w:spacing w:after="120"/>
        <w:ind w:left="284" w:right="276"/>
        <w:jc w:val="both"/>
        <w:rPr>
          <w:rFonts w:ascii="Roboto" w:hAnsi="Roboto"/>
        </w:rPr>
      </w:pPr>
      <w:r w:rsidRPr="0023354D">
        <w:rPr>
          <w:rFonts w:ascii="Roboto" w:hAnsi="Roboto"/>
          <w:noProof/>
          <w:lang w:val="en-US"/>
        </w:rPr>
        <mc:AlternateContent>
          <mc:Choice Requires="wps">
            <w:drawing>
              <wp:anchor distT="0" distB="0" distL="114300" distR="114300" simplePos="0" relativeHeight="251658244" behindDoc="0" locked="0" layoutInCell="1" allowOverlap="1" wp14:anchorId="3D1346BF" wp14:editId="6C2B4EF9">
                <wp:simplePos x="0" y="0"/>
                <wp:positionH relativeFrom="column">
                  <wp:posOffset>2275115</wp:posOffset>
                </wp:positionH>
                <wp:positionV relativeFrom="paragraph">
                  <wp:posOffset>115298</wp:posOffset>
                </wp:positionV>
                <wp:extent cx="33909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3E15F90A">
              <v:line id="Straight Connector 12"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9.15pt,9.1pt" to="446.15pt,9.1pt" w14:anchorId="208376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"/>
            </w:pict>
          </mc:Fallback>
        </mc:AlternateContent>
      </w:r>
      <w:r w:rsidRPr="001F5AE9">
        <w:rPr>
          <w:rFonts w:ascii="Roboto" w:hAnsi="Roboto"/>
        </w:rPr>
        <w:t>Name of the applicant institution</w:t>
      </w:r>
      <w:r w:rsidR="003707BD" w:rsidRPr="001F5AE9">
        <w:rPr>
          <w:rFonts w:ascii="Roboto" w:hAnsi="Roboto"/>
        </w:rPr>
        <w:t>:</w:t>
      </w:r>
      <w:r w:rsidR="00907010" w:rsidRPr="001F5AE9">
        <w:rPr>
          <w:rFonts w:ascii="Roboto" w:hAnsi="Roboto"/>
        </w:rPr>
        <w:t xml:space="preserve"> </w:t>
      </w:r>
    </w:p>
    <w:p w14:paraId="607A068A" w14:textId="4DFE1273" w:rsidR="00E46873" w:rsidRPr="001F5AE9" w:rsidRDefault="00E46873" w:rsidP="00907010">
      <w:pPr>
        <w:ind w:left="284" w:right="276"/>
        <w:jc w:val="both"/>
        <w:rPr>
          <w:rFonts w:ascii="Roboto" w:hAnsi="Roboto"/>
          <w:sz w:val="22"/>
        </w:rPr>
      </w:pPr>
    </w:p>
    <w:p w14:paraId="76939C43" w14:textId="29B7EF91" w:rsidR="00E46873" w:rsidRPr="001F5AE9" w:rsidRDefault="002266CA" w:rsidP="00907010">
      <w:pPr>
        <w:pStyle w:val="BodyText"/>
        <w:tabs>
          <w:tab w:val="left" w:pos="5040"/>
          <w:tab w:val="left" w:pos="5760"/>
          <w:tab w:val="right" w:pos="8602"/>
        </w:tabs>
        <w:ind w:left="284" w:right="276"/>
        <w:jc w:val="both"/>
        <w:rPr>
          <w:rFonts w:ascii="Roboto" w:hAnsi="Roboto"/>
        </w:rPr>
      </w:pPr>
      <w:r w:rsidRPr="001F5AE9">
        <w:rPr>
          <w:rFonts w:ascii="Roboto" w:hAnsi="Roboto"/>
          <w:noProof/>
          <w:lang w:val="en-US"/>
        </w:rPr>
        <mc:AlternateContent>
          <mc:Choice Requires="wps">
            <w:drawing>
              <wp:anchor distT="0" distB="0" distL="114300" distR="114300" simplePos="0" relativeHeight="251658242" behindDoc="0" locked="0" layoutInCell="1" allowOverlap="1" wp14:anchorId="665428F8" wp14:editId="7232610A">
                <wp:simplePos x="0" y="0"/>
                <wp:positionH relativeFrom="column">
                  <wp:posOffset>676171</wp:posOffset>
                </wp:positionH>
                <wp:positionV relativeFrom="paragraph">
                  <wp:posOffset>152910</wp:posOffset>
                </wp:positionV>
                <wp:extent cx="2127250" cy="0"/>
                <wp:effectExtent l="10160" t="9525" r="5715"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3A8F5DB4">
              <v:line id="Straight Connector 8"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3.25pt,12.05pt" to="220.75pt,12.05pt" w14:anchorId="5E4D2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"/>
            </w:pict>
          </mc:Fallback>
        </mc:AlternateContent>
      </w:r>
      <w:r w:rsidR="00907010" w:rsidRPr="0023354D">
        <w:rPr>
          <w:rFonts w:ascii="Roboto" w:hAnsi="Roboto"/>
          <w:noProof/>
          <w:lang w:val="en-US"/>
        </w:rPr>
        <mc:AlternateContent>
          <mc:Choice Requires="wps">
            <w:drawing>
              <wp:anchor distT="0" distB="0" distL="114300" distR="114300" simplePos="0" relativeHeight="251658241" behindDoc="0" locked="0" layoutInCell="1" allowOverlap="1" wp14:anchorId="3D6E5EB5" wp14:editId="3E161B46">
                <wp:simplePos x="0" y="0"/>
                <wp:positionH relativeFrom="column">
                  <wp:posOffset>3929744</wp:posOffset>
                </wp:positionH>
                <wp:positionV relativeFrom="paragraph">
                  <wp:posOffset>154940</wp:posOffset>
                </wp:positionV>
                <wp:extent cx="1649186" cy="10886"/>
                <wp:effectExtent l="0" t="0" r="27305" b="2730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9186" cy="10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6F531237">
              <v:line id="Straight Connector 9"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9.45pt,12.2pt" to="439.3pt,13.05pt" w14:anchorId="15CFB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"/>
            </w:pict>
          </mc:Fallback>
        </mc:AlternateContent>
      </w:r>
      <w:r w:rsidR="00E46873" w:rsidRPr="001F5AE9">
        <w:rPr>
          <w:rFonts w:ascii="Roboto" w:hAnsi="Roboto"/>
        </w:rPr>
        <w:t>Name:</w:t>
      </w:r>
      <w:r w:rsidR="00907010" w:rsidRPr="001F5AE9">
        <w:rPr>
          <w:rFonts w:ascii="Roboto" w:hAnsi="Roboto"/>
        </w:rPr>
        <w:t xml:space="preserve">   </w:t>
      </w:r>
      <w:r w:rsidR="00E46873" w:rsidRPr="001F5AE9">
        <w:rPr>
          <w:rFonts w:ascii="Roboto" w:hAnsi="Roboto"/>
        </w:rPr>
        <w:tab/>
        <w:t xml:space="preserve">Signature: </w:t>
      </w:r>
      <w:r w:rsidR="00E46873" w:rsidRPr="001F5AE9">
        <w:rPr>
          <w:rFonts w:ascii="Roboto" w:hAnsi="Roboto"/>
        </w:rPr>
        <w:tab/>
      </w:r>
    </w:p>
    <w:p w14:paraId="17DEC06F" w14:textId="484C146A" w:rsidR="00E46873" w:rsidRPr="001F5AE9" w:rsidRDefault="00E46873" w:rsidP="00907010">
      <w:pPr>
        <w:pStyle w:val="BodyText"/>
        <w:tabs>
          <w:tab w:val="left" w:pos="5040"/>
          <w:tab w:val="right" w:pos="8602"/>
        </w:tabs>
        <w:ind w:left="284" w:right="276"/>
        <w:jc w:val="both"/>
        <w:rPr>
          <w:rFonts w:ascii="Roboto" w:hAnsi="Roboto"/>
        </w:rPr>
      </w:pPr>
    </w:p>
    <w:p w14:paraId="5789332C" w14:textId="4D458CFA" w:rsidR="00E46873" w:rsidRPr="001F5AE9" w:rsidRDefault="008F7A54" w:rsidP="008F7A54">
      <w:pPr>
        <w:pStyle w:val="BodyText"/>
        <w:tabs>
          <w:tab w:val="left" w:pos="5040"/>
          <w:tab w:val="left" w:pos="6135"/>
          <w:tab w:val="right" w:pos="8602"/>
        </w:tabs>
        <w:spacing w:after="120"/>
        <w:ind w:left="284" w:right="-336"/>
        <w:jc w:val="both"/>
        <w:rPr>
          <w:rFonts w:ascii="Roboto" w:hAnsi="Roboto"/>
          <w:lang w:val="en-US"/>
        </w:rPr>
      </w:pPr>
      <w:r w:rsidRPr="001F5AE9">
        <w:rPr>
          <w:rFonts w:ascii="Roboto" w:hAnsi="Roboto"/>
          <w:noProof/>
          <w:lang w:val="en-US"/>
        </w:rPr>
        <mc:AlternateContent>
          <mc:Choice Requires="wps">
            <w:drawing>
              <wp:anchor distT="0" distB="0" distL="114300" distR="114300" simplePos="0" relativeHeight="251658243" behindDoc="0" locked="0" layoutInCell="1" allowOverlap="1" wp14:anchorId="4133F5D0" wp14:editId="019596F3">
                <wp:simplePos x="0" y="0"/>
                <wp:positionH relativeFrom="column">
                  <wp:posOffset>801370</wp:posOffset>
                </wp:positionH>
                <wp:positionV relativeFrom="paragraph">
                  <wp:posOffset>129030</wp:posOffset>
                </wp:positionV>
                <wp:extent cx="2002498" cy="0"/>
                <wp:effectExtent l="0" t="0" r="17145"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4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4D1BA2B4">
              <v:line id="Straight Connector 10"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63.1pt,10.15pt" to="220.8pt,10.15pt" w14:anchorId="01C95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"/>
            </w:pict>
          </mc:Fallback>
        </mc:AlternateContent>
      </w:r>
      <w:r w:rsidRPr="0023354D">
        <w:rPr>
          <w:rFonts w:ascii="Roboto" w:hAnsi="Roboto"/>
          <w:noProof/>
          <w:lang w:val="en-US"/>
        </w:rPr>
        <mc:AlternateContent>
          <mc:Choice Requires="wps">
            <w:drawing>
              <wp:anchor distT="0" distB="0" distL="114300" distR="114300" simplePos="0" relativeHeight="251658240" behindDoc="0" locked="0" layoutInCell="1" allowOverlap="1" wp14:anchorId="5B2B5319" wp14:editId="68CA907E">
                <wp:simplePos x="0" y="0"/>
                <wp:positionH relativeFrom="column">
                  <wp:posOffset>3935186</wp:posOffset>
                </wp:positionH>
                <wp:positionV relativeFrom="paragraph">
                  <wp:posOffset>135346</wp:posOffset>
                </wp:positionV>
                <wp:extent cx="1681843"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1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3430F490">
              <v:line id="Straight Connector 11"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9.85pt,10.65pt" to="442.3pt,10.65pt" w14:anchorId="774741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"/>
            </w:pict>
          </mc:Fallback>
        </mc:AlternateContent>
      </w:r>
      <w:r w:rsidR="00E46873" w:rsidRPr="001F5AE9">
        <w:rPr>
          <w:rFonts w:ascii="Roboto" w:hAnsi="Roboto"/>
          <w:lang w:val="en-US"/>
        </w:rPr>
        <w:t>Position</w:t>
      </w:r>
      <w:proofErr w:type="gramStart"/>
      <w:r w:rsidR="00E46873" w:rsidRPr="001F5AE9">
        <w:rPr>
          <w:rFonts w:ascii="Roboto" w:hAnsi="Roboto"/>
          <w:lang w:val="en-US"/>
        </w:rPr>
        <w:t xml:space="preserve">: </w:t>
      </w:r>
      <w:r w:rsidR="00E46873" w:rsidRPr="001F5AE9">
        <w:rPr>
          <w:rFonts w:ascii="Roboto" w:hAnsi="Roboto"/>
          <w:lang w:val="en-US"/>
        </w:rPr>
        <w:tab/>
        <w:t>Date</w:t>
      </w:r>
      <w:proofErr w:type="gramEnd"/>
      <w:r w:rsidR="00E46873" w:rsidRPr="001F5AE9">
        <w:rPr>
          <w:rFonts w:ascii="Roboto" w:hAnsi="Roboto"/>
          <w:lang w:val="en-US"/>
        </w:rPr>
        <w:t xml:space="preserve">: </w:t>
      </w:r>
      <w:r w:rsidR="00E46873" w:rsidRPr="001F5AE9">
        <w:rPr>
          <w:rFonts w:ascii="Roboto" w:hAnsi="Roboto"/>
          <w:lang w:val="en-US"/>
        </w:rPr>
        <w:tab/>
      </w:r>
      <w:r w:rsidR="00E46873" w:rsidRPr="001F5AE9">
        <w:rPr>
          <w:rFonts w:ascii="Roboto" w:hAnsi="Roboto"/>
          <w:lang w:val="en-US"/>
        </w:rPr>
        <w:tab/>
      </w:r>
      <w:r w:rsidR="00E46873" w:rsidRPr="001F5AE9">
        <w:rPr>
          <w:rFonts w:ascii="Roboto" w:hAnsi="Roboto"/>
          <w:lang w:val="en-US"/>
        </w:rPr>
        <w:tab/>
      </w:r>
    </w:p>
    <w:p w14:paraId="36909E31" w14:textId="0DF1EAF3" w:rsidR="00A8747D" w:rsidRPr="0023354D" w:rsidRDefault="00A8747D">
      <w:pPr>
        <w:rPr>
          <w:rFonts w:ascii="Roboto" w:hAnsi="Roboto"/>
        </w:rPr>
      </w:pPr>
    </w:p>
    <w:p w14:paraId="5E5A6D10" w14:textId="77777777" w:rsidR="00C229EF" w:rsidRDefault="00C229EF" w:rsidP="003A1D56">
      <w:pPr>
        <w:pStyle w:val="Heading1"/>
        <w:spacing w:line="276" w:lineRule="auto"/>
        <w:rPr>
          <w:rFonts w:ascii="Roboto" w:hAnsi="Roboto"/>
        </w:rPr>
      </w:pPr>
      <w:bookmarkStart w:id="0" w:name="_Toc156223875"/>
    </w:p>
    <w:p w14:paraId="439F5952" w14:textId="333DA11C" w:rsidR="00B65934" w:rsidRPr="001F5AE9" w:rsidRDefault="00BB79D0" w:rsidP="003A1D56">
      <w:pPr>
        <w:pStyle w:val="Heading1"/>
        <w:spacing w:line="276" w:lineRule="auto"/>
        <w:rPr>
          <w:rFonts w:ascii="Roboto" w:hAnsi="Roboto"/>
        </w:rPr>
      </w:pPr>
      <w:r w:rsidRPr="001F5AE9">
        <w:rPr>
          <w:rFonts w:ascii="Roboto" w:hAnsi="Roboto"/>
        </w:rPr>
        <w:t>C</w:t>
      </w:r>
      <w:bookmarkStart w:id="1" w:name="_Toc122447635"/>
      <w:bookmarkStart w:id="2" w:name="_Toc122447665"/>
      <w:r w:rsidR="00B65934" w:rsidRPr="001F5AE9">
        <w:rPr>
          <w:rFonts w:ascii="Roboto" w:hAnsi="Roboto"/>
        </w:rPr>
        <w:t>ompany general information</w:t>
      </w:r>
      <w:bookmarkEnd w:id="0"/>
      <w:bookmarkEnd w:id="1"/>
      <w:bookmarkEnd w:id="2"/>
      <w:r w:rsidR="00B65934" w:rsidRPr="001F5AE9">
        <w:rPr>
          <w:rFonts w:ascii="Roboto" w:hAnsi="Roboto"/>
        </w:rPr>
        <w:t xml:space="preserve"> </w:t>
      </w:r>
    </w:p>
    <w:p w14:paraId="7557657E" w14:textId="63FB2DCD" w:rsidR="009B4960" w:rsidRPr="001F5AE9" w:rsidRDefault="00B65934" w:rsidP="003A1D56">
      <w:pPr>
        <w:pStyle w:val="BodyText"/>
        <w:spacing w:line="276" w:lineRule="auto"/>
        <w:rPr>
          <w:rFonts w:ascii="Roboto" w:hAnsi="Roboto"/>
          <w:sz w:val="16"/>
        </w:rPr>
      </w:pPr>
      <w:r w:rsidRPr="001F5AE9">
        <w:rPr>
          <w:rFonts w:ascii="Roboto" w:hAnsi="Roboto"/>
          <w:sz w:val="16"/>
        </w:rPr>
        <w:t>(as to appear in the UNEP FI database)</w:t>
      </w:r>
    </w:p>
    <w:tbl>
      <w:tblPr>
        <w:tblW w:w="8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7"/>
        <w:gridCol w:w="2869"/>
        <w:gridCol w:w="2945"/>
      </w:tblGrid>
      <w:tr w:rsidR="0037060E" w:rsidRPr="0034026D" w14:paraId="6A7482AE" w14:textId="77777777" w:rsidTr="7312326D">
        <w:trPr>
          <w:trHeight w:val="452"/>
        </w:trPr>
        <w:tc>
          <w:tcPr>
            <w:tcW w:w="8460" w:type="dxa"/>
            <w:gridSpan w:val="3"/>
            <w:shd w:val="clear" w:color="auto" w:fill="4F81BD" w:themeFill="accent1"/>
            <w:tcMar>
              <w:left w:w="0" w:type="dxa"/>
            </w:tcMar>
            <w:vAlign w:val="center"/>
          </w:tcPr>
          <w:p w14:paraId="177479E2" w14:textId="3C9B4473" w:rsidR="0037060E" w:rsidRPr="001F5AE9" w:rsidRDefault="00B65934" w:rsidP="007330F1">
            <w:pPr>
              <w:ind w:left="166"/>
              <w:rPr>
                <w:rFonts w:ascii="Roboto" w:hAnsi="Roboto"/>
                <w:b/>
                <w:sz w:val="20"/>
                <w:szCs w:val="20"/>
              </w:rPr>
            </w:pPr>
            <w:r w:rsidRPr="00591696">
              <w:rPr>
                <w:rFonts w:ascii="Roboto" w:hAnsi="Roboto"/>
                <w:b/>
                <w:color w:val="FFFFFF" w:themeColor="background1"/>
                <w:sz w:val="20"/>
                <w:szCs w:val="20"/>
              </w:rPr>
              <w:t xml:space="preserve">Corporate information </w:t>
            </w:r>
          </w:p>
        </w:tc>
      </w:tr>
      <w:tr w:rsidR="005E1AD2" w:rsidRPr="0034026D" w14:paraId="42055663" w14:textId="77777777" w:rsidTr="7312326D">
        <w:tc>
          <w:tcPr>
            <w:tcW w:w="2820" w:type="dxa"/>
            <w:tcMar>
              <w:left w:w="0" w:type="dxa"/>
              <w:right w:w="0" w:type="dxa"/>
            </w:tcMar>
          </w:tcPr>
          <w:p w14:paraId="40BD9A79" w14:textId="264CAC8E" w:rsidR="00890F4A" w:rsidRPr="001F5AE9" w:rsidRDefault="00890F4A" w:rsidP="007330F1">
            <w:pPr>
              <w:pStyle w:val="FormText"/>
              <w:spacing w:before="60" w:after="60"/>
              <w:ind w:left="166"/>
              <w:rPr>
                <w:rFonts w:ascii="Roboto" w:hAnsi="Roboto"/>
                <w:sz w:val="20"/>
              </w:rPr>
            </w:pPr>
            <w:r w:rsidRPr="001F5AE9">
              <w:rPr>
                <w:rFonts w:ascii="Roboto" w:hAnsi="Roboto"/>
                <w:sz w:val="20"/>
              </w:rPr>
              <w:t>ISIN identifier</w:t>
            </w:r>
          </w:p>
        </w:tc>
        <w:tc>
          <w:tcPr>
            <w:tcW w:w="5640" w:type="dxa"/>
            <w:gridSpan w:val="2"/>
          </w:tcPr>
          <w:p w14:paraId="44DBDEF6" w14:textId="494743D1" w:rsidR="00890F4A" w:rsidRPr="001F5AE9" w:rsidRDefault="00B9004B" w:rsidP="007330F1">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r w:rsidR="009F40DE" w:rsidRPr="001F5AE9">
              <w:rPr>
                <w:rFonts w:ascii="Roboto" w:hAnsi="Roboto"/>
                <w:color w:val="FF0000"/>
                <w:sz w:val="20"/>
              </w:rPr>
              <w:t xml:space="preserve"> </w:t>
            </w:r>
          </w:p>
        </w:tc>
      </w:tr>
      <w:tr w:rsidR="005E1AD2" w:rsidRPr="0034026D" w14:paraId="7D773FAD" w14:textId="77777777" w:rsidTr="7312326D">
        <w:tc>
          <w:tcPr>
            <w:tcW w:w="2820" w:type="dxa"/>
            <w:tcMar>
              <w:left w:w="0" w:type="dxa"/>
              <w:right w:w="0" w:type="dxa"/>
            </w:tcMar>
          </w:tcPr>
          <w:p w14:paraId="23EEDB36" w14:textId="073F3FCB" w:rsidR="00CE43C6" w:rsidRPr="001F5AE9" w:rsidRDefault="00323B43" w:rsidP="007330F1">
            <w:pPr>
              <w:pStyle w:val="FormText"/>
              <w:spacing w:before="60" w:after="60"/>
              <w:ind w:left="166"/>
              <w:rPr>
                <w:rFonts w:ascii="Roboto" w:hAnsi="Roboto"/>
                <w:sz w:val="20"/>
              </w:rPr>
            </w:pPr>
            <w:r w:rsidRPr="001F5AE9">
              <w:rPr>
                <w:rFonts w:ascii="Roboto" w:hAnsi="Roboto"/>
                <w:sz w:val="20"/>
              </w:rPr>
              <w:t>N</w:t>
            </w:r>
            <w:r w:rsidR="00CE43C6" w:rsidRPr="001F5AE9">
              <w:rPr>
                <w:rFonts w:ascii="Roboto" w:hAnsi="Roboto"/>
                <w:sz w:val="20"/>
              </w:rPr>
              <w:t>ame (as it should appear on UNEP FI website)</w:t>
            </w:r>
          </w:p>
        </w:tc>
        <w:tc>
          <w:tcPr>
            <w:tcW w:w="5640" w:type="dxa"/>
            <w:gridSpan w:val="2"/>
          </w:tcPr>
          <w:p w14:paraId="1D5C6ABB" w14:textId="2B391E2C" w:rsidR="00CE43C6" w:rsidRPr="001F5AE9" w:rsidRDefault="00B9004B" w:rsidP="007330F1">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r w:rsidR="009F40DE" w:rsidRPr="001F5AE9">
              <w:rPr>
                <w:rFonts w:ascii="Roboto" w:hAnsi="Roboto"/>
                <w:color w:val="FF0000"/>
                <w:sz w:val="20"/>
              </w:rPr>
              <w:t xml:space="preserve"> </w:t>
            </w:r>
          </w:p>
        </w:tc>
      </w:tr>
      <w:tr w:rsidR="005E1AD2" w:rsidRPr="0034026D" w14:paraId="54C09CB8" w14:textId="77777777" w:rsidTr="7312326D">
        <w:tc>
          <w:tcPr>
            <w:tcW w:w="2820" w:type="dxa"/>
            <w:tcMar>
              <w:left w:w="0" w:type="dxa"/>
              <w:right w:w="0" w:type="dxa"/>
            </w:tcMar>
          </w:tcPr>
          <w:p w14:paraId="52E4F868" w14:textId="77B7AABA" w:rsidR="00B500F5" w:rsidRPr="001F5AE9" w:rsidRDefault="00323B43" w:rsidP="007330F1">
            <w:pPr>
              <w:pStyle w:val="FormText"/>
              <w:spacing w:before="60" w:after="60"/>
              <w:ind w:left="166"/>
              <w:rPr>
                <w:rFonts w:ascii="Roboto" w:hAnsi="Roboto"/>
                <w:sz w:val="20"/>
              </w:rPr>
            </w:pPr>
            <w:r w:rsidRPr="001F5AE9">
              <w:rPr>
                <w:rFonts w:ascii="Roboto" w:hAnsi="Roboto"/>
                <w:sz w:val="20"/>
              </w:rPr>
              <w:t>L</w:t>
            </w:r>
            <w:r w:rsidR="00C0591D" w:rsidRPr="001F5AE9">
              <w:rPr>
                <w:rFonts w:ascii="Roboto" w:hAnsi="Roboto"/>
                <w:sz w:val="20"/>
              </w:rPr>
              <w:t xml:space="preserve">egal name </w:t>
            </w:r>
            <w:r w:rsidR="39F65BFC" w:rsidRPr="001F5AE9">
              <w:rPr>
                <w:rFonts w:ascii="Roboto" w:hAnsi="Roboto"/>
                <w:sz w:val="20"/>
              </w:rPr>
              <w:t>as shown on certificate of incorporation</w:t>
            </w:r>
            <w:r w:rsidR="66D8836B" w:rsidRPr="001F5AE9">
              <w:rPr>
                <w:rFonts w:ascii="Roboto" w:hAnsi="Roboto"/>
                <w:sz w:val="20"/>
              </w:rPr>
              <w:t xml:space="preserve"> </w:t>
            </w:r>
            <w:r w:rsidRPr="001F5AE9">
              <w:rPr>
                <w:rFonts w:ascii="Roboto" w:hAnsi="Roboto"/>
                <w:sz w:val="20"/>
              </w:rPr>
              <w:t xml:space="preserve">(in </w:t>
            </w:r>
            <w:r w:rsidR="66D8836B" w:rsidRPr="001F5AE9">
              <w:rPr>
                <w:rFonts w:ascii="Roboto" w:hAnsi="Roboto"/>
                <w:sz w:val="20"/>
              </w:rPr>
              <w:t>English</w:t>
            </w:r>
            <w:r w:rsidR="008038ED">
              <w:rPr>
                <w:rFonts w:ascii="Roboto" w:hAnsi="Roboto"/>
                <w:sz w:val="20"/>
              </w:rPr>
              <w:t>)</w:t>
            </w:r>
          </w:p>
        </w:tc>
        <w:tc>
          <w:tcPr>
            <w:tcW w:w="5640" w:type="dxa"/>
            <w:gridSpan w:val="2"/>
          </w:tcPr>
          <w:p w14:paraId="351A8081" w14:textId="1B2D12DB" w:rsidR="00D1426B" w:rsidRPr="001F5AE9" w:rsidRDefault="00B9004B" w:rsidP="007330F1">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5E1AD2" w:rsidRPr="0034026D" w14:paraId="74605047" w14:textId="77777777" w:rsidTr="7312326D">
        <w:tc>
          <w:tcPr>
            <w:tcW w:w="2820" w:type="dxa"/>
            <w:tcMar>
              <w:left w:w="0" w:type="dxa"/>
              <w:right w:w="0" w:type="dxa"/>
            </w:tcMar>
          </w:tcPr>
          <w:p w14:paraId="3BA26238" w14:textId="73EE1AA1" w:rsidR="0037060E" w:rsidRPr="001F5AE9" w:rsidRDefault="0037060E" w:rsidP="007330F1">
            <w:pPr>
              <w:pStyle w:val="FormText"/>
              <w:spacing w:before="60" w:after="60"/>
              <w:ind w:left="166"/>
              <w:rPr>
                <w:rFonts w:ascii="Roboto" w:hAnsi="Roboto"/>
                <w:sz w:val="20"/>
              </w:rPr>
            </w:pPr>
            <w:r w:rsidRPr="001F5AE9">
              <w:rPr>
                <w:rFonts w:ascii="Roboto" w:hAnsi="Roboto"/>
                <w:sz w:val="20"/>
              </w:rPr>
              <w:t xml:space="preserve">Corporate </w:t>
            </w:r>
            <w:r w:rsidR="00BD6254" w:rsidRPr="001F5AE9">
              <w:rPr>
                <w:rFonts w:ascii="Roboto" w:hAnsi="Roboto"/>
                <w:sz w:val="20"/>
              </w:rPr>
              <w:t>a</w:t>
            </w:r>
            <w:r w:rsidRPr="001F5AE9">
              <w:rPr>
                <w:rFonts w:ascii="Roboto" w:hAnsi="Roboto"/>
                <w:sz w:val="20"/>
              </w:rPr>
              <w:t xml:space="preserve">ddress </w:t>
            </w:r>
          </w:p>
        </w:tc>
        <w:tc>
          <w:tcPr>
            <w:tcW w:w="5640" w:type="dxa"/>
            <w:gridSpan w:val="2"/>
          </w:tcPr>
          <w:p w14:paraId="5F9EE55E" w14:textId="7FB18A35" w:rsidR="0037060E" w:rsidRPr="001F5AE9" w:rsidRDefault="0037060E" w:rsidP="007330F1">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r w:rsidR="009F40DE" w:rsidRPr="001F5AE9">
              <w:rPr>
                <w:rFonts w:ascii="Roboto" w:hAnsi="Roboto"/>
                <w:color w:val="FF0000"/>
                <w:sz w:val="20"/>
              </w:rPr>
              <w:t xml:space="preserve"> </w:t>
            </w:r>
          </w:p>
          <w:p w14:paraId="6DD23DFB" w14:textId="77777777" w:rsidR="0037060E" w:rsidRPr="001F5AE9" w:rsidRDefault="0037060E" w:rsidP="007330F1">
            <w:pPr>
              <w:pStyle w:val="FormText"/>
              <w:spacing w:before="60" w:after="60"/>
              <w:ind w:left="166"/>
              <w:rPr>
                <w:rFonts w:ascii="Roboto" w:hAnsi="Roboto"/>
                <w:sz w:val="20"/>
              </w:rPr>
            </w:pPr>
            <w:r w:rsidRPr="001F5AE9">
              <w:rPr>
                <w:rFonts w:ascii="Roboto" w:hAnsi="Roboto"/>
                <w:sz w:val="20"/>
              </w:rPr>
              <w:fldChar w:fldCharType="begin">
                <w:ffData>
                  <w:name w:val="Text12"/>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5E1F9452" w14:textId="77777777" w:rsidR="0037060E" w:rsidRPr="001F5AE9" w:rsidRDefault="0037060E" w:rsidP="007330F1">
            <w:pPr>
              <w:pStyle w:val="FormText"/>
              <w:spacing w:before="60" w:after="60"/>
              <w:ind w:left="166"/>
              <w:rPr>
                <w:rFonts w:ascii="Roboto" w:hAnsi="Roboto"/>
                <w:sz w:val="20"/>
              </w:rPr>
            </w:pPr>
            <w:r w:rsidRPr="001F5AE9">
              <w:rPr>
                <w:rFonts w:ascii="Roboto" w:hAnsi="Roboto"/>
                <w:sz w:val="20"/>
              </w:rPr>
              <w:fldChar w:fldCharType="begin">
                <w:ffData>
                  <w:name w:val="Text1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51AB3127" w14:textId="77777777" w:rsidR="00333F97" w:rsidRPr="001F5AE9" w:rsidRDefault="00333F97" w:rsidP="007330F1">
            <w:pPr>
              <w:pStyle w:val="FormText"/>
              <w:spacing w:before="60" w:after="60"/>
              <w:ind w:left="166"/>
              <w:rPr>
                <w:rFonts w:ascii="Roboto" w:hAnsi="Roboto"/>
                <w:sz w:val="20"/>
              </w:rPr>
            </w:pPr>
          </w:p>
          <w:p w14:paraId="35A0C989" w14:textId="6ADADEE6" w:rsidR="00333F97" w:rsidRPr="001F5AE9" w:rsidRDefault="00333F97" w:rsidP="007330F1">
            <w:pPr>
              <w:pStyle w:val="FormText"/>
              <w:spacing w:before="60" w:after="60"/>
              <w:ind w:left="166"/>
              <w:rPr>
                <w:rFonts w:ascii="Roboto" w:hAnsi="Roboto"/>
                <w:sz w:val="20"/>
              </w:rPr>
            </w:pPr>
            <w:r w:rsidRPr="001F5AE9">
              <w:rPr>
                <w:rFonts w:ascii="Roboto" w:hAnsi="Roboto"/>
                <w:sz w:val="20"/>
              </w:rPr>
              <w:t>Country</w:t>
            </w:r>
            <w:r w:rsidR="00907010" w:rsidRPr="001F5AE9">
              <w:rPr>
                <w:rFonts w:ascii="Roboto" w:hAnsi="Roboto"/>
                <w:sz w:val="20"/>
              </w:rPr>
              <w:t xml:space="preserve">    </w:t>
            </w:r>
            <w:r w:rsidR="00B9004B" w:rsidRPr="001F5AE9">
              <w:rPr>
                <w:rFonts w:ascii="Roboto" w:hAnsi="Roboto"/>
                <w:sz w:val="20"/>
              </w:rPr>
              <w:fldChar w:fldCharType="begin">
                <w:ffData>
                  <w:name w:val="Text3"/>
                  <w:enabled/>
                  <w:calcOnExit w:val="0"/>
                  <w:textInput/>
                </w:ffData>
              </w:fldChar>
            </w:r>
            <w:r w:rsidR="00B9004B" w:rsidRPr="001F5AE9">
              <w:rPr>
                <w:rFonts w:ascii="Roboto" w:hAnsi="Roboto"/>
                <w:sz w:val="20"/>
              </w:rPr>
              <w:instrText xml:space="preserve"> FORMTEXT </w:instrText>
            </w:r>
            <w:r w:rsidR="00B9004B" w:rsidRPr="001F5AE9">
              <w:rPr>
                <w:rFonts w:ascii="Roboto" w:hAnsi="Roboto"/>
                <w:sz w:val="20"/>
              </w:rPr>
            </w:r>
            <w:r w:rsidR="00B9004B" w:rsidRPr="001F5AE9">
              <w:rPr>
                <w:rFonts w:ascii="Roboto" w:hAnsi="Roboto"/>
                <w:sz w:val="20"/>
              </w:rPr>
              <w:fldChar w:fldCharType="separate"/>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fldChar w:fldCharType="end"/>
            </w:r>
            <w:r w:rsidR="00907010" w:rsidRPr="001F5AE9">
              <w:rPr>
                <w:rFonts w:ascii="Roboto" w:hAnsi="Roboto"/>
                <w:color w:val="FF0000"/>
                <w:sz w:val="20"/>
              </w:rPr>
              <w:t xml:space="preserve">         </w:t>
            </w:r>
            <w:r w:rsidRPr="001F5AE9">
              <w:rPr>
                <w:rFonts w:ascii="Roboto" w:hAnsi="Roboto"/>
                <w:color w:val="FF0000"/>
                <w:sz w:val="20"/>
              </w:rPr>
              <w:t xml:space="preserve"> </w:t>
            </w:r>
            <w:r w:rsidRPr="001F5AE9">
              <w:rPr>
                <w:rFonts w:ascii="Roboto" w:hAnsi="Roboto"/>
                <w:sz w:val="20"/>
              </w:rPr>
              <w:t>Region</w:t>
            </w:r>
            <w:r w:rsidR="00907010" w:rsidRPr="001F5AE9">
              <w:rPr>
                <w:rFonts w:ascii="Roboto" w:hAnsi="Roboto"/>
                <w:sz w:val="20"/>
              </w:rPr>
              <w:t xml:space="preserve"> </w:t>
            </w:r>
            <w:r w:rsidR="00B9004B" w:rsidRPr="001F5AE9">
              <w:rPr>
                <w:rFonts w:ascii="Roboto" w:hAnsi="Roboto"/>
                <w:sz w:val="20"/>
              </w:rPr>
              <w:fldChar w:fldCharType="begin">
                <w:ffData>
                  <w:name w:val="Text3"/>
                  <w:enabled/>
                  <w:calcOnExit w:val="0"/>
                  <w:textInput/>
                </w:ffData>
              </w:fldChar>
            </w:r>
            <w:r w:rsidR="00B9004B" w:rsidRPr="001F5AE9">
              <w:rPr>
                <w:rFonts w:ascii="Roboto" w:hAnsi="Roboto"/>
                <w:sz w:val="20"/>
              </w:rPr>
              <w:instrText xml:space="preserve"> FORMTEXT </w:instrText>
            </w:r>
            <w:r w:rsidR="00B9004B" w:rsidRPr="001F5AE9">
              <w:rPr>
                <w:rFonts w:ascii="Roboto" w:hAnsi="Roboto"/>
                <w:sz w:val="20"/>
              </w:rPr>
            </w:r>
            <w:r w:rsidR="00B9004B" w:rsidRPr="001F5AE9">
              <w:rPr>
                <w:rFonts w:ascii="Roboto" w:hAnsi="Roboto"/>
                <w:sz w:val="20"/>
              </w:rPr>
              <w:fldChar w:fldCharType="separate"/>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fldChar w:fldCharType="end"/>
            </w:r>
          </w:p>
        </w:tc>
      </w:tr>
      <w:tr w:rsidR="005E1AD2" w:rsidRPr="0034026D" w14:paraId="56572DAB" w14:textId="77777777" w:rsidTr="7312326D">
        <w:tc>
          <w:tcPr>
            <w:tcW w:w="2820" w:type="dxa"/>
            <w:tcMar>
              <w:left w:w="0" w:type="dxa"/>
              <w:right w:w="0" w:type="dxa"/>
            </w:tcMar>
          </w:tcPr>
          <w:p w14:paraId="3AC14378" w14:textId="77777777" w:rsidR="0037060E" w:rsidRPr="001F5AE9" w:rsidRDefault="0037060E" w:rsidP="007330F1">
            <w:pPr>
              <w:pStyle w:val="FormText"/>
              <w:spacing w:before="60" w:after="60"/>
              <w:ind w:left="166"/>
              <w:rPr>
                <w:rFonts w:ascii="Roboto" w:hAnsi="Roboto"/>
                <w:sz w:val="20"/>
              </w:rPr>
            </w:pPr>
            <w:r w:rsidRPr="001F5AE9">
              <w:rPr>
                <w:rFonts w:ascii="Roboto" w:hAnsi="Roboto"/>
                <w:sz w:val="20"/>
              </w:rPr>
              <w:t>Website</w:t>
            </w:r>
          </w:p>
        </w:tc>
        <w:tc>
          <w:tcPr>
            <w:tcW w:w="5640" w:type="dxa"/>
            <w:gridSpan w:val="2"/>
          </w:tcPr>
          <w:p w14:paraId="23462DC9" w14:textId="355BEE5C" w:rsidR="0037060E" w:rsidRPr="001F5AE9" w:rsidRDefault="0037060E" w:rsidP="00675550">
            <w:pPr>
              <w:pStyle w:val="FormText"/>
              <w:spacing w:before="60" w:after="60"/>
              <w:rPr>
                <w:rFonts w:ascii="Roboto" w:hAnsi="Roboto"/>
                <w:sz w:val="20"/>
              </w:rPr>
            </w:pPr>
            <w:r w:rsidRPr="001F5AE9">
              <w:rPr>
                <w:rFonts w:ascii="Roboto" w:hAnsi="Roboto"/>
                <w:sz w:val="20"/>
              </w:rPr>
              <w:fldChar w:fldCharType="begin">
                <w:ffData>
                  <w:name w:val="Text5"/>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34026D" w:rsidRPr="0034026D" w14:paraId="5EEBA24A" w14:textId="77777777" w:rsidTr="7312326D">
        <w:trPr>
          <w:trHeight w:val="441"/>
        </w:trPr>
        <w:tc>
          <w:tcPr>
            <w:tcW w:w="2820" w:type="dxa"/>
            <w:vAlign w:val="center"/>
          </w:tcPr>
          <w:p w14:paraId="24DAEB49" w14:textId="77777777" w:rsidR="00B13921" w:rsidRPr="0034026D" w:rsidRDefault="00B13921">
            <w:pPr>
              <w:spacing w:before="60" w:after="60"/>
              <w:ind w:left="24"/>
              <w:rPr>
                <w:rFonts w:ascii="Roboto" w:hAnsi="Roboto"/>
                <w:color w:val="000000"/>
                <w:sz w:val="20"/>
                <w:szCs w:val="20"/>
              </w:rPr>
            </w:pPr>
            <w:r w:rsidRPr="0034026D">
              <w:rPr>
                <w:rFonts w:ascii="Roboto" w:hAnsi="Roboto"/>
                <w:color w:val="000000"/>
                <w:sz w:val="20"/>
                <w:szCs w:val="20"/>
              </w:rPr>
              <w:t xml:space="preserve">Link to latest annual report (English version recommended) </w:t>
            </w:r>
          </w:p>
        </w:tc>
        <w:tc>
          <w:tcPr>
            <w:tcW w:w="5640" w:type="dxa"/>
            <w:gridSpan w:val="2"/>
            <w:vAlign w:val="center"/>
          </w:tcPr>
          <w:p w14:paraId="7D812815" w14:textId="77777777" w:rsidR="00B13921" w:rsidRPr="0034026D" w:rsidRDefault="00B13921">
            <w:pPr>
              <w:pStyle w:val="FormText"/>
              <w:spacing w:before="60" w:after="60"/>
              <w:ind w:left="24"/>
              <w:rPr>
                <w:rFonts w:ascii="Roboto" w:hAnsi="Roboto"/>
                <w:sz w:val="20"/>
                <w:lang w:val="en-US"/>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34026D" w:rsidRPr="0034026D" w14:paraId="0583336E" w14:textId="77777777" w:rsidTr="7312326D">
        <w:tc>
          <w:tcPr>
            <w:tcW w:w="2820" w:type="dxa"/>
            <w:tcBorders>
              <w:bottom w:val="single" w:sz="4" w:space="0" w:color="auto"/>
            </w:tcBorders>
            <w:vAlign w:val="center"/>
          </w:tcPr>
          <w:p w14:paraId="10BDEA0C" w14:textId="77777777" w:rsidR="00B13921" w:rsidRPr="0034026D" w:rsidRDefault="00B13921">
            <w:pPr>
              <w:spacing w:before="60" w:after="60"/>
              <w:ind w:left="24"/>
              <w:rPr>
                <w:rFonts w:ascii="Roboto" w:hAnsi="Roboto"/>
                <w:color w:val="000000"/>
                <w:sz w:val="20"/>
                <w:szCs w:val="20"/>
              </w:rPr>
            </w:pPr>
            <w:r w:rsidRPr="0034026D">
              <w:rPr>
                <w:rFonts w:ascii="Roboto" w:hAnsi="Roboto"/>
                <w:color w:val="000000"/>
                <w:sz w:val="20"/>
                <w:szCs w:val="20"/>
              </w:rPr>
              <w:t>Financial reporting period/fiscal year</w:t>
            </w:r>
          </w:p>
        </w:tc>
        <w:tc>
          <w:tcPr>
            <w:tcW w:w="5640" w:type="dxa"/>
            <w:gridSpan w:val="2"/>
            <w:tcBorders>
              <w:bottom w:val="single" w:sz="4" w:space="0" w:color="auto"/>
            </w:tcBorders>
            <w:vAlign w:val="center"/>
          </w:tcPr>
          <w:p w14:paraId="60C876D2" w14:textId="77777777" w:rsidR="00B13921" w:rsidRPr="0034026D" w:rsidRDefault="00B13921">
            <w:pPr>
              <w:pStyle w:val="FormText"/>
              <w:spacing w:before="60" w:after="60"/>
              <w:ind w:left="24"/>
              <w:rPr>
                <w:rFonts w:ascii="Roboto" w:hAnsi="Roboto"/>
                <w:sz w:val="20"/>
                <w:lang w:val="en-US"/>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5E1AD2" w:rsidRPr="0034026D" w14:paraId="74B449F9" w14:textId="77777777" w:rsidTr="7312326D">
        <w:trPr>
          <w:trHeight w:val="235"/>
        </w:trPr>
        <w:tc>
          <w:tcPr>
            <w:tcW w:w="2820" w:type="dxa"/>
            <w:tcBorders>
              <w:bottom w:val="single" w:sz="4" w:space="0" w:color="auto"/>
            </w:tcBorders>
            <w:tcMar>
              <w:left w:w="0" w:type="dxa"/>
              <w:right w:w="0" w:type="dxa"/>
            </w:tcMar>
          </w:tcPr>
          <w:p w14:paraId="4338E8FF" w14:textId="0500C740" w:rsidR="00B65934" w:rsidRPr="001F5AE9" w:rsidRDefault="00B65934" w:rsidP="007330F1">
            <w:pPr>
              <w:pStyle w:val="FormText"/>
              <w:spacing w:before="60" w:after="60"/>
              <w:ind w:left="166"/>
              <w:rPr>
                <w:rFonts w:ascii="Roboto" w:hAnsi="Roboto"/>
                <w:b/>
                <w:color w:val="000000"/>
                <w:sz w:val="20"/>
              </w:rPr>
            </w:pPr>
            <w:r w:rsidRPr="001F5AE9">
              <w:rPr>
                <w:rFonts w:ascii="Roboto" w:hAnsi="Roboto"/>
                <w:b/>
                <w:color w:val="000000"/>
                <w:sz w:val="20"/>
              </w:rPr>
              <w:lastRenderedPageBreak/>
              <w:t>Company overview</w:t>
            </w:r>
            <w:r w:rsidRPr="001F5AE9">
              <w:rPr>
                <w:rFonts w:ascii="Roboto" w:hAnsi="Roboto"/>
                <w:color w:val="000000"/>
                <w:sz w:val="20"/>
              </w:rPr>
              <w:t xml:space="preserve"> </w:t>
            </w:r>
            <w:r w:rsidR="003E02FC" w:rsidRPr="001F5AE9">
              <w:rPr>
                <w:rFonts w:ascii="Roboto" w:hAnsi="Roboto"/>
                <w:color w:val="000000"/>
                <w:sz w:val="20"/>
              </w:rPr>
              <w:t>– brie</w:t>
            </w:r>
            <w:r w:rsidR="00B8729F" w:rsidRPr="001F5AE9">
              <w:rPr>
                <w:rFonts w:ascii="Roboto" w:hAnsi="Roboto"/>
                <w:color w:val="000000"/>
                <w:sz w:val="20"/>
              </w:rPr>
              <w:t>f</w:t>
            </w:r>
            <w:r w:rsidR="003E02FC" w:rsidRPr="001F5AE9">
              <w:rPr>
                <w:rFonts w:ascii="Roboto" w:hAnsi="Roboto"/>
                <w:color w:val="000000"/>
                <w:sz w:val="20"/>
              </w:rPr>
              <w:t xml:space="preserve"> description of your </w:t>
            </w:r>
            <w:r w:rsidR="00323B43" w:rsidRPr="00D70DB6">
              <w:rPr>
                <w:rFonts w:ascii="Roboto" w:hAnsi="Roboto"/>
                <w:color w:val="000000"/>
                <w:sz w:val="20"/>
              </w:rPr>
              <w:t>inst</w:t>
            </w:r>
            <w:r w:rsidR="00420F38" w:rsidRPr="00D70DB6">
              <w:rPr>
                <w:rFonts w:ascii="Roboto" w:hAnsi="Roboto"/>
                <w:color w:val="000000"/>
                <w:sz w:val="20"/>
              </w:rPr>
              <w:t>i</w:t>
            </w:r>
            <w:r w:rsidR="00323B43" w:rsidRPr="00D70DB6">
              <w:rPr>
                <w:rFonts w:ascii="Roboto" w:hAnsi="Roboto"/>
                <w:color w:val="000000"/>
                <w:sz w:val="20"/>
              </w:rPr>
              <w:t>tution’s</w:t>
            </w:r>
            <w:r w:rsidR="00323B43" w:rsidRPr="001F5AE9">
              <w:rPr>
                <w:rFonts w:ascii="Roboto" w:hAnsi="Roboto"/>
                <w:color w:val="000000"/>
                <w:sz w:val="20"/>
              </w:rPr>
              <w:t xml:space="preserve"> </w:t>
            </w:r>
            <w:r w:rsidR="003E02FC" w:rsidRPr="001F5AE9">
              <w:rPr>
                <w:rFonts w:ascii="Roboto" w:hAnsi="Roboto"/>
                <w:color w:val="000000"/>
                <w:sz w:val="20"/>
              </w:rPr>
              <w:t xml:space="preserve">profile </w:t>
            </w:r>
            <w:r w:rsidRPr="001F5AE9">
              <w:rPr>
                <w:rFonts w:ascii="Roboto" w:hAnsi="Roboto"/>
                <w:color w:val="000000"/>
                <w:sz w:val="20"/>
              </w:rPr>
              <w:t xml:space="preserve">(to appear on UNEP FI’s members’ page </w:t>
            </w:r>
            <w:hyperlink r:id="rId23" w:history="1">
              <w:r w:rsidRPr="001F5AE9">
                <w:rPr>
                  <w:rStyle w:val="Hyperlink"/>
                  <w:rFonts w:ascii="Roboto" w:hAnsi="Roboto"/>
                  <w:sz w:val="20"/>
                </w:rPr>
                <w:t>Our Members – UN Environment</w:t>
              </w:r>
              <w:r w:rsidR="00BD6254" w:rsidRPr="001F5AE9">
                <w:rPr>
                  <w:rStyle w:val="Hyperlink"/>
                  <w:rFonts w:ascii="Roboto" w:hAnsi="Roboto"/>
                  <w:sz w:val="20"/>
                </w:rPr>
                <w:t xml:space="preserve"> Programme</w:t>
              </w:r>
              <w:r w:rsidRPr="001F5AE9">
                <w:rPr>
                  <w:rStyle w:val="Hyperlink"/>
                  <w:rFonts w:ascii="Roboto" w:hAnsi="Roboto"/>
                  <w:sz w:val="20"/>
                </w:rPr>
                <w:t xml:space="preserve"> – Finance Initiative</w:t>
              </w:r>
            </w:hyperlink>
            <w:r w:rsidR="00B8729F" w:rsidRPr="001F5AE9">
              <w:rPr>
                <w:rStyle w:val="Hyperlink"/>
                <w:rFonts w:ascii="Roboto" w:hAnsi="Roboto"/>
                <w:sz w:val="20"/>
              </w:rPr>
              <w:t>)</w:t>
            </w:r>
            <w:r w:rsidR="00BD6254" w:rsidRPr="001F5AE9">
              <w:rPr>
                <w:rFonts w:ascii="Roboto" w:hAnsi="Roboto"/>
                <w:color w:val="000000"/>
                <w:sz w:val="20"/>
              </w:rPr>
              <w:t>.</w:t>
            </w:r>
          </w:p>
        </w:tc>
        <w:tc>
          <w:tcPr>
            <w:tcW w:w="5640" w:type="dxa"/>
            <w:gridSpan w:val="2"/>
            <w:tcBorders>
              <w:bottom w:val="single" w:sz="4" w:space="0" w:color="auto"/>
            </w:tcBorders>
          </w:tcPr>
          <w:p w14:paraId="794F5D1E" w14:textId="1A086715" w:rsidR="00B65934" w:rsidRPr="001F5AE9" w:rsidRDefault="00B9004B" w:rsidP="00E5264C">
            <w:pPr>
              <w:pStyle w:val="FormText"/>
              <w:spacing w:before="60" w:after="60"/>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5E1AD2" w:rsidRPr="0034026D" w14:paraId="1E43EA5B" w14:textId="77777777" w:rsidTr="7312326D">
        <w:trPr>
          <w:trHeight w:val="235"/>
        </w:trPr>
        <w:tc>
          <w:tcPr>
            <w:tcW w:w="2820" w:type="dxa"/>
            <w:tcBorders>
              <w:top w:val="single" w:sz="4" w:space="0" w:color="auto"/>
            </w:tcBorders>
            <w:tcMar>
              <w:left w:w="0" w:type="dxa"/>
              <w:right w:w="0" w:type="dxa"/>
            </w:tcMar>
          </w:tcPr>
          <w:p w14:paraId="7C183C61" w14:textId="514EF031" w:rsidR="00307013" w:rsidRPr="001F5AE9" w:rsidRDefault="00307013" w:rsidP="00307013">
            <w:pPr>
              <w:pStyle w:val="FormText"/>
              <w:spacing w:before="60" w:after="60"/>
              <w:ind w:left="166"/>
              <w:rPr>
                <w:rFonts w:ascii="Roboto" w:hAnsi="Roboto"/>
                <w:b/>
                <w:bCs/>
                <w:color w:val="000000" w:themeColor="text1"/>
                <w:sz w:val="20"/>
              </w:rPr>
            </w:pPr>
            <w:r w:rsidRPr="001F5AE9">
              <w:rPr>
                <w:rFonts w:ascii="Roboto" w:hAnsi="Roboto"/>
                <w:bCs/>
                <w:sz w:val="20"/>
              </w:rPr>
              <w:t>Does the applicant institution have a banking licence</w:t>
            </w:r>
            <w:r w:rsidR="00F54211">
              <w:rPr>
                <w:rFonts w:ascii="Roboto" w:hAnsi="Roboto"/>
                <w:bCs/>
                <w:sz w:val="20"/>
              </w:rPr>
              <w:t>?</w:t>
            </w:r>
          </w:p>
        </w:tc>
        <w:tc>
          <w:tcPr>
            <w:tcW w:w="5640" w:type="dxa"/>
            <w:gridSpan w:val="2"/>
            <w:tcBorders>
              <w:top w:val="single" w:sz="4" w:space="0" w:color="auto"/>
            </w:tcBorders>
          </w:tcPr>
          <w:tbl>
            <w:tblPr>
              <w:tblW w:w="4538" w:type="dxa"/>
              <w:tblLook w:val="04A0" w:firstRow="1" w:lastRow="0" w:firstColumn="1" w:lastColumn="0" w:noHBand="0" w:noVBand="1"/>
            </w:tblPr>
            <w:tblGrid>
              <w:gridCol w:w="4538"/>
            </w:tblGrid>
            <w:tr w:rsidR="00307013" w:rsidRPr="0034026D" w14:paraId="5FDAB0A2" w14:textId="77777777">
              <w:trPr>
                <w:trHeight w:val="288"/>
              </w:trPr>
              <w:tc>
                <w:tcPr>
                  <w:tcW w:w="1843" w:type="dxa"/>
                  <w:noWrap/>
                  <w:vAlign w:val="bottom"/>
                  <w:hideMark/>
                </w:tcPr>
                <w:p w14:paraId="7D0FBD36" w14:textId="77777777" w:rsidR="00307013" w:rsidRPr="0034026D" w:rsidRDefault="00307013" w:rsidP="00307013">
                  <w:pPr>
                    <w:pStyle w:val="FormText"/>
                    <w:ind w:left="166"/>
                    <w:rPr>
                      <w:rFonts w:ascii="Roboto" w:hAnsi="Roboto"/>
                      <w:sz w:val="20"/>
                      <w:lang w:val="en-US"/>
                    </w:rPr>
                  </w:pPr>
                  <w:r w:rsidRPr="0034026D">
                    <w:rPr>
                      <w:rFonts w:ascii="Roboto" w:hAnsi="Roboto"/>
                      <w:sz w:val="20"/>
                      <w:lang w:val="en-US"/>
                    </w:rPr>
                    <w:fldChar w:fldCharType="begin">
                      <w:ffData>
                        <w:name w:val="Check35"/>
                        <w:enabled/>
                        <w:calcOnExit w:val="0"/>
                        <w:checkBox>
                          <w:sizeAuto/>
                          <w:default w:val="0"/>
                        </w:checkBox>
                      </w:ffData>
                    </w:fldChar>
                  </w:r>
                  <w:r w:rsidRPr="0034026D">
                    <w:rPr>
                      <w:rFonts w:ascii="Roboto" w:hAnsi="Roboto"/>
                      <w:sz w:val="20"/>
                      <w:lang w:val="en-US"/>
                    </w:rPr>
                    <w:instrText xml:space="preserve"> FORMCHECKBOX </w:instrText>
                  </w:r>
                  <w:r w:rsidRPr="0034026D">
                    <w:rPr>
                      <w:rFonts w:ascii="Roboto" w:hAnsi="Roboto"/>
                      <w:sz w:val="20"/>
                      <w:lang w:val="en-US"/>
                    </w:rPr>
                  </w:r>
                  <w:r w:rsidRPr="0034026D">
                    <w:rPr>
                      <w:rFonts w:ascii="Roboto" w:hAnsi="Roboto"/>
                      <w:sz w:val="20"/>
                      <w:lang w:val="en-US"/>
                    </w:rPr>
                    <w:fldChar w:fldCharType="separate"/>
                  </w:r>
                  <w:r w:rsidRPr="0034026D">
                    <w:rPr>
                      <w:rFonts w:ascii="Roboto" w:hAnsi="Roboto"/>
                      <w:sz w:val="20"/>
                      <w:lang w:val="en-US"/>
                    </w:rPr>
                    <w:fldChar w:fldCharType="end"/>
                  </w:r>
                  <w:r w:rsidRPr="0034026D">
                    <w:rPr>
                      <w:rFonts w:ascii="Roboto" w:hAnsi="Roboto"/>
                      <w:sz w:val="20"/>
                      <w:lang w:val="en-US"/>
                    </w:rPr>
                    <w:t xml:space="preserve"> Yes </w:t>
                  </w:r>
                  <w:r w:rsidRPr="0034026D">
                    <w:rPr>
                      <w:rFonts w:ascii="Roboto" w:hAnsi="Roboto"/>
                      <w:sz w:val="20"/>
                      <w:lang w:val="en-US"/>
                    </w:rPr>
                    <w:fldChar w:fldCharType="begin">
                      <w:ffData>
                        <w:name w:val="Check35"/>
                        <w:enabled/>
                        <w:calcOnExit w:val="0"/>
                        <w:checkBox>
                          <w:sizeAuto/>
                          <w:default w:val="0"/>
                        </w:checkBox>
                      </w:ffData>
                    </w:fldChar>
                  </w:r>
                  <w:r w:rsidRPr="0034026D">
                    <w:rPr>
                      <w:rFonts w:ascii="Roboto" w:hAnsi="Roboto"/>
                      <w:sz w:val="20"/>
                      <w:lang w:val="en-US"/>
                    </w:rPr>
                    <w:instrText xml:space="preserve"> FORMCHECKBOX </w:instrText>
                  </w:r>
                  <w:r w:rsidRPr="0034026D">
                    <w:rPr>
                      <w:rFonts w:ascii="Roboto" w:hAnsi="Roboto"/>
                      <w:sz w:val="20"/>
                      <w:lang w:val="en-US"/>
                    </w:rPr>
                  </w:r>
                  <w:r w:rsidRPr="0034026D">
                    <w:rPr>
                      <w:rFonts w:ascii="Roboto" w:hAnsi="Roboto"/>
                      <w:sz w:val="20"/>
                      <w:lang w:val="en-US"/>
                    </w:rPr>
                    <w:fldChar w:fldCharType="separate"/>
                  </w:r>
                  <w:r w:rsidRPr="0034026D">
                    <w:rPr>
                      <w:rFonts w:ascii="Roboto" w:hAnsi="Roboto"/>
                      <w:sz w:val="20"/>
                      <w:lang w:val="en-US"/>
                    </w:rPr>
                    <w:fldChar w:fldCharType="end"/>
                  </w:r>
                  <w:r w:rsidRPr="0034026D">
                    <w:rPr>
                      <w:rFonts w:ascii="Roboto" w:hAnsi="Roboto"/>
                      <w:sz w:val="20"/>
                      <w:lang w:val="en-US"/>
                    </w:rPr>
                    <w:t xml:space="preserve"> No</w:t>
                  </w:r>
                </w:p>
              </w:tc>
            </w:tr>
          </w:tbl>
          <w:p w14:paraId="48D13DFD" w14:textId="77777777" w:rsidR="00307013" w:rsidRPr="001F5AE9" w:rsidRDefault="00307013" w:rsidP="00307013">
            <w:pPr>
              <w:pStyle w:val="FormText"/>
              <w:ind w:left="166"/>
              <w:rPr>
                <w:rFonts w:ascii="Roboto" w:hAnsi="Roboto"/>
                <w:sz w:val="20"/>
              </w:rPr>
            </w:pPr>
          </w:p>
        </w:tc>
      </w:tr>
      <w:tr w:rsidR="005E1AD2" w:rsidRPr="0034026D" w14:paraId="60590CA7" w14:textId="77777777" w:rsidTr="7312326D">
        <w:trPr>
          <w:trHeight w:val="235"/>
        </w:trPr>
        <w:tc>
          <w:tcPr>
            <w:tcW w:w="2820" w:type="dxa"/>
            <w:tcMar>
              <w:left w:w="0" w:type="dxa"/>
              <w:right w:w="0" w:type="dxa"/>
            </w:tcMar>
          </w:tcPr>
          <w:p w14:paraId="08D9E327" w14:textId="3DA48C96" w:rsidR="00307013" w:rsidRPr="001F5AE9" w:rsidRDefault="00307013" w:rsidP="0034026D">
            <w:pPr>
              <w:pStyle w:val="FormText"/>
              <w:spacing w:before="60" w:after="60"/>
              <w:ind w:left="166"/>
              <w:rPr>
                <w:rFonts w:ascii="Roboto" w:hAnsi="Roboto"/>
                <w:bCs/>
                <w:sz w:val="20"/>
              </w:rPr>
            </w:pPr>
            <w:r w:rsidRPr="0034026D">
              <w:rPr>
                <w:rFonts w:ascii="Roboto" w:hAnsi="Roboto"/>
                <w:color w:val="000000" w:themeColor="text1"/>
                <w:sz w:val="20"/>
              </w:rPr>
              <w:t xml:space="preserve">Is the </w:t>
            </w:r>
            <w:r w:rsidRPr="00D70DB6">
              <w:rPr>
                <w:rFonts w:ascii="Roboto" w:hAnsi="Roboto"/>
                <w:b/>
                <w:color w:val="000000" w:themeColor="text1"/>
                <w:sz w:val="20"/>
              </w:rPr>
              <w:t>applicant institution</w:t>
            </w:r>
            <w:r w:rsidRPr="0034026D">
              <w:rPr>
                <w:rFonts w:ascii="Roboto" w:hAnsi="Roboto"/>
                <w:color w:val="000000" w:themeColor="text1"/>
                <w:sz w:val="20"/>
              </w:rPr>
              <w:t xml:space="preserve"> a parent or a subsidiary company? </w:t>
            </w:r>
          </w:p>
        </w:tc>
        <w:tc>
          <w:tcPr>
            <w:tcW w:w="5640" w:type="dxa"/>
            <w:gridSpan w:val="2"/>
            <w:tcBorders>
              <w:top w:val="nil"/>
            </w:tcBorders>
          </w:tcPr>
          <w:p w14:paraId="29EC111B" w14:textId="6076A436" w:rsidR="00307013" w:rsidRPr="0034026D" w:rsidRDefault="00307013" w:rsidP="00307013">
            <w:pPr>
              <w:pStyle w:val="FormText"/>
              <w:ind w:left="166"/>
              <w:rPr>
                <w:rFonts w:ascii="Roboto" w:hAnsi="Roboto"/>
                <w:sz w:val="20"/>
                <w:lang w:val="en-US"/>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AA4E02" w:rsidRPr="0034026D" w14:paraId="6D75389E" w14:textId="77777777" w:rsidTr="7312326D">
        <w:trPr>
          <w:trHeight w:val="235"/>
        </w:trPr>
        <w:tc>
          <w:tcPr>
            <w:tcW w:w="2820" w:type="dxa"/>
            <w:tcBorders>
              <w:bottom w:val="single" w:sz="4" w:space="0" w:color="auto"/>
            </w:tcBorders>
            <w:tcMar>
              <w:left w:w="0" w:type="dxa"/>
              <w:right w:w="0" w:type="dxa"/>
            </w:tcMar>
          </w:tcPr>
          <w:p w14:paraId="53474652" w14:textId="7706A14C" w:rsidR="00307013" w:rsidRPr="001F5AE9" w:rsidRDefault="00981382" w:rsidP="0034026D">
            <w:pPr>
              <w:pStyle w:val="FormText"/>
              <w:spacing w:before="60" w:after="60"/>
              <w:ind w:left="862" w:hanging="142"/>
              <w:rPr>
                <w:rFonts w:ascii="Roboto" w:hAnsi="Roboto"/>
                <w:sz w:val="20"/>
              </w:rPr>
            </w:pPr>
            <w:r w:rsidRPr="001F5AE9">
              <w:rPr>
                <w:rFonts w:ascii="Roboto" w:hAnsi="Roboto"/>
                <w:sz w:val="20"/>
              </w:rPr>
              <w:t xml:space="preserve">If parent, </w:t>
            </w:r>
            <w:r w:rsidR="00031748" w:rsidRPr="001F5AE9">
              <w:rPr>
                <w:rFonts w:ascii="Roboto" w:hAnsi="Roboto"/>
                <w:sz w:val="20"/>
              </w:rPr>
              <w:t>n</w:t>
            </w:r>
            <w:r w:rsidR="00307013" w:rsidRPr="0034026D">
              <w:rPr>
                <w:rFonts w:ascii="Roboto" w:hAnsi="Roboto"/>
                <w:sz w:val="20"/>
              </w:rPr>
              <w:t xml:space="preserve">ames and location of main subsidiaries </w:t>
            </w:r>
          </w:p>
        </w:tc>
        <w:tc>
          <w:tcPr>
            <w:tcW w:w="5640" w:type="dxa"/>
            <w:gridSpan w:val="2"/>
            <w:tcBorders>
              <w:bottom w:val="single" w:sz="4" w:space="0" w:color="auto"/>
            </w:tcBorders>
          </w:tcPr>
          <w:p w14:paraId="580990B2" w14:textId="77777777" w:rsidR="00307013" w:rsidRPr="001F5AE9" w:rsidRDefault="00307013" w:rsidP="00307013">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7061A7F4" w14:textId="0200F29B" w:rsidR="00307013" w:rsidRPr="0034026D" w:rsidRDefault="00307013" w:rsidP="00307013">
            <w:pPr>
              <w:pStyle w:val="FormText"/>
              <w:ind w:left="166"/>
              <w:rPr>
                <w:rFonts w:ascii="Roboto" w:hAnsi="Roboto"/>
                <w:sz w:val="20"/>
                <w:lang w:val="en-US"/>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81382" w:rsidRPr="0034026D" w14:paraId="4F01DBB2" w14:textId="77777777" w:rsidTr="7312326D">
        <w:trPr>
          <w:trHeight w:val="235"/>
        </w:trPr>
        <w:tc>
          <w:tcPr>
            <w:tcW w:w="2820" w:type="dxa"/>
            <w:tcBorders>
              <w:bottom w:val="single" w:sz="4" w:space="0" w:color="auto"/>
            </w:tcBorders>
            <w:tcMar>
              <w:left w:w="0" w:type="dxa"/>
              <w:right w:w="0" w:type="dxa"/>
            </w:tcMar>
          </w:tcPr>
          <w:p w14:paraId="77CBA2FD" w14:textId="09106005" w:rsidR="00981382" w:rsidRPr="001F5AE9" w:rsidRDefault="00031748" w:rsidP="00981382">
            <w:pPr>
              <w:pStyle w:val="FormText"/>
              <w:spacing w:before="60" w:after="60"/>
              <w:ind w:left="862" w:hanging="142"/>
              <w:rPr>
                <w:rFonts w:ascii="Roboto" w:hAnsi="Roboto"/>
                <w:sz w:val="20"/>
              </w:rPr>
            </w:pPr>
            <w:r w:rsidRPr="001F5AE9">
              <w:rPr>
                <w:rFonts w:ascii="Roboto" w:hAnsi="Roboto"/>
                <w:color w:val="000000" w:themeColor="text1"/>
                <w:sz w:val="20"/>
              </w:rPr>
              <w:t>If</w:t>
            </w:r>
            <w:r w:rsidR="00981382" w:rsidRPr="001F5AE9" w:rsidDel="00F54211">
              <w:rPr>
                <w:rFonts w:ascii="Roboto" w:hAnsi="Roboto"/>
                <w:color w:val="000000" w:themeColor="text1"/>
                <w:sz w:val="20"/>
              </w:rPr>
              <w:t xml:space="preserve"> </w:t>
            </w:r>
            <w:r w:rsidR="00981382" w:rsidRPr="001F5AE9">
              <w:rPr>
                <w:rFonts w:ascii="Roboto" w:hAnsi="Roboto"/>
                <w:color w:val="000000" w:themeColor="text1"/>
                <w:sz w:val="20"/>
              </w:rPr>
              <w:t>subsidiary, please give information on the parent institution</w:t>
            </w:r>
          </w:p>
        </w:tc>
        <w:tc>
          <w:tcPr>
            <w:tcW w:w="5640" w:type="dxa"/>
            <w:gridSpan w:val="2"/>
            <w:tcBorders>
              <w:bottom w:val="single" w:sz="4" w:space="0" w:color="auto"/>
            </w:tcBorders>
          </w:tcPr>
          <w:p w14:paraId="5A38C59C" w14:textId="73A7266A" w:rsidR="00981382" w:rsidRPr="001F5AE9" w:rsidRDefault="007E6DE9" w:rsidP="00307013">
            <w:pPr>
              <w:pStyle w:val="FormText"/>
              <w:spacing w:before="60" w:after="60"/>
              <w:ind w:left="166"/>
              <w:rPr>
                <w:rFonts w:ascii="Roboto" w:hAnsi="Roboto"/>
                <w:sz w:val="20"/>
              </w:rPr>
            </w:pPr>
            <w:r w:rsidRPr="00D70DB6">
              <w:rPr>
                <w:rFonts w:ascii="Roboto" w:hAnsi="Roboto"/>
                <w:sz w:val="20"/>
              </w:rPr>
              <w:fldChar w:fldCharType="begin">
                <w:ffData>
                  <w:name w:val="Text3"/>
                  <w:enabled/>
                  <w:calcOnExit w:val="0"/>
                  <w:textInput/>
                </w:ffData>
              </w:fldChar>
            </w:r>
            <w:r w:rsidRPr="00D70DB6">
              <w:rPr>
                <w:rFonts w:ascii="Roboto" w:hAnsi="Roboto"/>
                <w:sz w:val="20"/>
              </w:rPr>
              <w:instrText xml:space="preserve"> FORMTEXT </w:instrText>
            </w:r>
            <w:r w:rsidRPr="00D70DB6">
              <w:rPr>
                <w:rFonts w:ascii="Roboto" w:hAnsi="Roboto"/>
                <w:sz w:val="20"/>
              </w:rPr>
            </w:r>
            <w:r w:rsidRPr="00D70DB6">
              <w:rPr>
                <w:rFonts w:ascii="Roboto" w:hAnsi="Roboto"/>
                <w:sz w:val="20"/>
              </w:rPr>
              <w:fldChar w:fldCharType="separate"/>
            </w:r>
            <w:r w:rsidRPr="00D70DB6">
              <w:rPr>
                <w:rFonts w:ascii="Roboto" w:hAnsi="Roboto"/>
                <w:sz w:val="20"/>
              </w:rPr>
              <w:t> </w:t>
            </w:r>
            <w:r w:rsidRPr="00D70DB6">
              <w:rPr>
                <w:rFonts w:ascii="Roboto" w:hAnsi="Roboto"/>
                <w:sz w:val="20"/>
              </w:rPr>
              <w:t> </w:t>
            </w:r>
            <w:r w:rsidRPr="00D70DB6">
              <w:rPr>
                <w:rFonts w:ascii="Roboto" w:hAnsi="Roboto"/>
                <w:sz w:val="20"/>
              </w:rPr>
              <w:t> </w:t>
            </w:r>
            <w:r w:rsidRPr="00D70DB6">
              <w:rPr>
                <w:rFonts w:ascii="Roboto" w:hAnsi="Roboto"/>
                <w:sz w:val="20"/>
              </w:rPr>
              <w:t> </w:t>
            </w:r>
            <w:r w:rsidRPr="00D70DB6">
              <w:rPr>
                <w:rFonts w:ascii="Roboto" w:hAnsi="Roboto"/>
                <w:sz w:val="20"/>
              </w:rPr>
              <w:t> </w:t>
            </w:r>
            <w:r w:rsidRPr="00D70DB6">
              <w:rPr>
                <w:rFonts w:ascii="Roboto" w:hAnsi="Roboto"/>
                <w:sz w:val="20"/>
              </w:rPr>
              <w:fldChar w:fldCharType="end"/>
            </w:r>
          </w:p>
        </w:tc>
      </w:tr>
      <w:tr w:rsidR="00F61501" w:rsidRPr="00F61501" w14:paraId="36C68D27" w14:textId="77777777" w:rsidTr="7312326D">
        <w:tc>
          <w:tcPr>
            <w:tcW w:w="8460" w:type="dxa"/>
            <w:gridSpan w:val="3"/>
            <w:shd w:val="clear" w:color="auto" w:fill="4F81BD" w:themeFill="accent1"/>
            <w:vAlign w:val="center"/>
          </w:tcPr>
          <w:p w14:paraId="1B521399" w14:textId="11C0DB80" w:rsidR="00307013" w:rsidRPr="0034026D" w:rsidRDefault="00031748" w:rsidP="003419D8">
            <w:pPr>
              <w:pStyle w:val="FormText"/>
              <w:spacing w:before="60" w:after="60"/>
              <w:ind w:left="28"/>
              <w:rPr>
                <w:rFonts w:ascii="Roboto" w:hAnsi="Roboto"/>
                <w:color w:val="000000"/>
                <w:sz w:val="20"/>
              </w:rPr>
            </w:pPr>
            <w:r w:rsidRPr="003419D8">
              <w:rPr>
                <w:rFonts w:ascii="Roboto" w:hAnsi="Roboto"/>
                <w:b/>
                <w:bCs/>
                <w:color w:val="FFFFFF" w:themeColor="background1"/>
                <w:sz w:val="20"/>
              </w:rPr>
              <w:t xml:space="preserve">Ownership type </w:t>
            </w:r>
            <w:r w:rsidR="005E1AD2" w:rsidRPr="003419D8">
              <w:rPr>
                <w:rFonts w:ascii="Roboto" w:hAnsi="Roboto"/>
                <w:b/>
                <w:bCs/>
                <w:color w:val="FFFFFF" w:themeColor="background1"/>
                <w:sz w:val="20"/>
              </w:rPr>
              <w:t>- In case of mixed capital select the main category</w:t>
            </w:r>
            <w:r w:rsidR="005E1AD2" w:rsidRPr="0034026D">
              <w:rPr>
                <w:rFonts w:ascii="Roboto" w:hAnsi="Roboto"/>
                <w:color w:val="000000" w:themeColor="text1"/>
                <w:sz w:val="20"/>
              </w:rPr>
              <w:t xml:space="preserve">  </w:t>
            </w:r>
          </w:p>
        </w:tc>
      </w:tr>
      <w:tr w:rsidR="005E1AD2" w:rsidRPr="0034026D" w14:paraId="4D785196" w14:textId="77777777" w:rsidTr="7312326D">
        <w:trPr>
          <w:trHeight w:val="2782"/>
        </w:trPr>
        <w:tc>
          <w:tcPr>
            <w:tcW w:w="8460" w:type="dxa"/>
            <w:gridSpan w:val="3"/>
            <w:tcBorders>
              <w:top w:val="single" w:sz="4" w:space="0" w:color="auto"/>
              <w:bottom w:val="single" w:sz="4" w:space="0" w:color="auto"/>
              <w:right w:val="single" w:sz="4" w:space="0" w:color="auto"/>
            </w:tcBorders>
            <w:tcMar>
              <w:left w:w="0" w:type="dxa"/>
              <w:right w:w="0" w:type="dxa"/>
            </w:tcMar>
          </w:tcPr>
          <w:p w14:paraId="23408065" w14:textId="77777777" w:rsidR="005E1AD2" w:rsidRPr="007E6DE9" w:rsidRDefault="005E1AD2" w:rsidP="00307013">
            <w:pPr>
              <w:pStyle w:val="FormText"/>
              <w:spacing w:before="60" w:after="60"/>
              <w:ind w:left="166"/>
              <w:rPr>
                <w:rFonts w:ascii="Roboto" w:hAnsi="Roboto"/>
                <w:sz w:val="10"/>
                <w:szCs w:val="10"/>
                <w:lang w:val="en-US"/>
              </w:rPr>
            </w:pPr>
          </w:p>
          <w:tbl>
            <w:tblPr>
              <w:tblW w:w="8471" w:type="dxa"/>
              <w:jc w:val="center"/>
              <w:tblLook w:val="04A0" w:firstRow="1" w:lastRow="0" w:firstColumn="1" w:lastColumn="0" w:noHBand="0" w:noVBand="1"/>
            </w:tblPr>
            <w:tblGrid>
              <w:gridCol w:w="3953"/>
              <w:gridCol w:w="4518"/>
            </w:tblGrid>
            <w:tr w:rsidR="005E1AD2" w:rsidRPr="0034026D" w14:paraId="2C47420F" w14:textId="77777777" w:rsidTr="003419D8">
              <w:trPr>
                <w:trHeight w:val="288"/>
                <w:jc w:val="center"/>
              </w:trPr>
              <w:tc>
                <w:tcPr>
                  <w:tcW w:w="3953" w:type="dxa"/>
                  <w:noWrap/>
                  <w:vAlign w:val="bottom"/>
                  <w:hideMark/>
                </w:tcPr>
                <w:p w14:paraId="77DBE143" w14:textId="77777777" w:rsidR="005E1AD2" w:rsidRPr="007E2A46"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b/>
                      <w:bCs/>
                      <w:color w:val="000000"/>
                      <w:sz w:val="20"/>
                      <w:szCs w:val="20"/>
                    </w:rPr>
                  </w:pPr>
                  <w:r w:rsidRPr="007E2A46">
                    <w:rPr>
                      <w:rFonts w:ascii="Roboto" w:hAnsi="Roboto"/>
                      <w:b/>
                      <w:bCs/>
                      <w:color w:val="000000"/>
                      <w:sz w:val="20"/>
                      <w:szCs w:val="20"/>
                      <w:lang w:val="en-GB"/>
                    </w:rPr>
                    <w:t xml:space="preserve">Commercial </w:t>
                  </w:r>
                </w:p>
              </w:tc>
              <w:tc>
                <w:tcPr>
                  <w:tcW w:w="4518" w:type="dxa"/>
                  <w:noWrap/>
                  <w:vAlign w:val="bottom"/>
                  <w:hideMark/>
                </w:tcPr>
                <w:p w14:paraId="495DBDCD"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color w:val="FF0000"/>
                      <w:sz w:val="20"/>
                      <w:szCs w:val="20"/>
                    </w:rPr>
                  </w:pPr>
                  <w:r w:rsidRPr="0034026D">
                    <w:rPr>
                      <w:rFonts w:ascii="Roboto" w:hAnsi="Roboto"/>
                      <w:sz w:val="20"/>
                      <w:szCs w:val="20"/>
                    </w:rPr>
                    <w:fldChar w:fldCharType="begin">
                      <w:ffData>
                        <w:name w:val="Check33"/>
                        <w:enabled/>
                        <w:calcOnExit w:val="0"/>
                        <w:checkBox>
                          <w:sizeAuto/>
                          <w:default w:val="0"/>
                        </w:checkBox>
                      </w:ffData>
                    </w:fldChar>
                  </w:r>
                  <w:r w:rsidRPr="0034026D">
                    <w:rPr>
                      <w:rFonts w:ascii="Roboto" w:hAnsi="Roboto"/>
                      <w:sz w:val="20"/>
                      <w:szCs w:val="20"/>
                    </w:rPr>
                    <w:instrText xml:space="preserve"> FORMCHECKBOX </w:instrText>
                  </w:r>
                  <w:r w:rsidRPr="0034026D">
                    <w:rPr>
                      <w:rFonts w:ascii="Roboto" w:hAnsi="Roboto"/>
                      <w:sz w:val="20"/>
                      <w:szCs w:val="20"/>
                    </w:rPr>
                  </w:r>
                  <w:r w:rsidRPr="0034026D">
                    <w:rPr>
                      <w:rFonts w:ascii="Roboto" w:hAnsi="Roboto"/>
                      <w:sz w:val="20"/>
                      <w:szCs w:val="20"/>
                    </w:rPr>
                    <w:fldChar w:fldCharType="separate"/>
                  </w:r>
                  <w:r w:rsidRPr="0034026D">
                    <w:rPr>
                      <w:rFonts w:ascii="Roboto" w:hAnsi="Roboto"/>
                      <w:sz w:val="20"/>
                      <w:szCs w:val="20"/>
                    </w:rPr>
                    <w:fldChar w:fldCharType="end"/>
                  </w:r>
                  <w:r w:rsidRPr="0034026D">
                    <w:rPr>
                      <w:rFonts w:ascii="Roboto" w:hAnsi="Roboto"/>
                      <w:sz w:val="20"/>
                      <w:szCs w:val="20"/>
                    </w:rPr>
                    <w:t xml:space="preserve"> Yes</w:t>
                  </w:r>
                  <w:r>
                    <w:rPr>
                      <w:rFonts w:ascii="Roboto" w:hAnsi="Roboto"/>
                      <w:sz w:val="20"/>
                      <w:szCs w:val="20"/>
                    </w:rPr>
                    <w:t xml:space="preserve">   </w:t>
                  </w:r>
                  <w:r w:rsidRPr="0034026D">
                    <w:rPr>
                      <w:rFonts w:ascii="Roboto" w:hAnsi="Roboto"/>
                      <w:sz w:val="20"/>
                      <w:szCs w:val="20"/>
                    </w:rPr>
                    <w:t xml:space="preserve"> </w:t>
                  </w:r>
                  <w:r w:rsidRPr="0034026D">
                    <w:rPr>
                      <w:rFonts w:ascii="Roboto" w:hAnsi="Roboto"/>
                      <w:sz w:val="20"/>
                      <w:szCs w:val="20"/>
                    </w:rPr>
                    <w:fldChar w:fldCharType="begin">
                      <w:ffData>
                        <w:name w:val="Check34"/>
                        <w:enabled/>
                        <w:calcOnExit w:val="0"/>
                        <w:checkBox>
                          <w:sizeAuto/>
                          <w:default w:val="0"/>
                        </w:checkBox>
                      </w:ffData>
                    </w:fldChar>
                  </w:r>
                  <w:r w:rsidRPr="0034026D">
                    <w:rPr>
                      <w:rFonts w:ascii="Roboto" w:hAnsi="Roboto"/>
                      <w:sz w:val="20"/>
                      <w:szCs w:val="20"/>
                    </w:rPr>
                    <w:instrText xml:space="preserve"> FORMCHECKBOX </w:instrText>
                  </w:r>
                  <w:r w:rsidRPr="0034026D">
                    <w:rPr>
                      <w:rFonts w:ascii="Roboto" w:hAnsi="Roboto"/>
                      <w:sz w:val="20"/>
                      <w:szCs w:val="20"/>
                    </w:rPr>
                  </w:r>
                  <w:r w:rsidRPr="0034026D">
                    <w:rPr>
                      <w:rFonts w:ascii="Roboto" w:hAnsi="Roboto"/>
                      <w:sz w:val="20"/>
                      <w:szCs w:val="20"/>
                    </w:rPr>
                    <w:fldChar w:fldCharType="separate"/>
                  </w:r>
                  <w:r w:rsidRPr="0034026D">
                    <w:rPr>
                      <w:rFonts w:ascii="Roboto" w:hAnsi="Roboto"/>
                      <w:sz w:val="20"/>
                      <w:szCs w:val="20"/>
                    </w:rPr>
                    <w:fldChar w:fldCharType="end"/>
                  </w:r>
                  <w:r w:rsidRPr="0034026D">
                    <w:rPr>
                      <w:rFonts w:ascii="Roboto" w:hAnsi="Roboto"/>
                      <w:sz w:val="20"/>
                      <w:szCs w:val="20"/>
                    </w:rPr>
                    <w:t xml:space="preserve"> No</w:t>
                  </w:r>
                </w:p>
              </w:tc>
            </w:tr>
            <w:tr w:rsidR="005E1AD2" w:rsidRPr="0034026D" w14:paraId="25AC166A" w14:textId="77777777" w:rsidTr="003419D8">
              <w:trPr>
                <w:trHeight w:val="288"/>
                <w:jc w:val="center"/>
              </w:trPr>
              <w:tc>
                <w:tcPr>
                  <w:tcW w:w="3953" w:type="dxa"/>
                  <w:noWrap/>
                  <w:vAlign w:val="bottom"/>
                  <w:hideMark/>
                </w:tcPr>
                <w:p w14:paraId="44BDF218"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rPr>
                  </w:pPr>
                  <w:r w:rsidRPr="00730CEC">
                    <w:rPr>
                      <w:rFonts w:ascii="Roboto" w:hAnsi="Roboto"/>
                      <w:i/>
                      <w:color w:val="000000"/>
                      <w:sz w:val="18"/>
                      <w:szCs w:val="18"/>
                      <w:lang w:val="en-GB"/>
                    </w:rPr>
                    <w:t>Publicly listed</w:t>
                  </w:r>
                </w:p>
              </w:tc>
              <w:tc>
                <w:tcPr>
                  <w:tcW w:w="4518" w:type="dxa"/>
                  <w:noWrap/>
                  <w:vAlign w:val="bottom"/>
                  <w:hideMark/>
                </w:tcPr>
                <w:p w14:paraId="45FD68D9"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Check33"/>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Yes</w:t>
                  </w:r>
                  <w:r>
                    <w:rPr>
                      <w:rFonts w:ascii="Roboto" w:hAnsi="Roboto"/>
                      <w:i/>
                      <w:iCs/>
                      <w:sz w:val="20"/>
                      <w:szCs w:val="20"/>
                    </w:rPr>
                    <w:t xml:space="preserve">   </w:t>
                  </w:r>
                  <w:r w:rsidRPr="0034026D">
                    <w:rPr>
                      <w:rFonts w:ascii="Roboto" w:hAnsi="Roboto"/>
                      <w:i/>
                      <w:iCs/>
                      <w:sz w:val="20"/>
                      <w:szCs w:val="20"/>
                    </w:rPr>
                    <w:t xml:space="preserve"> </w:t>
                  </w:r>
                  <w:r w:rsidRPr="0034026D">
                    <w:rPr>
                      <w:rFonts w:ascii="Roboto" w:hAnsi="Roboto"/>
                      <w:i/>
                      <w:iCs/>
                      <w:sz w:val="20"/>
                      <w:szCs w:val="20"/>
                    </w:rPr>
                    <w:fldChar w:fldCharType="begin">
                      <w:ffData>
                        <w:name w:val="Check34"/>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No</w:t>
                  </w:r>
                </w:p>
              </w:tc>
            </w:tr>
            <w:tr w:rsidR="005E1AD2" w:rsidRPr="0034026D" w14:paraId="34D460F6" w14:textId="77777777" w:rsidTr="003419D8">
              <w:trPr>
                <w:trHeight w:val="288"/>
                <w:jc w:val="center"/>
              </w:trPr>
              <w:tc>
                <w:tcPr>
                  <w:tcW w:w="3953" w:type="dxa"/>
                  <w:noWrap/>
                  <w:vAlign w:val="bottom"/>
                  <w:hideMark/>
                </w:tcPr>
                <w:p w14:paraId="55E4A238"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rPr>
                  </w:pPr>
                  <w:r w:rsidRPr="00730CEC">
                    <w:rPr>
                      <w:rFonts w:ascii="Roboto" w:hAnsi="Roboto"/>
                      <w:i/>
                      <w:color w:val="000000"/>
                      <w:sz w:val="18"/>
                      <w:szCs w:val="18"/>
                      <w:lang w:val="en-GB"/>
                    </w:rPr>
                    <w:t>Cooperative</w:t>
                  </w:r>
                </w:p>
              </w:tc>
              <w:tc>
                <w:tcPr>
                  <w:tcW w:w="4518" w:type="dxa"/>
                  <w:noWrap/>
                  <w:vAlign w:val="bottom"/>
                  <w:hideMark/>
                </w:tcPr>
                <w:p w14:paraId="3F3023A6"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Check33"/>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Yes</w:t>
                  </w:r>
                  <w:r>
                    <w:rPr>
                      <w:rFonts w:ascii="Roboto" w:hAnsi="Roboto"/>
                      <w:i/>
                      <w:iCs/>
                      <w:sz w:val="20"/>
                      <w:szCs w:val="20"/>
                    </w:rPr>
                    <w:t xml:space="preserve">   </w:t>
                  </w:r>
                  <w:r w:rsidRPr="0034026D">
                    <w:rPr>
                      <w:rFonts w:ascii="Roboto" w:hAnsi="Roboto"/>
                      <w:i/>
                      <w:iCs/>
                      <w:sz w:val="20"/>
                      <w:szCs w:val="20"/>
                    </w:rPr>
                    <w:t xml:space="preserve"> </w:t>
                  </w:r>
                  <w:r w:rsidRPr="0034026D">
                    <w:rPr>
                      <w:rFonts w:ascii="Roboto" w:hAnsi="Roboto"/>
                      <w:i/>
                      <w:iCs/>
                      <w:sz w:val="20"/>
                      <w:szCs w:val="20"/>
                    </w:rPr>
                    <w:fldChar w:fldCharType="begin">
                      <w:ffData>
                        <w:name w:val="Check34"/>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No</w:t>
                  </w:r>
                </w:p>
              </w:tc>
            </w:tr>
            <w:tr w:rsidR="005E1AD2" w:rsidRPr="0034026D" w14:paraId="0BD3AD87" w14:textId="77777777" w:rsidTr="003419D8">
              <w:trPr>
                <w:trHeight w:val="288"/>
                <w:jc w:val="center"/>
              </w:trPr>
              <w:tc>
                <w:tcPr>
                  <w:tcW w:w="3953" w:type="dxa"/>
                  <w:noWrap/>
                  <w:vAlign w:val="bottom"/>
                  <w:hideMark/>
                </w:tcPr>
                <w:p w14:paraId="5298860C"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rPr>
                  </w:pPr>
                  <w:r w:rsidRPr="00730CEC">
                    <w:rPr>
                      <w:rFonts w:ascii="Roboto" w:hAnsi="Roboto"/>
                      <w:i/>
                      <w:color w:val="000000"/>
                      <w:sz w:val="18"/>
                      <w:szCs w:val="18"/>
                      <w:lang w:val="en-GB"/>
                    </w:rPr>
                    <w:t>Other – please specify</w:t>
                  </w:r>
                </w:p>
              </w:tc>
              <w:tc>
                <w:tcPr>
                  <w:tcW w:w="4518" w:type="dxa"/>
                  <w:noWrap/>
                  <w:vAlign w:val="bottom"/>
                  <w:hideMark/>
                </w:tcPr>
                <w:p w14:paraId="405B5B8B"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Text3"/>
                        <w:enabled/>
                        <w:calcOnExit w:val="0"/>
                        <w:textInput/>
                      </w:ffData>
                    </w:fldChar>
                  </w:r>
                  <w:r w:rsidRPr="0034026D">
                    <w:rPr>
                      <w:rFonts w:ascii="Roboto" w:hAnsi="Roboto"/>
                      <w:i/>
                      <w:iCs/>
                      <w:sz w:val="20"/>
                      <w:szCs w:val="20"/>
                    </w:rPr>
                    <w:instrText xml:space="preserve"> FORMTEXT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t> </w:t>
                  </w:r>
                  <w:r w:rsidRPr="0034026D">
                    <w:rPr>
                      <w:rFonts w:ascii="Roboto" w:hAnsi="Roboto"/>
                      <w:i/>
                      <w:iCs/>
                      <w:sz w:val="20"/>
                      <w:szCs w:val="20"/>
                    </w:rPr>
                    <w:t> </w:t>
                  </w:r>
                  <w:r w:rsidRPr="0034026D">
                    <w:rPr>
                      <w:rFonts w:ascii="Roboto" w:hAnsi="Roboto"/>
                      <w:i/>
                      <w:iCs/>
                      <w:sz w:val="20"/>
                      <w:szCs w:val="20"/>
                    </w:rPr>
                    <w:t> </w:t>
                  </w:r>
                  <w:r w:rsidRPr="0034026D">
                    <w:rPr>
                      <w:rFonts w:ascii="Roboto" w:hAnsi="Roboto"/>
                      <w:i/>
                      <w:iCs/>
                      <w:sz w:val="20"/>
                      <w:szCs w:val="20"/>
                    </w:rPr>
                    <w:t> </w:t>
                  </w:r>
                  <w:r w:rsidRPr="0034026D">
                    <w:rPr>
                      <w:rFonts w:ascii="Roboto" w:hAnsi="Roboto"/>
                      <w:i/>
                      <w:iCs/>
                      <w:sz w:val="20"/>
                      <w:szCs w:val="20"/>
                    </w:rPr>
                    <w:t> </w:t>
                  </w:r>
                  <w:r w:rsidRPr="0034026D">
                    <w:rPr>
                      <w:rFonts w:ascii="Roboto" w:hAnsi="Roboto"/>
                      <w:i/>
                      <w:iCs/>
                      <w:sz w:val="20"/>
                      <w:szCs w:val="20"/>
                    </w:rPr>
                    <w:fldChar w:fldCharType="end"/>
                  </w:r>
                </w:p>
              </w:tc>
            </w:tr>
            <w:tr w:rsidR="005E1AD2" w:rsidRPr="0034026D" w14:paraId="5B37037F" w14:textId="77777777" w:rsidTr="003419D8">
              <w:trPr>
                <w:trHeight w:val="288"/>
                <w:jc w:val="center"/>
              </w:trPr>
              <w:tc>
                <w:tcPr>
                  <w:tcW w:w="3953" w:type="dxa"/>
                  <w:noWrap/>
                  <w:vAlign w:val="bottom"/>
                  <w:hideMark/>
                </w:tcPr>
                <w:p w14:paraId="52B4D933" w14:textId="77777777" w:rsidR="005E1AD2" w:rsidRPr="007E2A46"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b/>
                      <w:bCs/>
                      <w:color w:val="000000"/>
                      <w:sz w:val="20"/>
                      <w:szCs w:val="20"/>
                    </w:rPr>
                  </w:pPr>
                  <w:r w:rsidRPr="007E2A46">
                    <w:rPr>
                      <w:rFonts w:ascii="Roboto" w:hAnsi="Roboto"/>
                      <w:b/>
                      <w:bCs/>
                      <w:color w:val="000000"/>
                      <w:sz w:val="20"/>
                      <w:szCs w:val="20"/>
                      <w:lang w:val="en-GB"/>
                    </w:rPr>
                    <w:t xml:space="preserve">Public Sector </w:t>
                  </w:r>
                </w:p>
              </w:tc>
              <w:tc>
                <w:tcPr>
                  <w:tcW w:w="4518" w:type="dxa"/>
                  <w:noWrap/>
                  <w:vAlign w:val="bottom"/>
                  <w:hideMark/>
                </w:tcPr>
                <w:p w14:paraId="7EFD6C77"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color w:val="FF0000"/>
                      <w:sz w:val="20"/>
                      <w:szCs w:val="20"/>
                    </w:rPr>
                  </w:pPr>
                  <w:r w:rsidRPr="0034026D">
                    <w:rPr>
                      <w:rFonts w:ascii="Roboto" w:hAnsi="Roboto"/>
                      <w:sz w:val="20"/>
                      <w:szCs w:val="20"/>
                    </w:rPr>
                    <w:fldChar w:fldCharType="begin">
                      <w:ffData>
                        <w:name w:val="Check33"/>
                        <w:enabled/>
                        <w:calcOnExit w:val="0"/>
                        <w:checkBox>
                          <w:sizeAuto/>
                          <w:default w:val="0"/>
                        </w:checkBox>
                      </w:ffData>
                    </w:fldChar>
                  </w:r>
                  <w:r w:rsidRPr="0034026D">
                    <w:rPr>
                      <w:rFonts w:ascii="Roboto" w:hAnsi="Roboto"/>
                      <w:sz w:val="20"/>
                      <w:szCs w:val="20"/>
                    </w:rPr>
                    <w:instrText xml:space="preserve"> FORMCHECKBOX </w:instrText>
                  </w:r>
                  <w:r w:rsidRPr="0034026D">
                    <w:rPr>
                      <w:rFonts w:ascii="Roboto" w:hAnsi="Roboto"/>
                      <w:sz w:val="20"/>
                      <w:szCs w:val="20"/>
                    </w:rPr>
                  </w:r>
                  <w:r w:rsidRPr="0034026D">
                    <w:rPr>
                      <w:rFonts w:ascii="Roboto" w:hAnsi="Roboto"/>
                      <w:sz w:val="20"/>
                      <w:szCs w:val="20"/>
                    </w:rPr>
                    <w:fldChar w:fldCharType="separate"/>
                  </w:r>
                  <w:r w:rsidRPr="0034026D">
                    <w:rPr>
                      <w:rFonts w:ascii="Roboto" w:hAnsi="Roboto"/>
                      <w:sz w:val="20"/>
                      <w:szCs w:val="20"/>
                    </w:rPr>
                    <w:fldChar w:fldCharType="end"/>
                  </w:r>
                  <w:r w:rsidRPr="0034026D">
                    <w:rPr>
                      <w:rFonts w:ascii="Roboto" w:hAnsi="Roboto"/>
                      <w:sz w:val="20"/>
                      <w:szCs w:val="20"/>
                    </w:rPr>
                    <w:t xml:space="preserve"> Yes</w:t>
                  </w:r>
                  <w:r>
                    <w:rPr>
                      <w:rFonts w:ascii="Roboto" w:hAnsi="Roboto"/>
                      <w:sz w:val="20"/>
                      <w:szCs w:val="20"/>
                    </w:rPr>
                    <w:t xml:space="preserve">   </w:t>
                  </w:r>
                  <w:r w:rsidRPr="0034026D">
                    <w:rPr>
                      <w:rFonts w:ascii="Roboto" w:hAnsi="Roboto"/>
                      <w:sz w:val="20"/>
                      <w:szCs w:val="20"/>
                    </w:rPr>
                    <w:t xml:space="preserve"> </w:t>
                  </w:r>
                  <w:r w:rsidRPr="0034026D">
                    <w:rPr>
                      <w:rFonts w:ascii="Roboto" w:hAnsi="Roboto"/>
                      <w:sz w:val="20"/>
                      <w:szCs w:val="20"/>
                    </w:rPr>
                    <w:fldChar w:fldCharType="begin">
                      <w:ffData>
                        <w:name w:val="Check34"/>
                        <w:enabled/>
                        <w:calcOnExit w:val="0"/>
                        <w:checkBox>
                          <w:sizeAuto/>
                          <w:default w:val="0"/>
                        </w:checkBox>
                      </w:ffData>
                    </w:fldChar>
                  </w:r>
                  <w:r w:rsidRPr="0034026D">
                    <w:rPr>
                      <w:rFonts w:ascii="Roboto" w:hAnsi="Roboto"/>
                      <w:sz w:val="20"/>
                      <w:szCs w:val="20"/>
                    </w:rPr>
                    <w:instrText xml:space="preserve"> FORMCHECKBOX </w:instrText>
                  </w:r>
                  <w:r w:rsidRPr="0034026D">
                    <w:rPr>
                      <w:rFonts w:ascii="Roboto" w:hAnsi="Roboto"/>
                      <w:sz w:val="20"/>
                      <w:szCs w:val="20"/>
                    </w:rPr>
                  </w:r>
                  <w:r w:rsidRPr="0034026D">
                    <w:rPr>
                      <w:rFonts w:ascii="Roboto" w:hAnsi="Roboto"/>
                      <w:sz w:val="20"/>
                      <w:szCs w:val="20"/>
                    </w:rPr>
                    <w:fldChar w:fldCharType="separate"/>
                  </w:r>
                  <w:r w:rsidRPr="0034026D">
                    <w:rPr>
                      <w:rFonts w:ascii="Roboto" w:hAnsi="Roboto"/>
                      <w:sz w:val="20"/>
                      <w:szCs w:val="20"/>
                    </w:rPr>
                    <w:fldChar w:fldCharType="end"/>
                  </w:r>
                  <w:r w:rsidRPr="0034026D">
                    <w:rPr>
                      <w:rFonts w:ascii="Roboto" w:hAnsi="Roboto"/>
                      <w:sz w:val="20"/>
                      <w:szCs w:val="20"/>
                    </w:rPr>
                    <w:t xml:space="preserve"> No</w:t>
                  </w:r>
                </w:p>
              </w:tc>
            </w:tr>
            <w:tr w:rsidR="005E1AD2" w:rsidRPr="0034026D" w14:paraId="3F306EF2" w14:textId="77777777" w:rsidTr="003419D8">
              <w:trPr>
                <w:trHeight w:val="288"/>
                <w:jc w:val="center"/>
              </w:trPr>
              <w:tc>
                <w:tcPr>
                  <w:tcW w:w="3953" w:type="dxa"/>
                  <w:noWrap/>
                  <w:vAlign w:val="bottom"/>
                  <w:hideMark/>
                </w:tcPr>
                <w:p w14:paraId="688DF920"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lang w:val="en-GB"/>
                    </w:rPr>
                  </w:pPr>
                  <w:r w:rsidRPr="00730CEC">
                    <w:rPr>
                      <w:rFonts w:ascii="Roboto" w:hAnsi="Roboto"/>
                      <w:i/>
                      <w:color w:val="000000"/>
                      <w:sz w:val="18"/>
                      <w:szCs w:val="18"/>
                      <w:lang w:val="en-GB"/>
                    </w:rPr>
                    <w:t>National Development Bank</w:t>
                  </w:r>
                </w:p>
              </w:tc>
              <w:tc>
                <w:tcPr>
                  <w:tcW w:w="4518" w:type="dxa"/>
                  <w:noWrap/>
                  <w:vAlign w:val="bottom"/>
                  <w:hideMark/>
                </w:tcPr>
                <w:p w14:paraId="299B203C"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Check33"/>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Yes</w:t>
                  </w:r>
                  <w:r>
                    <w:rPr>
                      <w:rFonts w:ascii="Roboto" w:hAnsi="Roboto"/>
                      <w:i/>
                      <w:iCs/>
                      <w:sz w:val="20"/>
                      <w:szCs w:val="20"/>
                    </w:rPr>
                    <w:t xml:space="preserve">   </w:t>
                  </w:r>
                  <w:r w:rsidRPr="0034026D">
                    <w:rPr>
                      <w:rFonts w:ascii="Roboto" w:hAnsi="Roboto"/>
                      <w:i/>
                      <w:iCs/>
                      <w:sz w:val="20"/>
                      <w:szCs w:val="20"/>
                    </w:rPr>
                    <w:t xml:space="preserve"> </w:t>
                  </w:r>
                  <w:r w:rsidRPr="0034026D">
                    <w:rPr>
                      <w:rFonts w:ascii="Roboto" w:hAnsi="Roboto"/>
                      <w:i/>
                      <w:iCs/>
                      <w:sz w:val="20"/>
                      <w:szCs w:val="20"/>
                    </w:rPr>
                    <w:fldChar w:fldCharType="begin">
                      <w:ffData>
                        <w:name w:val="Check34"/>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No</w:t>
                  </w:r>
                </w:p>
              </w:tc>
            </w:tr>
            <w:tr w:rsidR="005E1AD2" w:rsidRPr="0034026D" w14:paraId="305B9244" w14:textId="77777777" w:rsidTr="003419D8">
              <w:trPr>
                <w:trHeight w:val="288"/>
                <w:jc w:val="center"/>
              </w:trPr>
              <w:tc>
                <w:tcPr>
                  <w:tcW w:w="3953" w:type="dxa"/>
                  <w:noWrap/>
                  <w:vAlign w:val="bottom"/>
                  <w:hideMark/>
                </w:tcPr>
                <w:p w14:paraId="401D08E4"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lang w:val="en-GB"/>
                    </w:rPr>
                  </w:pPr>
                  <w:r w:rsidRPr="00730CEC">
                    <w:rPr>
                      <w:rFonts w:ascii="Roboto" w:hAnsi="Roboto"/>
                      <w:i/>
                      <w:color w:val="000000"/>
                      <w:sz w:val="18"/>
                      <w:szCs w:val="18"/>
                      <w:lang w:val="en-GB"/>
                    </w:rPr>
                    <w:t>Bilateral or Multilateral development bank</w:t>
                  </w:r>
                  <w:r w:rsidRPr="00730CEC" w:rsidDel="00124D4D">
                    <w:rPr>
                      <w:rFonts w:ascii="Roboto" w:hAnsi="Roboto"/>
                      <w:i/>
                      <w:color w:val="000000"/>
                      <w:sz w:val="18"/>
                      <w:szCs w:val="18"/>
                      <w:lang w:val="en-GB"/>
                    </w:rPr>
                    <w:t xml:space="preserve"> </w:t>
                  </w:r>
                </w:p>
              </w:tc>
              <w:tc>
                <w:tcPr>
                  <w:tcW w:w="4518" w:type="dxa"/>
                  <w:noWrap/>
                  <w:vAlign w:val="bottom"/>
                  <w:hideMark/>
                </w:tcPr>
                <w:p w14:paraId="34EAD78A"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Check33"/>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Yes</w:t>
                  </w:r>
                  <w:r>
                    <w:rPr>
                      <w:rFonts w:ascii="Roboto" w:hAnsi="Roboto"/>
                      <w:i/>
                      <w:iCs/>
                      <w:sz w:val="20"/>
                      <w:szCs w:val="20"/>
                    </w:rPr>
                    <w:t xml:space="preserve">   </w:t>
                  </w:r>
                  <w:r w:rsidRPr="0034026D">
                    <w:rPr>
                      <w:rFonts w:ascii="Roboto" w:hAnsi="Roboto"/>
                      <w:i/>
                      <w:iCs/>
                      <w:sz w:val="20"/>
                      <w:szCs w:val="20"/>
                    </w:rPr>
                    <w:t xml:space="preserve"> </w:t>
                  </w:r>
                  <w:r w:rsidRPr="0034026D">
                    <w:rPr>
                      <w:rFonts w:ascii="Roboto" w:hAnsi="Roboto"/>
                      <w:i/>
                      <w:iCs/>
                      <w:sz w:val="20"/>
                      <w:szCs w:val="20"/>
                    </w:rPr>
                    <w:fldChar w:fldCharType="begin">
                      <w:ffData>
                        <w:name w:val="Check34"/>
                        <w:enabled/>
                        <w:calcOnExit w:val="0"/>
                        <w:checkBox>
                          <w:sizeAuto/>
                          <w:default w:val="0"/>
                        </w:checkBox>
                      </w:ffData>
                    </w:fldChar>
                  </w:r>
                  <w:r w:rsidRPr="0034026D">
                    <w:rPr>
                      <w:rFonts w:ascii="Roboto" w:hAnsi="Roboto"/>
                      <w:i/>
                      <w:iCs/>
                      <w:sz w:val="20"/>
                      <w:szCs w:val="20"/>
                    </w:rPr>
                    <w:instrText xml:space="preserve"> FORMCHECKBOX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No</w:t>
                  </w:r>
                </w:p>
              </w:tc>
            </w:tr>
            <w:tr w:rsidR="005E1AD2" w:rsidRPr="0034026D" w14:paraId="7F0B153E" w14:textId="77777777" w:rsidTr="003419D8">
              <w:trPr>
                <w:trHeight w:val="288"/>
                <w:jc w:val="center"/>
              </w:trPr>
              <w:tc>
                <w:tcPr>
                  <w:tcW w:w="3953" w:type="dxa"/>
                  <w:noWrap/>
                  <w:vAlign w:val="bottom"/>
                </w:tcPr>
                <w:p w14:paraId="4406F8F8" w14:textId="77777777" w:rsidR="005E1AD2" w:rsidRPr="007E2A46"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b/>
                      <w:bCs/>
                      <w:color w:val="000000"/>
                      <w:sz w:val="20"/>
                      <w:szCs w:val="20"/>
                    </w:rPr>
                  </w:pPr>
                  <w:r w:rsidRPr="007E2A46">
                    <w:rPr>
                      <w:rFonts w:ascii="Roboto" w:hAnsi="Roboto"/>
                      <w:b/>
                      <w:bCs/>
                      <w:color w:val="000000"/>
                      <w:sz w:val="20"/>
                      <w:szCs w:val="20"/>
                    </w:rPr>
                    <w:t>Other – please specify</w:t>
                  </w:r>
                </w:p>
              </w:tc>
              <w:tc>
                <w:tcPr>
                  <w:tcW w:w="4518" w:type="dxa"/>
                  <w:noWrap/>
                  <w:vAlign w:val="bottom"/>
                </w:tcPr>
                <w:p w14:paraId="5A8A19C2"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color w:val="FF0000"/>
                      <w:sz w:val="20"/>
                      <w:szCs w:val="20"/>
                    </w:rPr>
                  </w:pPr>
                  <w:r w:rsidRPr="001F5AE9">
                    <w:rPr>
                      <w:rFonts w:ascii="Roboto" w:hAnsi="Roboto"/>
                      <w:sz w:val="20"/>
                      <w:szCs w:val="20"/>
                    </w:rPr>
                    <w:fldChar w:fldCharType="begin">
                      <w:ffData>
                        <w:name w:val="Text3"/>
                        <w:enabled/>
                        <w:calcOnExit w:val="0"/>
                        <w:textInput/>
                      </w:ffData>
                    </w:fldChar>
                  </w:r>
                  <w:r w:rsidRPr="001F5AE9">
                    <w:rPr>
                      <w:rFonts w:ascii="Roboto" w:hAnsi="Roboto"/>
                      <w:sz w:val="20"/>
                      <w:szCs w:val="20"/>
                    </w:rPr>
                    <w:instrText xml:space="preserve"> FORMTEXT </w:instrText>
                  </w:r>
                  <w:r w:rsidRPr="001F5AE9">
                    <w:rPr>
                      <w:rFonts w:ascii="Roboto" w:hAnsi="Roboto"/>
                      <w:sz w:val="20"/>
                      <w:szCs w:val="20"/>
                    </w:rPr>
                  </w:r>
                  <w:r w:rsidRPr="001F5AE9">
                    <w:rPr>
                      <w:rFonts w:ascii="Roboto" w:hAnsi="Roboto"/>
                      <w:sz w:val="20"/>
                      <w:szCs w:val="20"/>
                    </w:rPr>
                    <w:fldChar w:fldCharType="separate"/>
                  </w:r>
                  <w:r w:rsidRPr="001F5AE9">
                    <w:rPr>
                      <w:rFonts w:ascii="Roboto" w:hAnsi="Roboto"/>
                      <w:sz w:val="20"/>
                      <w:szCs w:val="20"/>
                    </w:rPr>
                    <w:t> </w:t>
                  </w:r>
                  <w:r w:rsidRPr="001F5AE9">
                    <w:rPr>
                      <w:rFonts w:ascii="Roboto" w:hAnsi="Roboto"/>
                      <w:sz w:val="20"/>
                      <w:szCs w:val="20"/>
                    </w:rPr>
                    <w:t> </w:t>
                  </w:r>
                  <w:r w:rsidRPr="001F5AE9">
                    <w:rPr>
                      <w:rFonts w:ascii="Roboto" w:hAnsi="Roboto"/>
                      <w:sz w:val="20"/>
                      <w:szCs w:val="20"/>
                    </w:rPr>
                    <w:t> </w:t>
                  </w:r>
                  <w:r w:rsidRPr="001F5AE9">
                    <w:rPr>
                      <w:rFonts w:ascii="Roboto" w:hAnsi="Roboto"/>
                      <w:sz w:val="20"/>
                      <w:szCs w:val="20"/>
                    </w:rPr>
                    <w:t> </w:t>
                  </w:r>
                  <w:r w:rsidRPr="001F5AE9">
                    <w:rPr>
                      <w:rFonts w:ascii="Roboto" w:hAnsi="Roboto"/>
                      <w:sz w:val="20"/>
                      <w:szCs w:val="20"/>
                    </w:rPr>
                    <w:t> </w:t>
                  </w:r>
                  <w:r w:rsidRPr="001F5AE9">
                    <w:rPr>
                      <w:rFonts w:ascii="Roboto" w:hAnsi="Roboto"/>
                      <w:sz w:val="20"/>
                      <w:szCs w:val="20"/>
                    </w:rPr>
                    <w:fldChar w:fldCharType="end"/>
                  </w:r>
                </w:p>
              </w:tc>
            </w:tr>
          </w:tbl>
          <w:p w14:paraId="53611B31" w14:textId="77777777" w:rsidR="00BD3B1F" w:rsidRPr="00080FF3" w:rsidRDefault="00BD3B1F" w:rsidP="00307013">
            <w:pPr>
              <w:pStyle w:val="FormText"/>
              <w:spacing w:before="60" w:after="60"/>
              <w:ind w:left="166"/>
              <w:rPr>
                <w:rFonts w:ascii="Roboto" w:hAnsi="Roboto"/>
                <w:sz w:val="8"/>
                <w:szCs w:val="8"/>
              </w:rPr>
            </w:pPr>
          </w:p>
          <w:p w14:paraId="22024E08" w14:textId="534161F1" w:rsidR="005E1AD2" w:rsidRPr="001F5AE9" w:rsidRDefault="005E1AD2" w:rsidP="00307013">
            <w:pPr>
              <w:pStyle w:val="FormText"/>
              <w:spacing w:before="60" w:after="60"/>
              <w:ind w:left="166"/>
              <w:rPr>
                <w:rFonts w:ascii="Roboto" w:hAnsi="Roboto"/>
                <w:sz w:val="20"/>
              </w:rPr>
            </w:pPr>
          </w:p>
        </w:tc>
      </w:tr>
      <w:tr w:rsidR="003419D8" w:rsidRPr="0034026D" w14:paraId="0027E4AC" w14:textId="77777777" w:rsidTr="7312326D">
        <w:tc>
          <w:tcPr>
            <w:tcW w:w="8460" w:type="dxa"/>
            <w:gridSpan w:val="3"/>
            <w:shd w:val="clear" w:color="auto" w:fill="4F81BD" w:themeFill="accent1"/>
          </w:tcPr>
          <w:p w14:paraId="5E44601B" w14:textId="5D800132" w:rsidR="003419D8" w:rsidRPr="009D590C" w:rsidRDefault="003419D8" w:rsidP="00307013">
            <w:pPr>
              <w:pStyle w:val="FormText"/>
              <w:spacing w:before="60" w:after="60"/>
              <w:ind w:left="28"/>
              <w:rPr>
                <w:rFonts w:ascii="Roboto" w:hAnsi="Roboto"/>
                <w:b/>
                <w:bCs/>
                <w:sz w:val="20"/>
                <w:shd w:val="clear" w:color="auto" w:fill="BFBFBF" w:themeFill="background1" w:themeFillShade="BF"/>
                <w:lang w:val="en-US"/>
              </w:rPr>
            </w:pPr>
            <w:r w:rsidRPr="003419D8">
              <w:rPr>
                <w:rFonts w:ascii="Roboto" w:hAnsi="Roboto"/>
                <w:b/>
                <w:bCs/>
                <w:color w:val="FFFFFF" w:themeColor="background1"/>
                <w:sz w:val="20"/>
              </w:rPr>
              <w:t>Applicant institution size</w:t>
            </w:r>
          </w:p>
        </w:tc>
      </w:tr>
      <w:tr w:rsidR="005E1AD2" w:rsidRPr="0034026D" w14:paraId="2CC6F0EA" w14:textId="77777777" w:rsidTr="7312326D">
        <w:tc>
          <w:tcPr>
            <w:tcW w:w="2820" w:type="dxa"/>
          </w:tcPr>
          <w:p w14:paraId="58D5D6D1" w14:textId="1111EB43" w:rsidR="00307013" w:rsidRPr="001F5AE9" w:rsidRDefault="00307013" w:rsidP="00307013">
            <w:pPr>
              <w:pStyle w:val="FormText"/>
              <w:spacing w:before="60" w:after="60"/>
              <w:ind w:left="24"/>
              <w:rPr>
                <w:rFonts w:ascii="Roboto" w:hAnsi="Roboto"/>
                <w:color w:val="000000"/>
                <w:sz w:val="20"/>
              </w:rPr>
            </w:pPr>
            <w:r w:rsidRPr="001F5AE9">
              <w:rPr>
                <w:rFonts w:ascii="Roboto" w:hAnsi="Roboto"/>
                <w:color w:val="000000"/>
                <w:sz w:val="20"/>
              </w:rPr>
              <w:t>Total Assets (USD)</w:t>
            </w:r>
          </w:p>
          <w:p w14:paraId="334E4323" w14:textId="18E9321C" w:rsidR="00307013" w:rsidRPr="001F5AE9" w:rsidRDefault="79C6A9D6" w:rsidP="52B8D65C">
            <w:pPr>
              <w:pStyle w:val="FormText"/>
              <w:spacing w:before="60" w:after="60"/>
              <w:ind w:left="24"/>
              <w:rPr>
                <w:rFonts w:ascii="Roboto" w:hAnsi="Roboto"/>
                <w:sz w:val="20"/>
                <w:lang w:val="en-US"/>
              </w:rPr>
            </w:pPr>
            <w:r w:rsidRPr="52B8D65C">
              <w:rPr>
                <w:rFonts w:ascii="Roboto" w:hAnsi="Roboto"/>
                <w:sz w:val="20"/>
                <w:lang w:val="en-US"/>
              </w:rPr>
              <w:t>(</w:t>
            </w:r>
            <w:r w:rsidRPr="52B8D65C">
              <w:rPr>
                <w:rFonts w:ascii="Roboto" w:hAnsi="Roboto"/>
                <w:i/>
                <w:iCs/>
                <w:sz w:val="20"/>
                <w:lang w:val="en-US"/>
              </w:rPr>
              <w:t>This information will be used to determine the level of your company’s annual fee</w:t>
            </w:r>
            <w:r w:rsidRPr="52B8D65C">
              <w:rPr>
                <w:rFonts w:ascii="Roboto" w:hAnsi="Roboto"/>
                <w:sz w:val="20"/>
                <w:lang w:val="en-US"/>
              </w:rPr>
              <w:t>)</w:t>
            </w:r>
            <w:r w:rsidR="4DE1468F" w:rsidRPr="52B8D65C">
              <w:rPr>
                <w:rFonts w:ascii="Roboto" w:hAnsi="Roboto"/>
                <w:sz w:val="20"/>
                <w:lang w:val="en-US"/>
              </w:rPr>
              <w:t xml:space="preserve"> Please share a link to the financial report or PDF. </w:t>
            </w:r>
          </w:p>
        </w:tc>
        <w:tc>
          <w:tcPr>
            <w:tcW w:w="5640" w:type="dxa"/>
            <w:gridSpan w:val="2"/>
          </w:tcPr>
          <w:p w14:paraId="5C726CDB" w14:textId="49F5C956" w:rsidR="00307013" w:rsidRPr="001F5AE9" w:rsidRDefault="00307013" w:rsidP="00307013">
            <w:pPr>
              <w:pStyle w:val="FormText"/>
              <w:spacing w:before="60" w:after="60"/>
              <w:ind w:left="28"/>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5E1AD2" w:rsidRPr="0034026D" w14:paraId="66D43BB7" w14:textId="77777777" w:rsidTr="7312326D">
        <w:tc>
          <w:tcPr>
            <w:tcW w:w="2820" w:type="dxa"/>
          </w:tcPr>
          <w:p w14:paraId="24872300" w14:textId="0D53AD66" w:rsidR="00307013" w:rsidRPr="001F5AE9" w:rsidRDefault="00307013" w:rsidP="00307013">
            <w:pPr>
              <w:pStyle w:val="FormText"/>
              <w:spacing w:before="60" w:after="60"/>
              <w:ind w:left="24"/>
              <w:rPr>
                <w:rFonts w:ascii="Roboto" w:hAnsi="Roboto"/>
                <w:sz w:val="20"/>
              </w:rPr>
            </w:pPr>
            <w:r w:rsidRPr="001F5AE9">
              <w:rPr>
                <w:rFonts w:ascii="Roboto" w:hAnsi="Roboto"/>
                <w:sz w:val="20"/>
              </w:rPr>
              <w:t>Number of employees</w:t>
            </w:r>
          </w:p>
        </w:tc>
        <w:tc>
          <w:tcPr>
            <w:tcW w:w="5640" w:type="dxa"/>
            <w:gridSpan w:val="2"/>
          </w:tcPr>
          <w:p w14:paraId="6F568FB6" w14:textId="0E304AF4" w:rsidR="00307013" w:rsidRPr="001F5AE9" w:rsidDel="009B4960" w:rsidRDefault="00307013" w:rsidP="00307013">
            <w:pPr>
              <w:pStyle w:val="FormText"/>
              <w:spacing w:before="60" w:after="60"/>
              <w:ind w:left="28"/>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3D7334" w:rsidRPr="0034026D" w14:paraId="2630FE30" w14:textId="77777777" w:rsidTr="7312326D">
        <w:tc>
          <w:tcPr>
            <w:tcW w:w="2820" w:type="dxa"/>
          </w:tcPr>
          <w:p w14:paraId="6F73A059" w14:textId="77777777" w:rsidR="003D7334" w:rsidRDefault="00FD53C9" w:rsidP="003D7334">
            <w:pPr>
              <w:pStyle w:val="FormText"/>
              <w:spacing w:before="60" w:after="60"/>
              <w:ind w:left="24"/>
              <w:rPr>
                <w:rFonts w:ascii="Roboto" w:hAnsi="Roboto"/>
                <w:sz w:val="20"/>
              </w:rPr>
            </w:pPr>
            <w:r>
              <w:rPr>
                <w:rFonts w:ascii="Roboto" w:hAnsi="Roboto"/>
                <w:sz w:val="20"/>
              </w:rPr>
              <w:t>R</w:t>
            </w:r>
            <w:r w:rsidR="003D7334" w:rsidRPr="001F5AE9">
              <w:rPr>
                <w:rFonts w:ascii="Roboto" w:hAnsi="Roboto"/>
                <w:sz w:val="20"/>
              </w:rPr>
              <w:t xml:space="preserve">eference date </w:t>
            </w:r>
            <w:r>
              <w:rPr>
                <w:rFonts w:ascii="Roboto" w:hAnsi="Roboto"/>
                <w:sz w:val="20"/>
              </w:rPr>
              <w:t xml:space="preserve">for above data </w:t>
            </w:r>
          </w:p>
          <w:p w14:paraId="72E4D89B" w14:textId="197553E8" w:rsidR="00C76979" w:rsidRPr="001F5AE9" w:rsidRDefault="00C76979" w:rsidP="000B660A">
            <w:pPr>
              <w:pStyle w:val="FormText"/>
              <w:spacing w:before="60" w:after="60"/>
              <w:rPr>
                <w:rFonts w:ascii="Roboto" w:hAnsi="Roboto"/>
                <w:sz w:val="20"/>
              </w:rPr>
            </w:pPr>
          </w:p>
        </w:tc>
        <w:tc>
          <w:tcPr>
            <w:tcW w:w="5640" w:type="dxa"/>
            <w:gridSpan w:val="2"/>
          </w:tcPr>
          <w:p w14:paraId="50569F7A" w14:textId="0ADC64AC" w:rsidR="003D7334" w:rsidRPr="001F5AE9" w:rsidRDefault="003D7334" w:rsidP="003D7334">
            <w:pPr>
              <w:pStyle w:val="FormText"/>
              <w:spacing w:before="60" w:after="60"/>
              <w:ind w:left="28"/>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52CC" w:rsidRPr="0034026D" w14:paraId="5B8D2BA1" w14:textId="77777777" w:rsidTr="7312326D">
        <w:trPr>
          <w:trHeight w:hRule="exact" w:val="454"/>
        </w:trPr>
        <w:tc>
          <w:tcPr>
            <w:tcW w:w="8460" w:type="dxa"/>
            <w:gridSpan w:val="3"/>
            <w:shd w:val="clear" w:color="auto" w:fill="4F81BD" w:themeFill="accent1"/>
            <w:vAlign w:val="center"/>
          </w:tcPr>
          <w:p w14:paraId="53C22EE0" w14:textId="2FB8841D" w:rsidR="00B952CC" w:rsidRPr="001F5AE9" w:rsidRDefault="68982428" w:rsidP="650B462F">
            <w:pPr>
              <w:pStyle w:val="FormText"/>
              <w:spacing w:before="60" w:after="60"/>
              <w:ind w:left="28"/>
              <w:rPr>
                <w:rFonts w:ascii="Roboto" w:hAnsi="Roboto"/>
                <w:b/>
                <w:bCs/>
                <w:color w:val="FFFFFF" w:themeColor="background1"/>
                <w:sz w:val="20"/>
              </w:rPr>
            </w:pPr>
            <w:r w:rsidRPr="7312326D">
              <w:rPr>
                <w:rFonts w:ascii="Roboto" w:hAnsi="Roboto"/>
                <w:b/>
                <w:bCs/>
                <w:color w:val="FFFFFF" w:themeColor="background1"/>
                <w:sz w:val="20"/>
              </w:rPr>
              <w:lastRenderedPageBreak/>
              <w:t>Scope of operations</w:t>
            </w:r>
            <w:r w:rsidR="0FFA02D3" w:rsidRPr="7312326D">
              <w:rPr>
                <w:rFonts w:ascii="Roboto" w:hAnsi="Roboto"/>
                <w:b/>
                <w:bCs/>
                <w:color w:val="FFFFFF" w:themeColor="background1"/>
                <w:sz w:val="20"/>
              </w:rPr>
              <w:t>/ Countries / regions of operation of the company:</w:t>
            </w:r>
          </w:p>
        </w:tc>
      </w:tr>
      <w:tr w:rsidR="00B952CC" w:rsidRPr="0034026D" w14:paraId="0D401CEA" w14:textId="77777777" w:rsidTr="7312326D">
        <w:trPr>
          <w:trHeight w:val="1938"/>
        </w:trPr>
        <w:tc>
          <w:tcPr>
            <w:tcW w:w="5640" w:type="dxa"/>
            <w:gridSpan w:val="2"/>
          </w:tcPr>
          <w:p w14:paraId="2A9E7DE4"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t>Primary regions of activity (please tick as relevant)</w:t>
            </w:r>
          </w:p>
          <w:p w14:paraId="1D506CEC"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Check29"/>
                  <w:enabled/>
                  <w:calcOnExit w:val="0"/>
                  <w:checkBox>
                    <w:sizeAuto/>
                    <w:default w:val="0"/>
                  </w:checkBox>
                </w:ffData>
              </w:fldChar>
            </w:r>
            <w:r w:rsidRPr="00080FF3">
              <w:rPr>
                <w:rFonts w:ascii="Roboto" w:hAnsi="Roboto"/>
                <w:sz w:val="20"/>
                <w:szCs w:val="22"/>
                <w:lang w:val="en-US"/>
              </w:rPr>
              <w:instrText xml:space="preserve"> FORMCHECKBOX </w:instrText>
            </w:r>
            <w:r w:rsidRPr="00080FF3">
              <w:rPr>
                <w:rFonts w:ascii="Roboto" w:hAnsi="Roboto"/>
                <w:sz w:val="20"/>
                <w:szCs w:val="22"/>
                <w:lang w:val="en-US"/>
              </w:rPr>
            </w:r>
            <w:r w:rsidRPr="00080FF3">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Africa &amp; Middle East</w:t>
            </w:r>
          </w:p>
          <w:p w14:paraId="316F4C16"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
                  <w:enabled/>
                  <w:calcOnExit w:val="0"/>
                  <w:checkBox>
                    <w:sizeAuto/>
                    <w:default w:val="0"/>
                  </w:checkBox>
                </w:ffData>
              </w:fldChar>
            </w:r>
            <w:r w:rsidRPr="00080FF3">
              <w:rPr>
                <w:rFonts w:ascii="Roboto" w:hAnsi="Roboto"/>
                <w:sz w:val="20"/>
                <w:szCs w:val="22"/>
                <w:lang w:val="en-US"/>
              </w:rPr>
              <w:instrText xml:space="preserve"> FORMCHECKBOX </w:instrText>
            </w:r>
            <w:r w:rsidRPr="00080FF3">
              <w:rPr>
                <w:rFonts w:ascii="Roboto" w:hAnsi="Roboto"/>
                <w:sz w:val="20"/>
                <w:szCs w:val="22"/>
                <w:lang w:val="en-US"/>
              </w:rPr>
            </w:r>
            <w:r w:rsidRPr="00080FF3">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Asia Pacific</w:t>
            </w:r>
          </w:p>
          <w:p w14:paraId="15C6C43B"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Check29"/>
                  <w:enabled/>
                  <w:calcOnExit w:val="0"/>
                  <w:checkBox>
                    <w:sizeAuto/>
                    <w:default w:val="0"/>
                  </w:checkBox>
                </w:ffData>
              </w:fldChar>
            </w:r>
            <w:r w:rsidRPr="00080FF3">
              <w:rPr>
                <w:rFonts w:ascii="Roboto" w:hAnsi="Roboto"/>
                <w:sz w:val="20"/>
                <w:szCs w:val="22"/>
                <w:lang w:val="en-US"/>
              </w:rPr>
              <w:instrText xml:space="preserve"> FORMCHECKBOX </w:instrText>
            </w:r>
            <w:r w:rsidRPr="00080FF3">
              <w:rPr>
                <w:rFonts w:ascii="Roboto" w:hAnsi="Roboto"/>
                <w:sz w:val="20"/>
                <w:szCs w:val="22"/>
                <w:lang w:val="en-US"/>
              </w:rPr>
            </w:r>
            <w:r w:rsidRPr="00080FF3">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Europe</w:t>
            </w:r>
          </w:p>
          <w:p w14:paraId="0562D5EB"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Check29"/>
                  <w:enabled/>
                  <w:calcOnExit w:val="0"/>
                  <w:checkBox>
                    <w:sizeAuto/>
                    <w:default w:val="0"/>
                  </w:checkBox>
                </w:ffData>
              </w:fldChar>
            </w:r>
            <w:r w:rsidRPr="00080FF3">
              <w:rPr>
                <w:rFonts w:ascii="Roboto" w:hAnsi="Roboto"/>
                <w:sz w:val="20"/>
                <w:szCs w:val="22"/>
                <w:lang w:val="en-US"/>
              </w:rPr>
              <w:instrText xml:space="preserve"> FORMCHECKBOX </w:instrText>
            </w:r>
            <w:r w:rsidRPr="00080FF3">
              <w:rPr>
                <w:rFonts w:ascii="Roboto" w:hAnsi="Roboto"/>
                <w:sz w:val="20"/>
                <w:szCs w:val="22"/>
                <w:lang w:val="en-US"/>
              </w:rPr>
            </w:r>
            <w:r w:rsidRPr="00080FF3">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Latin America &amp; Caribbean</w:t>
            </w:r>
          </w:p>
          <w:p w14:paraId="3BB53A9D"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Check29"/>
                  <w:enabled/>
                  <w:calcOnExit w:val="0"/>
                  <w:checkBox>
                    <w:sizeAuto/>
                    <w:default w:val="0"/>
                  </w:checkBox>
                </w:ffData>
              </w:fldChar>
            </w:r>
            <w:r w:rsidRPr="00080FF3">
              <w:rPr>
                <w:rFonts w:ascii="Roboto" w:hAnsi="Roboto"/>
                <w:sz w:val="20"/>
                <w:szCs w:val="22"/>
                <w:lang w:val="en-US"/>
              </w:rPr>
              <w:instrText xml:space="preserve"> FORMCHECKBOX </w:instrText>
            </w:r>
            <w:r w:rsidRPr="00080FF3">
              <w:rPr>
                <w:rFonts w:ascii="Roboto" w:hAnsi="Roboto"/>
                <w:sz w:val="20"/>
                <w:szCs w:val="22"/>
                <w:lang w:val="en-US"/>
              </w:rPr>
            </w:r>
            <w:r w:rsidRPr="00080FF3">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North America</w:t>
            </w:r>
          </w:p>
        </w:tc>
        <w:tc>
          <w:tcPr>
            <w:tcW w:w="2820" w:type="dxa"/>
          </w:tcPr>
          <w:p w14:paraId="32967340"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t xml:space="preserve"> Top three relevant countries of activity - in revenue terms </w:t>
            </w:r>
          </w:p>
          <w:p w14:paraId="50D02C66" w14:textId="77777777" w:rsidR="00B952CC" w:rsidRPr="00080FF3" w:rsidRDefault="00B952CC">
            <w:pPr>
              <w:pStyle w:val="FormText"/>
              <w:numPr>
                <w:ilvl w:val="0"/>
                <w:numId w:val="7"/>
              </w:numPr>
              <w:rPr>
                <w:rFonts w:ascii="Roboto" w:hAnsi="Roboto"/>
                <w:sz w:val="20"/>
                <w:szCs w:val="22"/>
              </w:rPr>
            </w:pPr>
            <w:r w:rsidRPr="00080FF3">
              <w:rPr>
                <w:rFonts w:ascii="Roboto" w:hAnsi="Roboto"/>
                <w:sz w:val="20"/>
                <w:szCs w:val="22"/>
              </w:rPr>
              <w:fldChar w:fldCharType="begin">
                <w:ffData>
                  <w:name w:val="Text3"/>
                  <w:enabled/>
                  <w:calcOnExit w:val="0"/>
                  <w:textInput/>
                </w:ffData>
              </w:fldChar>
            </w:r>
            <w:r w:rsidRPr="00080FF3">
              <w:rPr>
                <w:rFonts w:ascii="Roboto" w:hAnsi="Roboto"/>
                <w:sz w:val="20"/>
                <w:szCs w:val="22"/>
              </w:rPr>
              <w:instrText xml:space="preserve"> FORMTEXT </w:instrText>
            </w:r>
            <w:r w:rsidRPr="00080FF3">
              <w:rPr>
                <w:rFonts w:ascii="Roboto" w:hAnsi="Roboto"/>
                <w:sz w:val="20"/>
                <w:szCs w:val="22"/>
              </w:rPr>
            </w:r>
            <w:r w:rsidRPr="00080FF3">
              <w:rPr>
                <w:rFonts w:ascii="Roboto" w:hAnsi="Roboto"/>
                <w:sz w:val="20"/>
                <w:szCs w:val="22"/>
              </w:rPr>
              <w:fldChar w:fldCharType="separate"/>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fldChar w:fldCharType="end"/>
            </w:r>
          </w:p>
          <w:p w14:paraId="5D443033" w14:textId="77777777" w:rsidR="00B952CC" w:rsidRPr="00080FF3" w:rsidRDefault="00B952CC">
            <w:pPr>
              <w:pStyle w:val="FormText"/>
              <w:numPr>
                <w:ilvl w:val="0"/>
                <w:numId w:val="7"/>
              </w:numPr>
              <w:rPr>
                <w:rFonts w:ascii="Roboto" w:hAnsi="Roboto"/>
                <w:sz w:val="20"/>
                <w:szCs w:val="22"/>
              </w:rPr>
            </w:pPr>
            <w:r w:rsidRPr="00080FF3">
              <w:rPr>
                <w:rFonts w:ascii="Roboto" w:hAnsi="Roboto"/>
                <w:sz w:val="20"/>
                <w:szCs w:val="22"/>
              </w:rPr>
              <w:fldChar w:fldCharType="begin">
                <w:ffData>
                  <w:name w:val="Text3"/>
                  <w:enabled/>
                  <w:calcOnExit w:val="0"/>
                  <w:textInput/>
                </w:ffData>
              </w:fldChar>
            </w:r>
            <w:r w:rsidRPr="00080FF3">
              <w:rPr>
                <w:rFonts w:ascii="Roboto" w:hAnsi="Roboto"/>
                <w:sz w:val="20"/>
                <w:szCs w:val="22"/>
              </w:rPr>
              <w:instrText xml:space="preserve"> FORMTEXT </w:instrText>
            </w:r>
            <w:r w:rsidRPr="00080FF3">
              <w:rPr>
                <w:rFonts w:ascii="Roboto" w:hAnsi="Roboto"/>
                <w:sz w:val="20"/>
                <w:szCs w:val="22"/>
              </w:rPr>
            </w:r>
            <w:r w:rsidRPr="00080FF3">
              <w:rPr>
                <w:rFonts w:ascii="Roboto" w:hAnsi="Roboto"/>
                <w:sz w:val="20"/>
                <w:szCs w:val="22"/>
              </w:rPr>
              <w:fldChar w:fldCharType="separate"/>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fldChar w:fldCharType="end"/>
            </w:r>
          </w:p>
          <w:p w14:paraId="1BFA0AFE" w14:textId="77777777" w:rsidR="00B952CC" w:rsidRPr="00080FF3" w:rsidRDefault="00B952CC">
            <w:pPr>
              <w:pStyle w:val="FormText"/>
              <w:numPr>
                <w:ilvl w:val="0"/>
                <w:numId w:val="7"/>
              </w:numPr>
              <w:rPr>
                <w:rFonts w:ascii="Roboto" w:hAnsi="Roboto"/>
                <w:sz w:val="20"/>
                <w:szCs w:val="22"/>
                <w:lang w:val="en-US"/>
              </w:rPr>
            </w:pPr>
            <w:r w:rsidRPr="00080FF3">
              <w:rPr>
                <w:rFonts w:ascii="Roboto" w:hAnsi="Roboto"/>
                <w:sz w:val="20"/>
                <w:szCs w:val="22"/>
              </w:rPr>
              <w:fldChar w:fldCharType="begin">
                <w:ffData>
                  <w:name w:val="Text3"/>
                  <w:enabled/>
                  <w:calcOnExit w:val="0"/>
                  <w:textInput/>
                </w:ffData>
              </w:fldChar>
            </w:r>
            <w:r w:rsidRPr="00080FF3">
              <w:rPr>
                <w:rFonts w:ascii="Roboto" w:hAnsi="Roboto"/>
                <w:sz w:val="20"/>
                <w:szCs w:val="22"/>
              </w:rPr>
              <w:instrText xml:space="preserve"> FORMTEXT </w:instrText>
            </w:r>
            <w:r w:rsidRPr="00080FF3">
              <w:rPr>
                <w:rFonts w:ascii="Roboto" w:hAnsi="Roboto"/>
                <w:sz w:val="20"/>
                <w:szCs w:val="22"/>
              </w:rPr>
            </w:r>
            <w:r w:rsidRPr="00080FF3">
              <w:rPr>
                <w:rFonts w:ascii="Roboto" w:hAnsi="Roboto"/>
                <w:sz w:val="20"/>
                <w:szCs w:val="22"/>
              </w:rPr>
              <w:fldChar w:fldCharType="separate"/>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fldChar w:fldCharType="end"/>
            </w:r>
          </w:p>
          <w:p w14:paraId="62846C6A" w14:textId="77777777" w:rsidR="00B952CC" w:rsidRPr="00080FF3" w:rsidRDefault="00B952CC">
            <w:pPr>
              <w:pStyle w:val="FormText"/>
              <w:rPr>
                <w:rFonts w:ascii="Roboto" w:hAnsi="Roboto"/>
                <w:sz w:val="20"/>
                <w:szCs w:val="22"/>
                <w:lang w:val="en-US"/>
              </w:rPr>
            </w:pPr>
          </w:p>
        </w:tc>
      </w:tr>
    </w:tbl>
    <w:p w14:paraId="546C9131" w14:textId="77777777" w:rsidR="00EF68F6" w:rsidRPr="0023354D" w:rsidRDefault="00EF68F6">
      <w:pPr>
        <w:rPr>
          <w:rFonts w:ascii="Roboto" w:hAnsi="Roboto"/>
        </w:rPr>
      </w:pPr>
    </w:p>
    <w:p w14:paraId="7FF4506A" w14:textId="77777777" w:rsidR="0043382C" w:rsidRPr="0023354D" w:rsidRDefault="0043382C">
      <w:pPr>
        <w:rPr>
          <w:rFonts w:ascii="Roboto" w:hAnsi="Roboto"/>
        </w:rPr>
      </w:pPr>
    </w:p>
    <w:p w14:paraId="415A8137" w14:textId="77777777" w:rsidR="0043382C" w:rsidRPr="0023354D" w:rsidRDefault="0043382C">
      <w:pPr>
        <w:rPr>
          <w:rFonts w:ascii="Roboto" w:hAnsi="Roboto"/>
        </w:rPr>
      </w:pPr>
    </w:p>
    <w:p w14:paraId="741307E1" w14:textId="77777777" w:rsidR="0043382C" w:rsidRPr="0023354D" w:rsidRDefault="0043382C">
      <w:pPr>
        <w:rPr>
          <w:rFonts w:ascii="Roboto" w:hAnsi="Roboto"/>
        </w:rPr>
      </w:pPr>
    </w:p>
    <w:p w14:paraId="5215CD3B" w14:textId="77777777" w:rsidR="0043382C" w:rsidRPr="0023354D" w:rsidRDefault="0043382C">
      <w:pPr>
        <w:rPr>
          <w:rFonts w:ascii="Roboto" w:hAnsi="Roboto"/>
        </w:rPr>
      </w:pPr>
    </w:p>
    <w:p w14:paraId="3215599D" w14:textId="77777777" w:rsidR="0043382C" w:rsidRPr="0023354D" w:rsidRDefault="0043382C">
      <w:pPr>
        <w:rPr>
          <w:rFonts w:ascii="Roboto" w:hAnsi="Roboto"/>
        </w:rPr>
      </w:pP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7"/>
      </w:tblGrid>
      <w:tr w:rsidR="003419D8" w:rsidRPr="003419D8" w14:paraId="3946805D" w14:textId="77777777" w:rsidTr="003419D8">
        <w:trPr>
          <w:trHeight w:val="300"/>
        </w:trPr>
        <w:tc>
          <w:tcPr>
            <w:tcW w:w="9077" w:type="dxa"/>
            <w:shd w:val="clear" w:color="auto" w:fill="4F81BD" w:themeFill="accent1"/>
          </w:tcPr>
          <w:p w14:paraId="6FA200E4" w14:textId="3366B79D" w:rsidR="00B952CC" w:rsidRPr="003419D8" w:rsidRDefault="00B952CC" w:rsidP="003419D8">
            <w:pPr>
              <w:pStyle w:val="BodyText"/>
              <w:shd w:val="clear" w:color="auto" w:fill="4F81BD" w:themeFill="accent1"/>
              <w:tabs>
                <w:tab w:val="left" w:pos="5040"/>
                <w:tab w:val="right" w:pos="8602"/>
              </w:tabs>
              <w:spacing w:after="120"/>
              <w:ind w:right="-336"/>
              <w:rPr>
                <w:rFonts w:ascii="Roboto" w:hAnsi="Roboto"/>
                <w:b/>
                <w:color w:val="FFFFFF" w:themeColor="background1"/>
                <w:sz w:val="20"/>
                <w:szCs w:val="20"/>
                <w:lang w:val="en-US"/>
              </w:rPr>
            </w:pPr>
            <w:r w:rsidRPr="003419D8">
              <w:rPr>
                <w:rFonts w:ascii="Roboto" w:hAnsi="Roboto"/>
                <w:b/>
                <w:color w:val="FFFFFF" w:themeColor="background1"/>
                <w:sz w:val="20"/>
                <w:szCs w:val="20"/>
                <w:lang w:val="en-US"/>
              </w:rPr>
              <w:t>Business segments</w:t>
            </w:r>
            <w:r w:rsidR="00F83847" w:rsidRPr="003419D8">
              <w:rPr>
                <w:rFonts w:ascii="Roboto" w:hAnsi="Roboto"/>
                <w:b/>
                <w:color w:val="FFFFFF" w:themeColor="background1"/>
                <w:sz w:val="20"/>
                <w:szCs w:val="20"/>
                <w:lang w:val="en-US"/>
              </w:rPr>
              <w:t xml:space="preserve"> </w:t>
            </w:r>
          </w:p>
          <w:p w14:paraId="35091A66" w14:textId="01E4053E" w:rsidR="00B952CC" w:rsidRPr="003419D8" w:rsidRDefault="00B952CC" w:rsidP="003419D8">
            <w:pPr>
              <w:pStyle w:val="BodyText"/>
              <w:shd w:val="clear" w:color="auto" w:fill="4F81BD" w:themeFill="accent1"/>
              <w:tabs>
                <w:tab w:val="left" w:pos="5040"/>
                <w:tab w:val="right" w:pos="8602"/>
              </w:tabs>
              <w:spacing w:after="120"/>
              <w:ind w:right="-336"/>
              <w:rPr>
                <w:rFonts w:ascii="Roboto" w:hAnsi="Roboto"/>
                <w:color w:val="FFFFFF" w:themeColor="background1"/>
                <w:sz w:val="20"/>
                <w:szCs w:val="20"/>
              </w:rPr>
            </w:pPr>
            <w:r w:rsidRPr="003419D8">
              <w:rPr>
                <w:rFonts w:ascii="Roboto" w:hAnsi="Roboto"/>
                <w:color w:val="FFFFFF" w:themeColor="background1"/>
                <w:sz w:val="20"/>
                <w:szCs w:val="20"/>
              </w:rPr>
              <w:t xml:space="preserve">For definitions used by UNEP FI, </w:t>
            </w:r>
            <w:r w:rsidRPr="0071778C">
              <w:rPr>
                <w:rFonts w:ascii="Roboto" w:hAnsi="Roboto"/>
                <w:color w:val="FFFFFF" w:themeColor="background1"/>
                <w:sz w:val="20"/>
                <w:szCs w:val="20"/>
              </w:rPr>
              <w:t xml:space="preserve">refer to </w:t>
            </w:r>
            <w:r w:rsidRPr="0071778C">
              <w:rPr>
                <w:rStyle w:val="Hyperlink"/>
                <w:rFonts w:ascii="Roboto" w:hAnsi="Roboto"/>
                <w:color w:val="FFFFFF" w:themeColor="background1"/>
                <w:sz w:val="20"/>
                <w:szCs w:val="20"/>
              </w:rPr>
              <w:t xml:space="preserve">appendix </w:t>
            </w:r>
            <w:r w:rsidR="0071778C">
              <w:rPr>
                <w:rStyle w:val="Hyperlink"/>
                <w:rFonts w:ascii="Roboto" w:hAnsi="Roboto"/>
                <w:color w:val="FFFFFF" w:themeColor="background1"/>
                <w:sz w:val="20"/>
                <w:szCs w:val="20"/>
              </w:rPr>
              <w:t>2</w:t>
            </w:r>
            <w:r w:rsidRPr="0071778C">
              <w:rPr>
                <w:rStyle w:val="Hyperlink"/>
                <w:rFonts w:ascii="Roboto" w:hAnsi="Roboto"/>
                <w:color w:val="FFFFFF" w:themeColor="background1"/>
                <w:sz w:val="20"/>
                <w:szCs w:val="20"/>
              </w:rPr>
              <w:t xml:space="preserve">. </w:t>
            </w:r>
            <w:r w:rsidRPr="0071778C">
              <w:rPr>
                <w:rFonts w:ascii="Roboto" w:hAnsi="Roboto"/>
                <w:color w:val="FFFFFF" w:themeColor="background1"/>
                <w:sz w:val="20"/>
                <w:szCs w:val="20"/>
              </w:rPr>
              <w:t>If you use your own reporting segment, please include a definition</w:t>
            </w:r>
            <w:r w:rsidRPr="003419D8">
              <w:rPr>
                <w:rFonts w:ascii="Roboto" w:hAnsi="Roboto"/>
                <w:color w:val="FFFFFF" w:themeColor="background1"/>
                <w:sz w:val="20"/>
                <w:szCs w:val="20"/>
              </w:rPr>
              <w:t xml:space="preserve"> </w:t>
            </w:r>
          </w:p>
        </w:tc>
      </w:tr>
    </w:tbl>
    <w:tbl>
      <w:tblPr>
        <w:tblStyle w:val="TableGrid"/>
        <w:tblW w:w="9067" w:type="dxa"/>
        <w:tblInd w:w="-5" w:type="dxa"/>
        <w:tblLayout w:type="fixed"/>
        <w:tblCellMar>
          <w:left w:w="0" w:type="dxa"/>
          <w:right w:w="0" w:type="dxa"/>
        </w:tblCellMar>
        <w:tblLook w:val="04A0" w:firstRow="1" w:lastRow="0" w:firstColumn="1" w:lastColumn="0" w:noHBand="0" w:noVBand="1"/>
      </w:tblPr>
      <w:tblGrid>
        <w:gridCol w:w="3216"/>
        <w:gridCol w:w="1451"/>
        <w:gridCol w:w="1381"/>
        <w:gridCol w:w="1660"/>
        <w:gridCol w:w="1359"/>
      </w:tblGrid>
      <w:tr w:rsidR="003419D8" w:rsidRPr="003419D8" w14:paraId="2505E853" w14:textId="77777777" w:rsidTr="003419D8">
        <w:trPr>
          <w:trHeight w:val="600"/>
        </w:trPr>
        <w:tc>
          <w:tcPr>
            <w:tcW w:w="3216"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72A2A47C" w14:textId="40C76082" w:rsidR="00D83D15" w:rsidRPr="003419D8" w:rsidRDefault="00D83D15" w:rsidP="003419D8">
            <w:pPr>
              <w:shd w:val="clear" w:color="auto" w:fill="4F81BD" w:themeFill="accent1"/>
              <w:ind w:left="130"/>
              <w:rPr>
                <w:rFonts w:ascii="Roboto" w:hAnsi="Roboto"/>
                <w:b/>
                <w:color w:val="FFFFFF" w:themeColor="background1"/>
                <w:sz w:val="20"/>
                <w:szCs w:val="20"/>
              </w:rPr>
            </w:pPr>
            <w:r w:rsidRPr="003419D8">
              <w:rPr>
                <w:rFonts w:ascii="Roboto" w:hAnsi="Roboto"/>
                <w:b/>
                <w:color w:val="FFFFFF" w:themeColor="background1"/>
                <w:sz w:val="20"/>
                <w:szCs w:val="20"/>
              </w:rPr>
              <w:t>Business line</w:t>
            </w:r>
          </w:p>
        </w:tc>
        <w:tc>
          <w:tcPr>
            <w:tcW w:w="1451" w:type="dxa"/>
            <w:shd w:val="clear" w:color="auto" w:fill="4F81BD" w:themeFill="accent1"/>
            <w:vAlign w:val="center"/>
          </w:tcPr>
          <w:p w14:paraId="3BCE3A50" w14:textId="77777777" w:rsidR="00D83D15" w:rsidRPr="003419D8" w:rsidRDefault="00D83D15" w:rsidP="003419D8">
            <w:pPr>
              <w:pStyle w:val="BodyText"/>
              <w:shd w:val="clear" w:color="auto" w:fill="4F81BD" w:themeFill="accent1"/>
              <w:tabs>
                <w:tab w:val="left" w:pos="5040"/>
                <w:tab w:val="right" w:pos="8602"/>
              </w:tabs>
              <w:ind w:left="130"/>
              <w:jc w:val="center"/>
              <w:rPr>
                <w:rFonts w:ascii="Roboto" w:hAnsi="Roboto"/>
                <w:b/>
                <w:color w:val="FFFFFF" w:themeColor="background1"/>
                <w:sz w:val="20"/>
                <w:szCs w:val="20"/>
                <w:lang w:val="en-US"/>
              </w:rPr>
            </w:pPr>
            <w:r w:rsidRPr="003419D8">
              <w:rPr>
                <w:rFonts w:ascii="Roboto" w:hAnsi="Roboto"/>
                <w:b/>
                <w:color w:val="FFFFFF" w:themeColor="background1"/>
                <w:sz w:val="20"/>
                <w:szCs w:val="20"/>
                <w:lang w:val="en-US"/>
              </w:rPr>
              <w:t>Name in your bank</w:t>
            </w:r>
          </w:p>
          <w:p w14:paraId="648D2307" w14:textId="5A63DA24" w:rsidR="00D83D15" w:rsidRPr="003419D8" w:rsidRDefault="0076019D" w:rsidP="003419D8">
            <w:pPr>
              <w:pStyle w:val="BodyText"/>
              <w:shd w:val="clear" w:color="auto" w:fill="4F81BD" w:themeFill="accent1"/>
              <w:tabs>
                <w:tab w:val="left" w:pos="5040"/>
                <w:tab w:val="right" w:pos="8602"/>
              </w:tabs>
              <w:ind w:left="130"/>
              <w:jc w:val="center"/>
              <w:rPr>
                <w:rFonts w:ascii="Roboto" w:hAnsi="Roboto"/>
                <w:b/>
                <w:color w:val="FFFFFF" w:themeColor="background1"/>
                <w:sz w:val="20"/>
                <w:szCs w:val="20"/>
                <w:lang w:val="en-US"/>
              </w:rPr>
            </w:pPr>
            <w:r w:rsidRPr="003419D8">
              <w:rPr>
                <w:rFonts w:ascii="Roboto" w:hAnsi="Roboto"/>
                <w:b/>
                <w:color w:val="FFFFFF" w:themeColor="background1"/>
                <w:sz w:val="20"/>
                <w:szCs w:val="20"/>
                <w:lang w:val="en-US"/>
              </w:rPr>
              <w:t>(</w:t>
            </w:r>
            <w:r w:rsidR="00D83D15" w:rsidRPr="003419D8">
              <w:rPr>
                <w:rFonts w:ascii="Roboto" w:hAnsi="Roboto"/>
                <w:b/>
                <w:color w:val="FFFFFF" w:themeColor="background1"/>
                <w:sz w:val="20"/>
                <w:szCs w:val="20"/>
                <w:lang w:val="en-US"/>
              </w:rPr>
              <w:t>if different</w:t>
            </w:r>
            <w:r w:rsidRPr="003419D8">
              <w:rPr>
                <w:rFonts w:ascii="Roboto" w:hAnsi="Roboto"/>
                <w:b/>
                <w:color w:val="FFFFFF" w:themeColor="background1"/>
                <w:sz w:val="20"/>
                <w:szCs w:val="20"/>
                <w:lang w:val="en-US"/>
              </w:rPr>
              <w:t xml:space="preserve">) </w:t>
            </w:r>
          </w:p>
        </w:tc>
        <w:tc>
          <w:tcPr>
            <w:tcW w:w="1381" w:type="dxa"/>
            <w:shd w:val="clear" w:color="auto" w:fill="4F81BD" w:themeFill="accent1"/>
            <w:tcMar>
              <w:left w:w="0" w:type="dxa"/>
              <w:right w:w="0" w:type="dxa"/>
            </w:tcMar>
            <w:vAlign w:val="center"/>
          </w:tcPr>
          <w:p w14:paraId="1585B8A9" w14:textId="1BD9B892" w:rsidR="00D83D15" w:rsidRPr="003419D8" w:rsidRDefault="00D83D15" w:rsidP="003419D8">
            <w:pPr>
              <w:pStyle w:val="BodyText"/>
              <w:shd w:val="clear" w:color="auto" w:fill="4F81BD" w:themeFill="accent1"/>
              <w:tabs>
                <w:tab w:val="left" w:pos="5040"/>
                <w:tab w:val="right" w:pos="8602"/>
              </w:tabs>
              <w:ind w:left="130"/>
              <w:jc w:val="center"/>
              <w:rPr>
                <w:rFonts w:ascii="Roboto" w:hAnsi="Roboto"/>
                <w:b/>
                <w:color w:val="FFFFFF" w:themeColor="background1"/>
                <w:sz w:val="20"/>
                <w:szCs w:val="20"/>
                <w:lang w:val="en-US"/>
              </w:rPr>
            </w:pPr>
            <w:r w:rsidRPr="003419D8">
              <w:rPr>
                <w:rFonts w:ascii="Roboto" w:hAnsi="Roboto"/>
                <w:b/>
                <w:color w:val="FFFFFF" w:themeColor="background1"/>
                <w:sz w:val="20"/>
                <w:szCs w:val="20"/>
                <w:lang w:val="en-US"/>
              </w:rPr>
              <w:t>% of total revenue</w:t>
            </w:r>
          </w:p>
        </w:tc>
        <w:tc>
          <w:tcPr>
            <w:tcW w:w="1660" w:type="dxa"/>
            <w:shd w:val="clear" w:color="auto" w:fill="4F81BD" w:themeFill="accent1"/>
            <w:vAlign w:val="center"/>
          </w:tcPr>
          <w:p w14:paraId="4609DB33" w14:textId="0A8A7B34" w:rsidR="00D83D15" w:rsidRPr="003419D8" w:rsidRDefault="00D83D15" w:rsidP="003419D8">
            <w:pPr>
              <w:pStyle w:val="BodyText"/>
              <w:shd w:val="clear" w:color="auto" w:fill="4F81BD" w:themeFill="accent1"/>
              <w:tabs>
                <w:tab w:val="left" w:pos="5040"/>
                <w:tab w:val="right" w:pos="8602"/>
              </w:tabs>
              <w:ind w:left="130"/>
              <w:jc w:val="center"/>
              <w:rPr>
                <w:rFonts w:ascii="Roboto" w:eastAsiaTheme="minorEastAsia" w:hAnsi="Roboto" w:cstheme="minorBidi"/>
                <w:b/>
                <w:color w:val="FFFFFF" w:themeColor="background1"/>
                <w:sz w:val="20"/>
                <w:szCs w:val="20"/>
                <w:lang w:val="en-US"/>
              </w:rPr>
            </w:pPr>
            <w:r w:rsidRPr="003419D8">
              <w:rPr>
                <w:rFonts w:ascii="Roboto" w:hAnsi="Roboto"/>
                <w:b/>
                <w:color w:val="FFFFFF" w:themeColor="background1"/>
                <w:sz w:val="20"/>
                <w:szCs w:val="20"/>
                <w:lang w:val="en-US"/>
              </w:rPr>
              <w:t>Main sectors financed</w:t>
            </w:r>
          </w:p>
        </w:tc>
        <w:tc>
          <w:tcPr>
            <w:tcW w:w="1359" w:type="dxa"/>
            <w:shd w:val="clear" w:color="auto" w:fill="4F81BD" w:themeFill="accent1"/>
            <w:vAlign w:val="center"/>
          </w:tcPr>
          <w:p w14:paraId="032B0906" w14:textId="7DA53C46" w:rsidR="00D83D15" w:rsidRPr="003419D8" w:rsidRDefault="00D83D15" w:rsidP="003419D8">
            <w:pPr>
              <w:pStyle w:val="BodyText"/>
              <w:shd w:val="clear" w:color="auto" w:fill="4F81BD" w:themeFill="accent1"/>
              <w:tabs>
                <w:tab w:val="left" w:pos="5040"/>
                <w:tab w:val="right" w:pos="8602"/>
              </w:tabs>
              <w:ind w:left="130"/>
              <w:jc w:val="center"/>
              <w:rPr>
                <w:rFonts w:ascii="Roboto" w:eastAsiaTheme="minorEastAsia" w:hAnsi="Roboto" w:cstheme="minorBidi"/>
                <w:b/>
                <w:color w:val="FFFFFF" w:themeColor="background1"/>
                <w:sz w:val="20"/>
                <w:szCs w:val="20"/>
                <w:lang w:val="en-US"/>
              </w:rPr>
            </w:pPr>
            <w:r w:rsidRPr="003419D8">
              <w:rPr>
                <w:rFonts w:ascii="Roboto" w:hAnsi="Roboto"/>
                <w:b/>
                <w:color w:val="FFFFFF" w:themeColor="background1"/>
                <w:sz w:val="20"/>
                <w:szCs w:val="20"/>
                <w:lang w:val="en-US"/>
              </w:rPr>
              <w:t>Number of clients</w:t>
            </w:r>
          </w:p>
        </w:tc>
      </w:tr>
      <w:tr w:rsidR="00D83D15" w:rsidRPr="0034026D" w14:paraId="7F91D33C"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14441C63" w14:textId="4355323A" w:rsidR="00D83D15" w:rsidRPr="0034026D" w:rsidRDefault="00D83D15" w:rsidP="00D83D15">
            <w:pPr>
              <w:ind w:left="-20" w:right="-336"/>
              <w:rPr>
                <w:rFonts w:ascii="Roboto" w:hAnsi="Roboto"/>
                <w:b/>
                <w:sz w:val="20"/>
                <w:szCs w:val="20"/>
              </w:rPr>
            </w:pPr>
            <w:r w:rsidRPr="0034026D">
              <w:rPr>
                <w:rFonts w:ascii="Roboto" w:eastAsia="Segoe UI" w:hAnsi="Roboto" w:cs="Segoe UI"/>
                <w:color w:val="333333"/>
                <w:sz w:val="20"/>
                <w:szCs w:val="20"/>
              </w:rPr>
              <w:t xml:space="preserve">Consumers </w:t>
            </w:r>
          </w:p>
        </w:tc>
        <w:tc>
          <w:tcPr>
            <w:tcW w:w="1451" w:type="dxa"/>
            <w:vAlign w:val="center"/>
          </w:tcPr>
          <w:p w14:paraId="1A3FD9CB" w14:textId="77777777" w:rsidR="00D83D15" w:rsidRPr="007215E1" w:rsidRDefault="00D83D15" w:rsidP="00D83D15">
            <w:pPr>
              <w:pStyle w:val="BodyText"/>
              <w:tabs>
                <w:tab w:val="left" w:pos="5040"/>
                <w:tab w:val="right" w:pos="8602"/>
              </w:tabs>
              <w:spacing w:after="120"/>
              <w:ind w:right="-336"/>
              <w:rPr>
                <w:rFonts w:ascii="Roboto" w:hAnsi="Roboto"/>
                <w:sz w:val="20"/>
                <w:szCs w:val="20"/>
                <w:lang w:val="en-US"/>
              </w:rPr>
            </w:pPr>
          </w:p>
        </w:tc>
        <w:tc>
          <w:tcPr>
            <w:tcW w:w="1381" w:type="dxa"/>
            <w:tcMar>
              <w:left w:w="0" w:type="dxa"/>
              <w:right w:w="0" w:type="dxa"/>
            </w:tcMar>
            <w:vAlign w:val="center"/>
          </w:tcPr>
          <w:p w14:paraId="1401CC12" w14:textId="220E50D6" w:rsidR="00D83D15" w:rsidRPr="007215E1" w:rsidRDefault="00D83D15" w:rsidP="00D83D15">
            <w:pPr>
              <w:pStyle w:val="BodyText"/>
              <w:tabs>
                <w:tab w:val="left" w:pos="5040"/>
                <w:tab w:val="right" w:pos="8602"/>
              </w:tabs>
              <w:spacing w:after="120"/>
              <w:ind w:right="-336"/>
              <w:rPr>
                <w:rFonts w:ascii="Roboto" w:hAnsi="Roboto"/>
                <w:sz w:val="20"/>
                <w:szCs w:val="20"/>
                <w:lang w:val="en-US"/>
              </w:rPr>
            </w:pPr>
          </w:p>
        </w:tc>
        <w:tc>
          <w:tcPr>
            <w:tcW w:w="1660" w:type="dxa"/>
            <w:vAlign w:val="center"/>
          </w:tcPr>
          <w:p w14:paraId="1291D8B0" w14:textId="77777777" w:rsidR="00D83D15" w:rsidRPr="007215E1" w:rsidRDefault="00D83D15" w:rsidP="00D83D15">
            <w:pPr>
              <w:pStyle w:val="BodyText"/>
              <w:tabs>
                <w:tab w:val="left" w:pos="5040"/>
                <w:tab w:val="right" w:pos="8602"/>
              </w:tabs>
              <w:spacing w:after="120"/>
              <w:ind w:right="-336"/>
              <w:rPr>
                <w:rFonts w:ascii="Roboto" w:hAnsi="Roboto"/>
                <w:sz w:val="20"/>
                <w:szCs w:val="20"/>
                <w:lang w:val="en-US"/>
              </w:rPr>
            </w:pPr>
          </w:p>
        </w:tc>
        <w:tc>
          <w:tcPr>
            <w:tcW w:w="1359" w:type="dxa"/>
            <w:vAlign w:val="center"/>
          </w:tcPr>
          <w:p w14:paraId="373FE001" w14:textId="77777777" w:rsidR="00D83D15" w:rsidRPr="007215E1" w:rsidRDefault="00D83D15" w:rsidP="00D83D15">
            <w:pPr>
              <w:pStyle w:val="BodyText"/>
              <w:tabs>
                <w:tab w:val="left" w:pos="5040"/>
                <w:tab w:val="right" w:pos="8602"/>
              </w:tabs>
              <w:spacing w:after="120"/>
              <w:ind w:right="-336"/>
              <w:rPr>
                <w:rFonts w:ascii="Roboto" w:hAnsi="Roboto"/>
                <w:sz w:val="20"/>
                <w:szCs w:val="20"/>
                <w:lang w:val="en-US"/>
              </w:rPr>
            </w:pPr>
          </w:p>
        </w:tc>
      </w:tr>
      <w:tr w:rsidR="00D83D15" w:rsidRPr="0034026D" w14:paraId="724CFA08"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280AB94A" w14:textId="410F08F5" w:rsidR="00D83D15" w:rsidRPr="0034026D" w:rsidRDefault="00D83D15" w:rsidP="00D83D15">
            <w:pPr>
              <w:ind w:left="-20" w:right="-336"/>
              <w:rPr>
                <w:rFonts w:ascii="Roboto" w:hAnsi="Roboto"/>
                <w:sz w:val="20"/>
                <w:szCs w:val="20"/>
              </w:rPr>
            </w:pPr>
            <w:r w:rsidRPr="0034026D">
              <w:rPr>
                <w:rFonts w:ascii="Roboto" w:eastAsia="Segoe UI" w:hAnsi="Roboto" w:cs="Segoe UI"/>
                <w:color w:val="333333"/>
                <w:sz w:val="20"/>
                <w:szCs w:val="20"/>
              </w:rPr>
              <w:t xml:space="preserve">Business </w:t>
            </w:r>
          </w:p>
        </w:tc>
        <w:tc>
          <w:tcPr>
            <w:tcW w:w="1451" w:type="dxa"/>
            <w:vAlign w:val="center"/>
          </w:tcPr>
          <w:p w14:paraId="7C963934"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tcMar>
              <w:left w:w="0" w:type="dxa"/>
              <w:right w:w="0" w:type="dxa"/>
            </w:tcMar>
            <w:vAlign w:val="center"/>
          </w:tcPr>
          <w:p w14:paraId="3E731E87" w14:textId="1E6FB238" w:rsidR="00D83D15" w:rsidRPr="0034026D" w:rsidRDefault="00D83D15" w:rsidP="00D83D15">
            <w:pPr>
              <w:pStyle w:val="BodyText"/>
              <w:tabs>
                <w:tab w:val="left" w:pos="5040"/>
                <w:tab w:val="right" w:pos="8602"/>
              </w:tabs>
              <w:spacing w:after="120"/>
              <w:ind w:right="-336"/>
              <w:rPr>
                <w:rFonts w:ascii="Roboto" w:hAnsi="Roboto"/>
                <w:sz w:val="20"/>
                <w:szCs w:val="20"/>
                <w:lang w:val="en-US"/>
              </w:rPr>
            </w:pPr>
          </w:p>
        </w:tc>
        <w:tc>
          <w:tcPr>
            <w:tcW w:w="1660" w:type="dxa"/>
            <w:vAlign w:val="center"/>
          </w:tcPr>
          <w:p w14:paraId="09484B9C"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374EACB8"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36564AC2"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20325EC1" w14:textId="302FAEBF"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color w:val="333333"/>
                <w:sz w:val="20"/>
              </w:rPr>
              <w:t xml:space="preserve">Mixed  </w:t>
            </w:r>
          </w:p>
        </w:tc>
        <w:tc>
          <w:tcPr>
            <w:tcW w:w="1451" w:type="dxa"/>
            <w:vAlign w:val="center"/>
          </w:tcPr>
          <w:p w14:paraId="28B808C3"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4769D3E6" w14:textId="3E14C86A" w:rsidR="00D83D15" w:rsidRPr="0034026D" w:rsidRDefault="00D83D15" w:rsidP="00D83D15">
            <w:pPr>
              <w:pStyle w:val="BodyText"/>
              <w:tabs>
                <w:tab w:val="left" w:pos="5040"/>
                <w:tab w:val="right" w:pos="8602"/>
              </w:tabs>
              <w:spacing w:after="120"/>
              <w:ind w:right="-336"/>
              <w:rPr>
                <w:rFonts w:ascii="Roboto" w:hAnsi="Roboto"/>
                <w:sz w:val="20"/>
                <w:szCs w:val="20"/>
                <w:lang w:val="en-US"/>
              </w:rPr>
            </w:pPr>
          </w:p>
        </w:tc>
        <w:tc>
          <w:tcPr>
            <w:tcW w:w="1660" w:type="dxa"/>
            <w:vAlign w:val="center"/>
          </w:tcPr>
          <w:p w14:paraId="1CED85C6"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2805C16A"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30D286B5"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12888D64" w14:textId="79C09EA3"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color w:val="333333"/>
                <w:sz w:val="20"/>
              </w:rPr>
              <w:t>Corporate lending</w:t>
            </w:r>
          </w:p>
        </w:tc>
        <w:tc>
          <w:tcPr>
            <w:tcW w:w="1451" w:type="dxa"/>
            <w:vAlign w:val="center"/>
          </w:tcPr>
          <w:p w14:paraId="23CE2C10"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1BA4F518" w14:textId="3E595B95" w:rsidR="00D83D15" w:rsidRPr="0034026D" w:rsidRDefault="00D83D15" w:rsidP="00D83D15">
            <w:pPr>
              <w:pStyle w:val="BodyText"/>
              <w:tabs>
                <w:tab w:val="left" w:pos="5040"/>
                <w:tab w:val="right" w:pos="8602"/>
              </w:tabs>
              <w:spacing w:after="120"/>
              <w:ind w:right="-336"/>
              <w:rPr>
                <w:rFonts w:ascii="Roboto" w:hAnsi="Roboto"/>
                <w:sz w:val="20"/>
                <w:szCs w:val="20"/>
                <w:lang w:val="en-US"/>
              </w:rPr>
            </w:pPr>
          </w:p>
        </w:tc>
        <w:tc>
          <w:tcPr>
            <w:tcW w:w="1660" w:type="dxa"/>
            <w:vAlign w:val="center"/>
          </w:tcPr>
          <w:p w14:paraId="709317C8"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19930623"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6F1C201F"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5E8EBC92" w14:textId="6D92D2D1"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color w:val="333333"/>
                <w:sz w:val="20"/>
              </w:rPr>
              <w:t>Project finance</w:t>
            </w:r>
          </w:p>
        </w:tc>
        <w:tc>
          <w:tcPr>
            <w:tcW w:w="1451" w:type="dxa"/>
            <w:vAlign w:val="center"/>
          </w:tcPr>
          <w:p w14:paraId="24E52381"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058FC603"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660" w:type="dxa"/>
            <w:vAlign w:val="center"/>
          </w:tcPr>
          <w:p w14:paraId="77AC12C4"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6C6780FB"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7BC9EA74"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136C4009" w14:textId="0565AB07"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color w:val="333333"/>
                <w:sz w:val="20"/>
              </w:rPr>
              <w:t>Investment banking (capital markets, M&amp;A)</w:t>
            </w:r>
          </w:p>
        </w:tc>
        <w:tc>
          <w:tcPr>
            <w:tcW w:w="1451" w:type="dxa"/>
            <w:vAlign w:val="center"/>
          </w:tcPr>
          <w:p w14:paraId="3AE1579C"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71EADA4E"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660" w:type="dxa"/>
            <w:vAlign w:val="center"/>
          </w:tcPr>
          <w:p w14:paraId="59C5CBFC"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14B2A568"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614EEBA6"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1053C6B5" w14:textId="34AE82A7"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b/>
                <w:bCs/>
                <w:color w:val="333333"/>
                <w:sz w:val="20"/>
              </w:rPr>
              <w:t>Private banking</w:t>
            </w:r>
          </w:p>
        </w:tc>
        <w:tc>
          <w:tcPr>
            <w:tcW w:w="1451" w:type="dxa"/>
            <w:vAlign w:val="center"/>
          </w:tcPr>
          <w:p w14:paraId="78FACEDD"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48DEEE91"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660" w:type="dxa"/>
            <w:vAlign w:val="center"/>
          </w:tcPr>
          <w:p w14:paraId="2B731B4D"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52E00E05"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4C4AF662"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4C03EA06" w14:textId="25D71BB5"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b/>
                <w:bCs/>
                <w:color w:val="333333"/>
                <w:sz w:val="20"/>
              </w:rPr>
              <w:t>Microfinance</w:t>
            </w:r>
          </w:p>
        </w:tc>
        <w:tc>
          <w:tcPr>
            <w:tcW w:w="1451" w:type="dxa"/>
            <w:vAlign w:val="center"/>
          </w:tcPr>
          <w:p w14:paraId="4D35BDAC"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21BA52FE"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660" w:type="dxa"/>
            <w:vAlign w:val="center"/>
          </w:tcPr>
          <w:p w14:paraId="040E9625"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4AD68D04"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r w:rsidR="00D83D15" w:rsidRPr="0034026D" w14:paraId="2DA04B11"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3940F283" w14:textId="53F386FD" w:rsidR="00D83D15" w:rsidRPr="0034026D" w:rsidRDefault="00D83D15" w:rsidP="00D83D15">
            <w:pPr>
              <w:pStyle w:val="FormText"/>
              <w:ind w:left="-20" w:right="-336"/>
              <w:rPr>
                <w:rFonts w:ascii="Roboto" w:eastAsia="Segoe UI" w:hAnsi="Roboto" w:cs="Segoe UI"/>
                <w:b/>
                <w:bCs/>
                <w:color w:val="333333"/>
                <w:sz w:val="20"/>
              </w:rPr>
            </w:pPr>
            <w:r w:rsidRPr="0034026D">
              <w:rPr>
                <w:rFonts w:ascii="Roboto" w:eastAsia="Segoe UI" w:hAnsi="Roboto" w:cs="Segoe UI"/>
                <w:b/>
                <w:bCs/>
                <w:color w:val="333333"/>
                <w:sz w:val="20"/>
              </w:rPr>
              <w:t xml:space="preserve">Other </w:t>
            </w:r>
          </w:p>
        </w:tc>
        <w:tc>
          <w:tcPr>
            <w:tcW w:w="1451" w:type="dxa"/>
            <w:vAlign w:val="center"/>
          </w:tcPr>
          <w:p w14:paraId="0BA4631C"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81" w:type="dxa"/>
            <w:vAlign w:val="center"/>
          </w:tcPr>
          <w:p w14:paraId="3C7AE2A4"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660" w:type="dxa"/>
            <w:vAlign w:val="center"/>
          </w:tcPr>
          <w:p w14:paraId="515593A1"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c>
          <w:tcPr>
            <w:tcW w:w="1359" w:type="dxa"/>
            <w:vAlign w:val="center"/>
          </w:tcPr>
          <w:p w14:paraId="5B0D7076" w14:textId="77777777" w:rsidR="00D83D15" w:rsidRPr="007215E1" w:rsidRDefault="00D83D15" w:rsidP="00D83D15">
            <w:pPr>
              <w:pStyle w:val="BodyText"/>
              <w:tabs>
                <w:tab w:val="left" w:pos="5040"/>
                <w:tab w:val="right" w:pos="8602"/>
              </w:tabs>
              <w:spacing w:after="120"/>
              <w:ind w:right="-336"/>
              <w:rPr>
                <w:rFonts w:ascii="Roboto" w:hAnsi="Roboto"/>
                <w:sz w:val="20"/>
                <w:szCs w:val="20"/>
              </w:rPr>
            </w:pPr>
          </w:p>
        </w:tc>
      </w:tr>
    </w:tbl>
    <w:p w14:paraId="645A00E3" w14:textId="7EDAFC2B" w:rsidR="00CA3FF2" w:rsidRPr="0023354D" w:rsidRDefault="00182047" w:rsidP="00182047">
      <w:pPr>
        <w:pStyle w:val="BodyText"/>
        <w:tabs>
          <w:tab w:val="left" w:pos="5040"/>
          <w:tab w:val="right" w:pos="8602"/>
        </w:tabs>
        <w:spacing w:after="120"/>
        <w:ind w:right="-336"/>
        <w:rPr>
          <w:rFonts w:ascii="Roboto" w:hAnsi="Roboto" w:cs="Arial"/>
          <w:sz w:val="12"/>
          <w:szCs w:val="14"/>
        </w:rPr>
      </w:pPr>
      <w:r w:rsidRPr="650B462F">
        <w:rPr>
          <w:rFonts w:ascii="Roboto" w:hAnsi="Roboto" w:cs="Arial"/>
          <w:sz w:val="18"/>
          <w:szCs w:val="18"/>
        </w:rPr>
        <w:t xml:space="preserve"> </w:t>
      </w:r>
    </w:p>
    <w:p w14:paraId="30560B56" w14:textId="77777777" w:rsidR="009C1EA8" w:rsidRPr="001F5AE9" w:rsidRDefault="009C1EA8" w:rsidP="009C1EA8">
      <w:pPr>
        <w:rPr>
          <w:rFonts w:ascii="Roboto" w:hAnsi="Roboto"/>
          <w:sz w:val="18"/>
        </w:rPr>
      </w:pPr>
    </w:p>
    <w:p w14:paraId="3F56389A" w14:textId="68C725C2" w:rsidR="009A778A" w:rsidRPr="001F5AE9" w:rsidRDefault="00031C20" w:rsidP="005934A0">
      <w:pPr>
        <w:pStyle w:val="Heading1"/>
        <w:rPr>
          <w:rFonts w:ascii="Roboto" w:hAnsi="Roboto"/>
        </w:rPr>
      </w:pPr>
      <w:r w:rsidRPr="001F5AE9">
        <w:rPr>
          <w:rFonts w:ascii="Roboto" w:hAnsi="Roboto" w:cs="Arial"/>
        </w:rPr>
        <w:lastRenderedPageBreak/>
        <w:t>Sustainability</w:t>
      </w:r>
      <w:bookmarkStart w:id="3" w:name="_Toc156223877"/>
      <w:r w:rsidRPr="001F5AE9">
        <w:rPr>
          <w:rFonts w:ascii="Roboto" w:hAnsi="Roboto"/>
        </w:rPr>
        <w:t xml:space="preserve"> </w:t>
      </w:r>
      <w:r w:rsidR="00703F2F" w:rsidRPr="001F5AE9">
        <w:rPr>
          <w:rFonts w:ascii="Roboto" w:hAnsi="Roboto"/>
        </w:rPr>
        <w:t>information</w:t>
      </w:r>
      <w:r w:rsidRPr="001F5AE9">
        <w:rPr>
          <w:rFonts w:ascii="Roboto" w:hAnsi="Roboto"/>
        </w:rPr>
        <w:t xml:space="preserve"> </w:t>
      </w:r>
      <w:bookmarkEnd w:id="3"/>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9"/>
        <w:gridCol w:w="4365"/>
      </w:tblGrid>
      <w:tr w:rsidR="00AF20AA" w:rsidRPr="0034026D" w14:paraId="5D1006ED" w14:textId="77777777" w:rsidTr="650B462F">
        <w:trPr>
          <w:trHeight w:val="335"/>
        </w:trPr>
        <w:tc>
          <w:tcPr>
            <w:tcW w:w="9214" w:type="dxa"/>
            <w:gridSpan w:val="2"/>
            <w:shd w:val="clear" w:color="auto" w:fill="4F81BD" w:themeFill="accent1"/>
            <w:vAlign w:val="center"/>
          </w:tcPr>
          <w:p w14:paraId="7753988B" w14:textId="3234416A" w:rsidR="00AF20AA" w:rsidRPr="00B257D6" w:rsidRDefault="59E3F7E4" w:rsidP="00F71FB0">
            <w:pPr>
              <w:spacing w:before="100" w:beforeAutospacing="1" w:after="100" w:afterAutospacing="1"/>
              <w:rPr>
                <w:rFonts w:ascii="Roboto" w:hAnsi="Roboto"/>
                <w:b/>
                <w:color w:val="FFFFFF" w:themeColor="background1"/>
                <w:sz w:val="20"/>
                <w:szCs w:val="20"/>
                <w:lang w:val="en-GB"/>
              </w:rPr>
            </w:pPr>
            <w:bookmarkStart w:id="4" w:name="_Hlk156204468"/>
            <w:r w:rsidRPr="00B257D6">
              <w:rPr>
                <w:rFonts w:ascii="Roboto" w:hAnsi="Roboto"/>
                <w:b/>
                <w:color w:val="FFFFFF" w:themeColor="background1"/>
                <w:sz w:val="20"/>
                <w:szCs w:val="20"/>
                <w:lang w:val="en-GB"/>
              </w:rPr>
              <w:t>Strategy</w:t>
            </w:r>
            <w:r w:rsidR="00BD0759" w:rsidRPr="00B257D6">
              <w:rPr>
                <w:rFonts w:ascii="Roboto" w:hAnsi="Roboto"/>
                <w:b/>
                <w:color w:val="FFFFFF" w:themeColor="background1"/>
                <w:sz w:val="20"/>
                <w:szCs w:val="20"/>
                <w:lang w:val="en-GB"/>
              </w:rPr>
              <w:t xml:space="preserve"> and </w:t>
            </w:r>
            <w:r w:rsidR="00AF20AA" w:rsidRPr="00B257D6">
              <w:rPr>
                <w:rFonts w:ascii="Roboto" w:hAnsi="Roboto"/>
                <w:b/>
                <w:color w:val="FFFFFF" w:themeColor="background1"/>
                <w:sz w:val="20"/>
                <w:szCs w:val="20"/>
                <w:lang w:val="en-GB"/>
              </w:rPr>
              <w:t xml:space="preserve">Governance </w:t>
            </w:r>
          </w:p>
        </w:tc>
      </w:tr>
      <w:bookmarkEnd w:id="4"/>
      <w:tr w:rsidR="004E2BBB" w:rsidRPr="0034026D" w14:paraId="04F3C8ED" w14:textId="77777777" w:rsidTr="650B462F">
        <w:trPr>
          <w:trHeight w:val="335"/>
        </w:trPr>
        <w:tc>
          <w:tcPr>
            <w:tcW w:w="48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D9B2C" w14:textId="0CD41F98" w:rsidR="00BD0759" w:rsidRPr="00597D2B" w:rsidRDefault="00BD0759" w:rsidP="006740B4">
            <w:pPr>
              <w:spacing w:before="100" w:beforeAutospacing="1" w:after="100" w:afterAutospacing="1"/>
              <w:rPr>
                <w:rFonts w:ascii="Roboto" w:hAnsi="Roboto"/>
                <w:color w:val="000000" w:themeColor="text1"/>
                <w:sz w:val="20"/>
                <w:szCs w:val="20"/>
              </w:rPr>
            </w:pPr>
            <w:r w:rsidRPr="00597D2B">
              <w:rPr>
                <w:rFonts w:ascii="Roboto" w:hAnsi="Roboto"/>
                <w:color w:val="000000" w:themeColor="text1"/>
                <w:sz w:val="20"/>
                <w:szCs w:val="20"/>
                <w:lang w:val="en-GB"/>
              </w:rPr>
              <w:t>Does your corporate strategy identify and reflect sustainability as strategic priority for your bank?</w:t>
            </w:r>
          </w:p>
        </w:tc>
        <w:tc>
          <w:tcPr>
            <w:tcW w:w="4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21A19" w14:textId="4037EE8F" w:rsidR="00BD0759" w:rsidRPr="00597D2B" w:rsidRDefault="00BD0759" w:rsidP="650B462F">
            <w:pPr>
              <w:pStyle w:val="FormText"/>
              <w:ind w:left="24"/>
              <w:rPr>
                <w:rFonts w:ascii="Roboto" w:hAnsi="Roboto"/>
                <w:color w:val="000000" w:themeColor="text1"/>
                <w:sz w:val="20"/>
              </w:rPr>
            </w:pPr>
            <w:r w:rsidRPr="650B462F">
              <w:rPr>
                <w:rFonts w:ascii="Roboto" w:hAnsi="Roboto"/>
                <w:color w:val="000000" w:themeColor="text1"/>
                <w:sz w:val="20"/>
              </w:rPr>
              <w:fldChar w:fldCharType="begin">
                <w:ffData>
                  <w:name w:val="Check35"/>
                  <w:enabled/>
                  <w:calcOnExit w:val="0"/>
                  <w:checkBox>
                    <w:sizeAuto/>
                    <w:default w:val="0"/>
                  </w:checkBox>
                </w:ffData>
              </w:fldChar>
            </w:r>
            <w:r w:rsidRPr="650B462F">
              <w:rPr>
                <w:rFonts w:ascii="Roboto" w:hAnsi="Roboto"/>
                <w:color w:val="000000" w:themeColor="text1"/>
                <w:sz w:val="20"/>
              </w:rPr>
              <w:instrText xml:space="preserve"> FORMCHECKBOX </w:instrText>
            </w:r>
            <w:r w:rsidRPr="650B462F">
              <w:rPr>
                <w:rFonts w:ascii="Roboto" w:hAnsi="Roboto"/>
                <w:color w:val="000000" w:themeColor="text1"/>
                <w:sz w:val="20"/>
              </w:rPr>
            </w:r>
            <w:r w:rsidRPr="650B462F">
              <w:rPr>
                <w:rFonts w:ascii="Roboto" w:hAnsi="Roboto"/>
                <w:color w:val="000000" w:themeColor="text1"/>
                <w:sz w:val="20"/>
              </w:rPr>
              <w:fldChar w:fldCharType="separate"/>
            </w:r>
            <w:r w:rsidRPr="650B462F">
              <w:rPr>
                <w:rFonts w:ascii="Roboto" w:hAnsi="Roboto"/>
                <w:color w:val="000000" w:themeColor="text1"/>
                <w:sz w:val="20"/>
              </w:rPr>
              <w:fldChar w:fldCharType="end"/>
            </w:r>
            <w:r w:rsidR="112E3C7B" w:rsidRPr="650B462F">
              <w:rPr>
                <w:rFonts w:ascii="Roboto" w:hAnsi="Roboto"/>
                <w:color w:val="000000" w:themeColor="text1"/>
                <w:sz w:val="20"/>
              </w:rPr>
              <w:t xml:space="preserve"> </w:t>
            </w:r>
            <w:r w:rsidR="743ACB4F" w:rsidRPr="650B462F">
              <w:rPr>
                <w:rFonts w:ascii="Roboto" w:hAnsi="Roboto"/>
                <w:color w:val="000000" w:themeColor="text1"/>
                <w:sz w:val="20"/>
              </w:rPr>
              <w:t>Yes    No</w:t>
            </w:r>
            <w:r w:rsidRPr="650B462F">
              <w:rPr>
                <w:rFonts w:ascii="Roboto" w:hAnsi="Roboto"/>
                <w:color w:val="000000" w:themeColor="text1"/>
                <w:sz w:val="20"/>
              </w:rPr>
              <w:fldChar w:fldCharType="begin">
                <w:ffData>
                  <w:name w:val="Check35"/>
                  <w:enabled/>
                  <w:calcOnExit w:val="0"/>
                  <w:checkBox>
                    <w:sizeAuto/>
                    <w:default w:val="0"/>
                  </w:checkBox>
                </w:ffData>
              </w:fldChar>
            </w:r>
            <w:r w:rsidRPr="650B462F">
              <w:rPr>
                <w:rFonts w:ascii="Roboto" w:hAnsi="Roboto"/>
                <w:color w:val="000000" w:themeColor="text1"/>
                <w:sz w:val="20"/>
              </w:rPr>
              <w:instrText xml:space="preserve"> FORMCHECKBOX </w:instrText>
            </w:r>
            <w:r w:rsidRPr="650B462F">
              <w:rPr>
                <w:rFonts w:ascii="Roboto" w:hAnsi="Roboto"/>
                <w:color w:val="000000" w:themeColor="text1"/>
                <w:sz w:val="20"/>
              </w:rPr>
            </w:r>
            <w:r w:rsidRPr="650B462F">
              <w:rPr>
                <w:rFonts w:ascii="Roboto" w:hAnsi="Roboto"/>
                <w:color w:val="000000" w:themeColor="text1"/>
                <w:sz w:val="20"/>
              </w:rPr>
              <w:fldChar w:fldCharType="separate"/>
            </w:r>
            <w:r w:rsidRPr="650B462F">
              <w:rPr>
                <w:rFonts w:ascii="Roboto" w:hAnsi="Roboto"/>
                <w:color w:val="000000" w:themeColor="text1"/>
                <w:sz w:val="20"/>
              </w:rPr>
              <w:fldChar w:fldCharType="end"/>
            </w:r>
          </w:p>
          <w:p w14:paraId="34D0CBC6" w14:textId="726EBE76" w:rsidR="00BD0759" w:rsidRPr="00597D2B" w:rsidRDefault="00275CDB" w:rsidP="00275CDB">
            <w:pPr>
              <w:spacing w:beforeAutospacing="1" w:afterAutospacing="1"/>
              <w:rPr>
                <w:rFonts w:ascii="Roboto" w:hAnsi="Roboto"/>
                <w:color w:val="000000" w:themeColor="text1"/>
                <w:sz w:val="20"/>
                <w:szCs w:val="20"/>
              </w:rPr>
            </w:pPr>
            <w:r w:rsidRPr="00597D2B">
              <w:rPr>
                <w:rFonts w:ascii="Roboto" w:eastAsia="Roboto" w:hAnsi="Roboto" w:cs="Roboto"/>
                <w:color w:val="333333"/>
                <w:sz w:val="20"/>
                <w:szCs w:val="20"/>
                <w:lang w:val="en-GB"/>
              </w:rPr>
              <w:t>Further details</w:t>
            </w:r>
            <w:r w:rsidR="00BD0759" w:rsidRPr="00597D2B">
              <w:rPr>
                <w:rFonts w:ascii="Roboto" w:eastAsia="Roboto" w:hAnsi="Roboto" w:cs="Roboto"/>
                <w:color w:val="333333"/>
                <w:sz w:val="20"/>
                <w:szCs w:val="20"/>
                <w:lang w:val="en-GB"/>
              </w:rPr>
              <w:t xml:space="preserve"> </w:t>
            </w:r>
            <w:r w:rsidR="00BD0759" w:rsidRPr="00597D2B">
              <w:rPr>
                <w:rFonts w:ascii="Roboto" w:hAnsi="Roboto"/>
                <w:color w:val="000000" w:themeColor="text1"/>
                <w:sz w:val="20"/>
                <w:szCs w:val="20"/>
                <w:lang w:val="en-GB"/>
              </w:rPr>
              <w:t xml:space="preserve"> </w:t>
            </w:r>
            <w:r w:rsidR="00BD0759" w:rsidRPr="00597D2B">
              <w:rPr>
                <w:rFonts w:ascii="Roboto" w:hAnsi="Roboto"/>
                <w:color w:val="000000" w:themeColor="text1"/>
                <w:sz w:val="20"/>
                <w:szCs w:val="20"/>
                <w:lang w:val="en-GB"/>
              </w:rPr>
              <w:fldChar w:fldCharType="begin">
                <w:ffData>
                  <w:name w:val="Text3"/>
                  <w:enabled/>
                  <w:calcOnExit w:val="0"/>
                  <w:textInput/>
                </w:ffData>
              </w:fldChar>
            </w:r>
            <w:r w:rsidR="00BD0759" w:rsidRPr="00597D2B">
              <w:rPr>
                <w:rFonts w:ascii="Roboto" w:hAnsi="Roboto"/>
                <w:color w:val="000000" w:themeColor="text1"/>
                <w:sz w:val="20"/>
                <w:szCs w:val="20"/>
                <w:lang w:val="en-GB"/>
              </w:rPr>
              <w:instrText xml:space="preserve"> FORMTEXT </w:instrText>
            </w:r>
            <w:r w:rsidR="00BD0759" w:rsidRPr="00597D2B">
              <w:rPr>
                <w:rFonts w:ascii="Roboto" w:hAnsi="Roboto"/>
                <w:color w:val="000000" w:themeColor="text1"/>
                <w:sz w:val="20"/>
                <w:szCs w:val="20"/>
                <w:lang w:val="en-GB"/>
              </w:rPr>
            </w:r>
            <w:r w:rsidR="00BD0759" w:rsidRPr="00597D2B">
              <w:rPr>
                <w:rFonts w:ascii="Roboto" w:hAnsi="Roboto"/>
                <w:color w:val="000000" w:themeColor="text1"/>
                <w:sz w:val="20"/>
                <w:szCs w:val="20"/>
                <w:lang w:val="en-GB"/>
              </w:rPr>
              <w:fldChar w:fldCharType="separate"/>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fldChar w:fldCharType="end"/>
            </w:r>
          </w:p>
        </w:tc>
      </w:tr>
      <w:tr w:rsidR="00BD0759" w:rsidRPr="0034026D" w14:paraId="6A7E4E79" w14:textId="77777777" w:rsidTr="650B462F">
        <w:trPr>
          <w:trHeight w:val="335"/>
        </w:trPr>
        <w:tc>
          <w:tcPr>
            <w:tcW w:w="4849" w:type="dxa"/>
            <w:shd w:val="clear" w:color="auto" w:fill="FFFFFF" w:themeFill="background1"/>
            <w:vAlign w:val="center"/>
          </w:tcPr>
          <w:p w14:paraId="78F7B176" w14:textId="4ED76E54" w:rsidR="00BD0759" w:rsidRPr="00597D2B" w:rsidRDefault="00BD0759" w:rsidP="00BD0759">
            <w:pPr>
              <w:spacing w:before="100" w:beforeAutospacing="1" w:after="100" w:afterAutospacing="1"/>
              <w:rPr>
                <w:rFonts w:ascii="Roboto" w:hAnsi="Roboto"/>
                <w:color w:val="000000" w:themeColor="text1"/>
                <w:sz w:val="20"/>
                <w:szCs w:val="20"/>
                <w:lang w:val="en-GB"/>
              </w:rPr>
            </w:pPr>
            <w:r w:rsidRPr="00597D2B">
              <w:rPr>
                <w:rFonts w:ascii="Roboto" w:hAnsi="Roboto"/>
                <w:color w:val="000000" w:themeColor="text1"/>
                <w:sz w:val="20"/>
                <w:szCs w:val="20"/>
                <w:lang w:val="en-GB"/>
              </w:rPr>
              <w:t>Does your bank have a governance system in place that is responsible for sustainability?</w:t>
            </w:r>
          </w:p>
        </w:tc>
        <w:tc>
          <w:tcPr>
            <w:tcW w:w="4365" w:type="dxa"/>
            <w:shd w:val="clear" w:color="auto" w:fill="FFFFFF" w:themeFill="background1"/>
            <w:vAlign w:val="center"/>
          </w:tcPr>
          <w:p w14:paraId="0A9C1A8C" w14:textId="77777777" w:rsidR="00BD0759" w:rsidRPr="00597D2B" w:rsidRDefault="00BD0759" w:rsidP="0097115D">
            <w:pPr>
              <w:spacing w:before="100" w:beforeAutospacing="1" w:after="100" w:afterAutospacing="1"/>
              <w:rPr>
                <w:rFonts w:ascii="Roboto" w:hAnsi="Roboto"/>
                <w:color w:val="000000" w:themeColor="text1"/>
                <w:sz w:val="20"/>
                <w:szCs w:val="20"/>
                <w:lang w:val="en-GB"/>
              </w:rPr>
            </w:pP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Yes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No</w:t>
            </w:r>
            <w:r w:rsidR="0097115D" w:rsidRPr="00597D2B">
              <w:rPr>
                <w:rFonts w:ascii="Roboto" w:hAnsi="Roboto"/>
                <w:color w:val="000000" w:themeColor="text1"/>
                <w:sz w:val="20"/>
                <w:szCs w:val="20"/>
                <w:lang w:val="en-GB"/>
              </w:rPr>
              <w:t xml:space="preserve">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In progress</w:t>
            </w:r>
          </w:p>
          <w:p w14:paraId="515FFD1E" w14:textId="39518BA7" w:rsidR="0097115D" w:rsidRPr="00597D2B" w:rsidRDefault="00152B34" w:rsidP="00152B34">
            <w:pPr>
              <w:spacing w:before="240" w:after="240"/>
              <w:rPr>
                <w:rFonts w:ascii="Roboto" w:hAnsi="Roboto"/>
                <w:color w:val="000000" w:themeColor="text1"/>
                <w:sz w:val="20"/>
                <w:szCs w:val="20"/>
                <w:lang w:val="en-GB"/>
              </w:rPr>
            </w:pPr>
            <w:r w:rsidRPr="00597D2B">
              <w:rPr>
                <w:rFonts w:ascii="Roboto" w:eastAsia="Roboto" w:hAnsi="Roboto" w:cs="Roboto"/>
                <w:color w:val="333333"/>
                <w:sz w:val="20"/>
                <w:szCs w:val="20"/>
                <w:lang w:val="en-GB"/>
              </w:rPr>
              <w:t xml:space="preserve">Further details </w:t>
            </w:r>
            <w:r w:rsidR="00591CF8" w:rsidRPr="00597D2B">
              <w:rPr>
                <w:rFonts w:ascii="Roboto" w:hAnsi="Roboto"/>
                <w:color w:val="000000" w:themeColor="text1"/>
                <w:sz w:val="20"/>
                <w:szCs w:val="20"/>
                <w:lang w:val="en-GB"/>
              </w:rPr>
              <w:t xml:space="preserve">   </w:t>
            </w:r>
            <w:r w:rsidR="00591CF8" w:rsidRPr="00597D2B">
              <w:rPr>
                <w:rFonts w:ascii="Roboto" w:hAnsi="Roboto"/>
                <w:color w:val="000000" w:themeColor="text1"/>
                <w:sz w:val="20"/>
                <w:szCs w:val="20"/>
                <w:lang w:val="en-GB"/>
              </w:rPr>
              <w:fldChar w:fldCharType="begin">
                <w:ffData>
                  <w:name w:val="Text3"/>
                  <w:enabled/>
                  <w:calcOnExit w:val="0"/>
                  <w:textInput/>
                </w:ffData>
              </w:fldChar>
            </w:r>
            <w:r w:rsidR="00591CF8" w:rsidRPr="00597D2B">
              <w:rPr>
                <w:rFonts w:ascii="Roboto" w:hAnsi="Roboto"/>
                <w:color w:val="000000" w:themeColor="text1"/>
                <w:sz w:val="20"/>
                <w:szCs w:val="20"/>
                <w:lang w:val="en-GB"/>
              </w:rPr>
              <w:instrText xml:space="preserve"> FORMTEXT </w:instrText>
            </w:r>
            <w:r w:rsidR="00591CF8" w:rsidRPr="00597D2B">
              <w:rPr>
                <w:rFonts w:ascii="Roboto" w:hAnsi="Roboto"/>
                <w:color w:val="000000" w:themeColor="text1"/>
                <w:sz w:val="20"/>
                <w:szCs w:val="20"/>
                <w:lang w:val="en-GB"/>
              </w:rPr>
            </w:r>
            <w:r w:rsidR="00591CF8" w:rsidRPr="00597D2B">
              <w:rPr>
                <w:rFonts w:ascii="Roboto" w:hAnsi="Roboto"/>
                <w:color w:val="000000" w:themeColor="text1"/>
                <w:sz w:val="20"/>
                <w:szCs w:val="20"/>
                <w:lang w:val="en-GB"/>
              </w:rPr>
              <w:fldChar w:fldCharType="separate"/>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fldChar w:fldCharType="end"/>
            </w:r>
          </w:p>
        </w:tc>
      </w:tr>
      <w:tr w:rsidR="004E2BBB" w:rsidRPr="0034026D" w14:paraId="64D67454" w14:textId="77777777" w:rsidTr="650B462F">
        <w:trPr>
          <w:trHeight w:val="335"/>
        </w:trPr>
        <w:tc>
          <w:tcPr>
            <w:tcW w:w="48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31B50" w14:textId="70D06C04" w:rsidR="00BD0759" w:rsidRPr="00597D2B" w:rsidRDefault="003265A9" w:rsidP="00BD0759">
            <w:pPr>
              <w:pStyle w:val="FormText"/>
              <w:spacing w:before="60" w:after="60"/>
              <w:ind w:left="24"/>
              <w:rPr>
                <w:rFonts w:ascii="Roboto" w:hAnsi="Roboto"/>
                <w:color w:val="000000" w:themeColor="text1"/>
                <w:sz w:val="20"/>
              </w:rPr>
            </w:pPr>
            <w:r w:rsidRPr="00597D2B">
              <w:rPr>
                <w:rFonts w:ascii="Roboto" w:hAnsi="Roboto"/>
                <w:color w:val="000000" w:themeColor="text1"/>
                <w:sz w:val="20"/>
              </w:rPr>
              <w:t xml:space="preserve">Is there </w:t>
            </w:r>
            <w:r w:rsidR="00986BEE" w:rsidRPr="00597D2B">
              <w:rPr>
                <w:rFonts w:ascii="Roboto" w:hAnsi="Roboto"/>
                <w:color w:val="000000" w:themeColor="text1"/>
                <w:sz w:val="20"/>
              </w:rPr>
              <w:t xml:space="preserve">regular oversight over sustainability at </w:t>
            </w:r>
            <w:r w:rsidR="00BD0759" w:rsidRPr="00597D2B">
              <w:rPr>
                <w:rFonts w:ascii="Roboto" w:hAnsi="Roboto"/>
                <w:color w:val="000000" w:themeColor="text1"/>
                <w:sz w:val="20"/>
              </w:rPr>
              <w:t>CEO</w:t>
            </w:r>
            <w:r w:rsidR="00986BEE" w:rsidRPr="00597D2B">
              <w:rPr>
                <w:rFonts w:ascii="Roboto" w:hAnsi="Roboto"/>
                <w:color w:val="000000" w:themeColor="text1"/>
                <w:sz w:val="20"/>
              </w:rPr>
              <w:t>/</w:t>
            </w:r>
            <w:r w:rsidR="00BD0759" w:rsidRPr="00597D2B">
              <w:rPr>
                <w:rFonts w:ascii="Roboto" w:hAnsi="Roboto"/>
                <w:color w:val="000000" w:themeColor="text1"/>
                <w:sz w:val="20"/>
              </w:rPr>
              <w:t xml:space="preserve">C-suite </w:t>
            </w:r>
            <w:r w:rsidR="00986BEE" w:rsidRPr="00597D2B">
              <w:rPr>
                <w:rFonts w:ascii="Roboto" w:hAnsi="Roboto"/>
                <w:color w:val="000000" w:themeColor="text1"/>
                <w:sz w:val="20"/>
              </w:rPr>
              <w:t>level</w:t>
            </w:r>
            <w:r w:rsidR="0097115D" w:rsidRPr="00597D2B">
              <w:rPr>
                <w:rFonts w:ascii="Roboto" w:hAnsi="Roboto"/>
                <w:color w:val="000000" w:themeColor="text1"/>
                <w:sz w:val="20"/>
              </w:rPr>
              <w:t xml:space="preserve"> </w:t>
            </w:r>
            <w:r w:rsidR="00BD0759" w:rsidRPr="00597D2B">
              <w:rPr>
                <w:rFonts w:ascii="Roboto" w:hAnsi="Roboto"/>
                <w:color w:val="000000" w:themeColor="text1"/>
                <w:sz w:val="20"/>
              </w:rPr>
              <w:t xml:space="preserve">through the bank’s governance system? </w:t>
            </w:r>
          </w:p>
        </w:tc>
        <w:tc>
          <w:tcPr>
            <w:tcW w:w="4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B6910" w14:textId="4CB5DB5F" w:rsidR="00BD0759" w:rsidRPr="00597D2B" w:rsidRDefault="00BD0759" w:rsidP="00BD0759">
            <w:pPr>
              <w:spacing w:before="100" w:beforeAutospacing="1" w:after="100" w:afterAutospacing="1"/>
              <w:rPr>
                <w:rFonts w:ascii="Roboto" w:hAnsi="Roboto"/>
                <w:color w:val="000000" w:themeColor="text1"/>
                <w:sz w:val="20"/>
                <w:szCs w:val="20"/>
                <w:lang w:val="en-GB"/>
              </w:rPr>
            </w:pP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Yes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No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In progress</w:t>
            </w:r>
          </w:p>
          <w:p w14:paraId="3552A91A" w14:textId="306D0179" w:rsidR="00BD0759" w:rsidRPr="00597D2B" w:rsidRDefault="005753BB" w:rsidP="00BD0759">
            <w:pPr>
              <w:pStyle w:val="FormText"/>
              <w:spacing w:before="60" w:after="60"/>
              <w:ind w:left="24"/>
              <w:rPr>
                <w:rFonts w:ascii="Roboto" w:hAnsi="Roboto"/>
                <w:color w:val="000000" w:themeColor="text1"/>
                <w:sz w:val="20"/>
              </w:rPr>
            </w:pPr>
            <w:r w:rsidRPr="00597D2B">
              <w:rPr>
                <w:rFonts w:ascii="Roboto" w:eastAsia="Roboto" w:hAnsi="Roboto" w:cs="Roboto"/>
                <w:color w:val="333333"/>
                <w:sz w:val="20"/>
              </w:rPr>
              <w:t>Further details</w:t>
            </w:r>
            <w:r w:rsidR="0097115D" w:rsidRPr="00597D2B">
              <w:rPr>
                <w:rFonts w:ascii="Roboto" w:hAnsi="Roboto"/>
                <w:color w:val="000000" w:themeColor="text1"/>
                <w:sz w:val="20"/>
              </w:rPr>
              <w:t xml:space="preserve">  </w:t>
            </w:r>
            <w:r w:rsidR="0097115D" w:rsidRPr="00597D2B">
              <w:rPr>
                <w:rFonts w:ascii="Roboto" w:hAnsi="Roboto"/>
                <w:color w:val="000000" w:themeColor="text1"/>
                <w:sz w:val="20"/>
              </w:rPr>
              <w:fldChar w:fldCharType="begin">
                <w:ffData>
                  <w:name w:val="Text3"/>
                  <w:enabled/>
                  <w:calcOnExit w:val="0"/>
                  <w:textInput/>
                </w:ffData>
              </w:fldChar>
            </w:r>
            <w:r w:rsidR="0097115D" w:rsidRPr="00597D2B">
              <w:rPr>
                <w:rFonts w:ascii="Roboto" w:hAnsi="Roboto"/>
                <w:color w:val="000000" w:themeColor="text1"/>
                <w:sz w:val="20"/>
              </w:rPr>
              <w:instrText xml:space="preserve"> FORMTEXT </w:instrText>
            </w:r>
            <w:r w:rsidR="0097115D" w:rsidRPr="00597D2B">
              <w:rPr>
                <w:rFonts w:ascii="Roboto" w:hAnsi="Roboto"/>
                <w:color w:val="000000" w:themeColor="text1"/>
                <w:sz w:val="20"/>
              </w:rPr>
            </w:r>
            <w:r w:rsidR="0097115D" w:rsidRPr="00597D2B">
              <w:rPr>
                <w:rFonts w:ascii="Roboto" w:hAnsi="Roboto"/>
                <w:color w:val="000000" w:themeColor="text1"/>
                <w:sz w:val="20"/>
              </w:rPr>
              <w:fldChar w:fldCharType="separate"/>
            </w:r>
            <w:r w:rsidR="0097115D" w:rsidRPr="00597D2B">
              <w:rPr>
                <w:rFonts w:ascii="Roboto" w:hAnsi="Roboto"/>
                <w:color w:val="000000" w:themeColor="text1"/>
                <w:sz w:val="20"/>
              </w:rPr>
              <w:t> </w:t>
            </w:r>
            <w:r w:rsidR="0097115D" w:rsidRPr="00597D2B">
              <w:rPr>
                <w:rFonts w:ascii="Roboto" w:hAnsi="Roboto"/>
                <w:color w:val="000000" w:themeColor="text1"/>
                <w:sz w:val="20"/>
              </w:rPr>
              <w:t> </w:t>
            </w:r>
            <w:r w:rsidR="0097115D" w:rsidRPr="00597D2B">
              <w:rPr>
                <w:rFonts w:ascii="Roboto" w:hAnsi="Roboto"/>
                <w:color w:val="000000" w:themeColor="text1"/>
                <w:sz w:val="20"/>
              </w:rPr>
              <w:t> </w:t>
            </w:r>
            <w:r w:rsidR="0097115D" w:rsidRPr="00597D2B">
              <w:rPr>
                <w:rFonts w:ascii="Roboto" w:hAnsi="Roboto"/>
                <w:color w:val="000000" w:themeColor="text1"/>
                <w:sz w:val="20"/>
              </w:rPr>
              <w:t> </w:t>
            </w:r>
            <w:r w:rsidR="0097115D" w:rsidRPr="00597D2B">
              <w:rPr>
                <w:rFonts w:ascii="Roboto" w:hAnsi="Roboto"/>
                <w:color w:val="000000" w:themeColor="text1"/>
                <w:sz w:val="20"/>
              </w:rPr>
              <w:t> </w:t>
            </w:r>
            <w:r w:rsidR="0097115D" w:rsidRPr="00597D2B">
              <w:rPr>
                <w:rFonts w:ascii="Roboto" w:hAnsi="Roboto"/>
                <w:color w:val="000000" w:themeColor="text1"/>
                <w:sz w:val="20"/>
              </w:rPr>
              <w:fldChar w:fldCharType="end"/>
            </w:r>
          </w:p>
        </w:tc>
      </w:tr>
      <w:tr w:rsidR="004E2BBB" w:rsidRPr="0034026D" w14:paraId="2168CE8B" w14:textId="77777777" w:rsidTr="650B462F">
        <w:trPr>
          <w:trHeight w:val="335"/>
        </w:trPr>
        <w:tc>
          <w:tcPr>
            <w:tcW w:w="48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65E1C" w14:textId="7A46347B" w:rsidR="00BD0759" w:rsidRPr="00597D2B" w:rsidRDefault="00BD0759" w:rsidP="00BD0759">
            <w:pPr>
              <w:pStyle w:val="FormText"/>
              <w:spacing w:before="60" w:after="60"/>
              <w:ind w:left="24"/>
              <w:rPr>
                <w:rFonts w:ascii="Roboto" w:hAnsi="Roboto"/>
                <w:color w:val="000000" w:themeColor="text1"/>
                <w:sz w:val="20"/>
              </w:rPr>
            </w:pPr>
            <w:r w:rsidRPr="00597D2B">
              <w:rPr>
                <w:rFonts w:ascii="Roboto" w:hAnsi="Roboto"/>
                <w:color w:val="000000" w:themeColor="text1"/>
                <w:sz w:val="20"/>
              </w:rPr>
              <w:t xml:space="preserve">Does your bank have measures in place to promote a culture of sustainability among employees? </w:t>
            </w:r>
          </w:p>
        </w:tc>
        <w:tc>
          <w:tcPr>
            <w:tcW w:w="4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58E27" w14:textId="77777777" w:rsidR="00BD0759" w:rsidRPr="00597D2B" w:rsidRDefault="00BD0759" w:rsidP="00BF1F83">
            <w:pPr>
              <w:spacing w:before="100" w:beforeAutospacing="1" w:after="100" w:afterAutospacing="1"/>
              <w:rPr>
                <w:rFonts w:ascii="Roboto" w:hAnsi="Roboto"/>
                <w:color w:val="000000" w:themeColor="text1"/>
                <w:sz w:val="20"/>
                <w:szCs w:val="20"/>
                <w:lang w:val="en-GB"/>
              </w:rPr>
            </w:pP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Yes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No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In progress</w:t>
            </w:r>
            <w:r w:rsidR="00BF1F83" w:rsidRPr="00597D2B">
              <w:rPr>
                <w:rFonts w:ascii="Roboto" w:hAnsi="Roboto"/>
                <w:color w:val="000000" w:themeColor="text1"/>
                <w:sz w:val="20"/>
                <w:szCs w:val="20"/>
                <w:lang w:val="en-GB"/>
              </w:rPr>
              <w:t xml:space="preserve"> </w:t>
            </w:r>
          </w:p>
          <w:p w14:paraId="65DFD0F6" w14:textId="155127AD" w:rsidR="00BF1F83" w:rsidRPr="00597D2B" w:rsidRDefault="005753BB" w:rsidP="00BF1F83">
            <w:pPr>
              <w:spacing w:before="100" w:beforeAutospacing="1" w:after="100" w:afterAutospacing="1"/>
              <w:rPr>
                <w:rFonts w:ascii="Roboto" w:hAnsi="Roboto"/>
                <w:color w:val="000000" w:themeColor="text1"/>
                <w:sz w:val="20"/>
                <w:szCs w:val="20"/>
              </w:rPr>
            </w:pPr>
            <w:r w:rsidRPr="00597D2B">
              <w:rPr>
                <w:rFonts w:ascii="Roboto" w:hAnsi="Roboto"/>
                <w:color w:val="000000" w:themeColor="text1"/>
                <w:sz w:val="20"/>
                <w:szCs w:val="20"/>
                <w:lang w:val="en-GB"/>
              </w:rPr>
              <w:t>Further details</w:t>
            </w:r>
            <w:r w:rsidR="00591CF8" w:rsidRPr="00597D2B">
              <w:rPr>
                <w:rFonts w:ascii="Roboto" w:hAnsi="Roboto"/>
                <w:color w:val="000000" w:themeColor="text1"/>
                <w:sz w:val="20"/>
                <w:szCs w:val="20"/>
                <w:lang w:val="en-GB"/>
              </w:rPr>
              <w:t xml:space="preserve"> </w:t>
            </w:r>
            <w:r w:rsidR="00BF1F83" w:rsidRPr="00597D2B">
              <w:rPr>
                <w:rFonts w:ascii="Roboto" w:hAnsi="Roboto"/>
                <w:color w:val="000000" w:themeColor="text1"/>
                <w:sz w:val="20"/>
                <w:szCs w:val="20"/>
                <w:lang w:val="en-GB"/>
              </w:rPr>
              <w:t xml:space="preserve">  </w:t>
            </w:r>
            <w:r w:rsidR="00BF1F83" w:rsidRPr="00597D2B">
              <w:rPr>
                <w:rFonts w:ascii="Roboto" w:hAnsi="Roboto"/>
                <w:color w:val="000000" w:themeColor="text1"/>
                <w:sz w:val="20"/>
                <w:szCs w:val="20"/>
                <w:lang w:val="en-GB"/>
              </w:rPr>
              <w:fldChar w:fldCharType="begin">
                <w:ffData>
                  <w:name w:val="Text3"/>
                  <w:enabled/>
                  <w:calcOnExit w:val="0"/>
                  <w:textInput/>
                </w:ffData>
              </w:fldChar>
            </w:r>
            <w:r w:rsidR="00BF1F83" w:rsidRPr="00597D2B">
              <w:rPr>
                <w:rFonts w:ascii="Roboto" w:hAnsi="Roboto"/>
                <w:color w:val="000000" w:themeColor="text1"/>
                <w:sz w:val="20"/>
                <w:szCs w:val="20"/>
                <w:lang w:val="en-GB"/>
              </w:rPr>
              <w:instrText xml:space="preserve"> FORMTEXT </w:instrText>
            </w:r>
            <w:r w:rsidR="00BF1F83" w:rsidRPr="00597D2B">
              <w:rPr>
                <w:rFonts w:ascii="Roboto" w:hAnsi="Roboto"/>
                <w:color w:val="000000" w:themeColor="text1"/>
                <w:sz w:val="20"/>
                <w:szCs w:val="20"/>
                <w:lang w:val="en-GB"/>
              </w:rPr>
            </w:r>
            <w:r w:rsidR="00BF1F83" w:rsidRPr="00597D2B">
              <w:rPr>
                <w:rFonts w:ascii="Roboto" w:hAnsi="Roboto"/>
                <w:color w:val="000000" w:themeColor="text1"/>
                <w:sz w:val="20"/>
                <w:szCs w:val="20"/>
                <w:lang w:val="en-GB"/>
              </w:rPr>
              <w:fldChar w:fldCharType="separate"/>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fldChar w:fldCharType="end"/>
            </w:r>
          </w:p>
        </w:tc>
      </w:tr>
      <w:tr w:rsidR="00BD0759" w:rsidRPr="0034026D" w14:paraId="27F9AC92" w14:textId="77777777" w:rsidTr="650B462F">
        <w:trPr>
          <w:trHeight w:val="335"/>
        </w:trPr>
        <w:tc>
          <w:tcPr>
            <w:tcW w:w="4849" w:type="dxa"/>
            <w:tcBorders>
              <w:top w:val="single" w:sz="4" w:space="0" w:color="auto"/>
              <w:left w:val="single" w:sz="4" w:space="0" w:color="auto"/>
              <w:bottom w:val="single" w:sz="4" w:space="0" w:color="auto"/>
              <w:right w:val="single" w:sz="4" w:space="0" w:color="auto"/>
            </w:tcBorders>
            <w:vAlign w:val="center"/>
          </w:tcPr>
          <w:p w14:paraId="0BA9683E" w14:textId="77777777" w:rsidR="00ED7415" w:rsidRPr="00597D2B" w:rsidRDefault="003B6D2D" w:rsidP="00BD0759">
            <w:pPr>
              <w:pStyle w:val="Default0"/>
              <w:rPr>
                <w:rFonts w:ascii="Roboto" w:hAnsi="Roboto"/>
                <w:color w:val="000000" w:themeColor="text1"/>
                <w:sz w:val="20"/>
                <w:szCs w:val="20"/>
                <w:lang w:val="en-GB"/>
              </w:rPr>
            </w:pPr>
            <w:r w:rsidRPr="00597D2B">
              <w:rPr>
                <w:rFonts w:ascii="Roboto" w:hAnsi="Roboto"/>
                <w:color w:val="000000" w:themeColor="text1"/>
                <w:sz w:val="20"/>
                <w:szCs w:val="20"/>
                <w:lang w:val="en-GB"/>
              </w:rPr>
              <w:t>Does the entity have</w:t>
            </w:r>
            <w:r w:rsidR="00ED7415" w:rsidRPr="00597D2B">
              <w:rPr>
                <w:rFonts w:ascii="Roboto" w:hAnsi="Roboto"/>
                <w:color w:val="000000" w:themeColor="text1"/>
                <w:sz w:val="20"/>
                <w:szCs w:val="20"/>
                <w:lang w:val="en-GB"/>
              </w:rPr>
              <w:t xml:space="preserve"> in place:</w:t>
            </w:r>
          </w:p>
          <w:p w14:paraId="3B6A62A0" w14:textId="019D53ED" w:rsidR="00ED7415" w:rsidRPr="00597D2B" w:rsidRDefault="00ED7415" w:rsidP="00BD0759">
            <w:pPr>
              <w:pStyle w:val="Default0"/>
              <w:rPr>
                <w:rFonts w:ascii="Roboto" w:hAnsi="Roboto"/>
                <w:color w:val="000000" w:themeColor="text1"/>
                <w:sz w:val="20"/>
                <w:szCs w:val="20"/>
                <w:lang w:val="en-GB"/>
              </w:rPr>
            </w:pPr>
            <w:r w:rsidRPr="00597D2B">
              <w:rPr>
                <w:rFonts w:ascii="Roboto" w:hAnsi="Roboto"/>
                <w:color w:val="000000" w:themeColor="text1"/>
                <w:sz w:val="20"/>
                <w:szCs w:val="20"/>
                <w:lang w:val="en-GB"/>
              </w:rPr>
              <w:t xml:space="preserve"> </w:t>
            </w:r>
          </w:p>
          <w:p w14:paraId="6ED60487" w14:textId="0023F19A" w:rsidR="00B66282" w:rsidRPr="00597D2B" w:rsidRDefault="00A05241" w:rsidP="00452CDB">
            <w:pPr>
              <w:pStyle w:val="Default0"/>
              <w:numPr>
                <w:ilvl w:val="0"/>
                <w:numId w:val="11"/>
              </w:numPr>
              <w:ind w:left="567" w:hanging="218"/>
              <w:rPr>
                <w:rFonts w:ascii="Roboto" w:hAnsi="Roboto"/>
                <w:color w:val="000000" w:themeColor="text1"/>
                <w:sz w:val="20"/>
                <w:szCs w:val="20"/>
                <w:lang w:val="en-GB"/>
              </w:rPr>
            </w:pPr>
            <w:r w:rsidRPr="00597D2B">
              <w:rPr>
                <w:rFonts w:ascii="Roboto" w:hAnsi="Roboto"/>
                <w:color w:val="000000" w:themeColor="text1"/>
                <w:sz w:val="20"/>
                <w:szCs w:val="20"/>
                <w:lang w:val="en-GB"/>
              </w:rPr>
              <w:t xml:space="preserve"> publicly available policies in place</w:t>
            </w:r>
            <w:r w:rsidR="00ED7415" w:rsidRPr="00597D2B">
              <w:rPr>
                <w:rFonts w:ascii="Roboto" w:hAnsi="Roboto"/>
                <w:color w:val="000000" w:themeColor="text1"/>
                <w:sz w:val="20"/>
                <w:szCs w:val="20"/>
                <w:lang w:val="en-GB"/>
              </w:rPr>
              <w:t xml:space="preserve"> aligning to international sustainability framework</w:t>
            </w:r>
            <w:r w:rsidR="00BF27D3" w:rsidRPr="00597D2B">
              <w:rPr>
                <w:rFonts w:ascii="Roboto" w:hAnsi="Roboto"/>
                <w:color w:val="000000" w:themeColor="text1"/>
                <w:sz w:val="20"/>
                <w:szCs w:val="20"/>
                <w:lang w:val="en-GB"/>
              </w:rPr>
              <w:t xml:space="preserve">s </w:t>
            </w:r>
            <w:r w:rsidR="00AC4308" w:rsidRPr="00597D2B">
              <w:rPr>
                <w:rFonts w:ascii="Roboto" w:hAnsi="Roboto"/>
                <w:color w:val="000000" w:themeColor="text1"/>
                <w:sz w:val="20"/>
                <w:szCs w:val="20"/>
                <w:lang w:val="en-GB"/>
              </w:rPr>
              <w:t xml:space="preserve">and alliances </w:t>
            </w:r>
            <w:r w:rsidR="00BF27D3" w:rsidRPr="00597D2B">
              <w:rPr>
                <w:rFonts w:ascii="Roboto" w:hAnsi="Roboto"/>
                <w:color w:val="000000" w:themeColor="text1"/>
                <w:sz w:val="20"/>
                <w:szCs w:val="20"/>
                <w:lang w:val="en-GB"/>
              </w:rPr>
              <w:t>(SDGs, UNGPs</w:t>
            </w:r>
            <w:r w:rsidR="002C3EE3" w:rsidRPr="00597D2B">
              <w:rPr>
                <w:rFonts w:ascii="Roboto" w:hAnsi="Roboto"/>
                <w:color w:val="000000" w:themeColor="text1"/>
                <w:sz w:val="20"/>
                <w:szCs w:val="20"/>
                <w:lang w:val="en-GB"/>
              </w:rPr>
              <w:t xml:space="preserve">, </w:t>
            </w:r>
            <w:proofErr w:type="gramStart"/>
            <w:r w:rsidR="002C3EE3" w:rsidRPr="00597D2B">
              <w:rPr>
                <w:rFonts w:ascii="Roboto" w:hAnsi="Roboto"/>
                <w:color w:val="000000" w:themeColor="text1"/>
                <w:sz w:val="20"/>
                <w:szCs w:val="20"/>
                <w:lang w:val="en-GB"/>
              </w:rPr>
              <w:t>etc..</w:t>
            </w:r>
            <w:proofErr w:type="gramEnd"/>
            <w:r w:rsidR="00BF27D3" w:rsidRPr="00597D2B">
              <w:rPr>
                <w:rFonts w:ascii="Roboto" w:hAnsi="Roboto"/>
                <w:color w:val="000000" w:themeColor="text1"/>
                <w:sz w:val="20"/>
                <w:szCs w:val="20"/>
                <w:lang w:val="en-GB"/>
              </w:rPr>
              <w:t xml:space="preserve">) </w:t>
            </w:r>
            <w:r w:rsidR="00ED7415" w:rsidRPr="00597D2B">
              <w:rPr>
                <w:rFonts w:ascii="Roboto" w:hAnsi="Roboto"/>
                <w:color w:val="000000" w:themeColor="text1"/>
                <w:sz w:val="20"/>
                <w:szCs w:val="20"/>
                <w:lang w:val="en-GB"/>
              </w:rPr>
              <w:t xml:space="preserve"> and /or </w:t>
            </w:r>
          </w:p>
          <w:p w14:paraId="1045E19B" w14:textId="77777777" w:rsidR="00B66282" w:rsidRPr="00597D2B" w:rsidRDefault="00B66282" w:rsidP="00452CDB">
            <w:pPr>
              <w:pStyle w:val="Default0"/>
              <w:ind w:left="567" w:hanging="218"/>
              <w:rPr>
                <w:rFonts w:ascii="Roboto" w:hAnsi="Roboto"/>
                <w:color w:val="000000" w:themeColor="text1"/>
                <w:sz w:val="20"/>
                <w:szCs w:val="20"/>
                <w:lang w:val="en-GB"/>
              </w:rPr>
            </w:pPr>
          </w:p>
          <w:p w14:paraId="51201D92" w14:textId="149BE37E" w:rsidR="00BD0759" w:rsidRPr="00597D2B" w:rsidRDefault="003E24E9" w:rsidP="00452CDB">
            <w:pPr>
              <w:pStyle w:val="Default0"/>
              <w:numPr>
                <w:ilvl w:val="0"/>
                <w:numId w:val="11"/>
              </w:numPr>
              <w:ind w:left="567" w:hanging="218"/>
              <w:rPr>
                <w:rFonts w:ascii="Roboto" w:hAnsi="Roboto"/>
                <w:color w:val="000000" w:themeColor="text1"/>
                <w:sz w:val="20"/>
                <w:szCs w:val="20"/>
              </w:rPr>
            </w:pPr>
            <w:r>
              <w:rPr>
                <w:rFonts w:ascii="Roboto" w:hAnsi="Roboto"/>
                <w:color w:val="000000" w:themeColor="text1"/>
                <w:sz w:val="20"/>
                <w:szCs w:val="20"/>
                <w:lang w:val="en-GB"/>
              </w:rPr>
              <w:t>publicly available policies</w:t>
            </w:r>
            <w:r w:rsidRPr="3CD19A69">
              <w:rPr>
                <w:rFonts w:ascii="Roboto" w:hAnsi="Roboto"/>
                <w:color w:val="000000" w:themeColor="text1"/>
                <w:sz w:val="20"/>
                <w:szCs w:val="20"/>
                <w:lang w:val="en-GB"/>
              </w:rPr>
              <w:t xml:space="preserve"> </w:t>
            </w:r>
            <w:r w:rsidR="003B6D2D" w:rsidRPr="3CD19A69">
              <w:rPr>
                <w:rFonts w:ascii="Roboto" w:hAnsi="Roboto"/>
                <w:color w:val="000000" w:themeColor="text1"/>
                <w:sz w:val="20"/>
                <w:szCs w:val="20"/>
                <w:lang w:val="en-GB"/>
              </w:rPr>
              <w:t>to uphold</w:t>
            </w:r>
            <w:r w:rsidR="7622C07A" w:rsidRPr="3CD19A69">
              <w:rPr>
                <w:rFonts w:ascii="Roboto" w:hAnsi="Roboto"/>
                <w:color w:val="000000" w:themeColor="text1"/>
                <w:sz w:val="20"/>
                <w:szCs w:val="20"/>
                <w:lang w:val="en-GB"/>
              </w:rPr>
              <w:t xml:space="preserve"> gender equality and</w:t>
            </w:r>
            <w:r w:rsidR="003B6D2D" w:rsidRPr="3CD19A69">
              <w:rPr>
                <w:rFonts w:ascii="Roboto" w:hAnsi="Roboto"/>
                <w:color w:val="000000" w:themeColor="text1"/>
                <w:sz w:val="20"/>
                <w:szCs w:val="20"/>
                <w:lang w:val="en-GB"/>
              </w:rPr>
              <w:t xml:space="preserve"> human rights principles of accountability and rule of law, participation and inclusion, and equality and non-discrimination</w:t>
            </w:r>
            <w:r w:rsidR="508E9F8E" w:rsidRPr="3CD19A69">
              <w:rPr>
                <w:rFonts w:ascii="Roboto" w:hAnsi="Roboto"/>
                <w:color w:val="000000" w:themeColor="text1"/>
                <w:sz w:val="20"/>
                <w:szCs w:val="20"/>
                <w:lang w:val="en-GB"/>
              </w:rPr>
              <w:t>, including non-discrimination against women and girls</w:t>
            </w:r>
            <w:r w:rsidR="003B6D2D" w:rsidRPr="3CD19A69">
              <w:rPr>
                <w:rFonts w:ascii="Roboto" w:hAnsi="Roboto"/>
                <w:color w:val="000000" w:themeColor="text1"/>
                <w:sz w:val="20"/>
                <w:szCs w:val="20"/>
                <w:lang w:val="en-GB"/>
              </w:rPr>
              <w:t>?</w:t>
            </w:r>
            <w:r w:rsidR="003C17DE" w:rsidRPr="3CD19A69">
              <w:rPr>
                <w:rFonts w:ascii="Roboto" w:hAnsi="Roboto"/>
                <w:color w:val="000000" w:themeColor="text1"/>
                <w:sz w:val="20"/>
                <w:szCs w:val="20"/>
                <w:lang w:val="en-GB"/>
              </w:rPr>
              <w:t xml:space="preserve"> </w:t>
            </w:r>
          </w:p>
        </w:tc>
        <w:tc>
          <w:tcPr>
            <w:tcW w:w="4365" w:type="dxa"/>
            <w:tcBorders>
              <w:top w:val="single" w:sz="4" w:space="0" w:color="auto"/>
              <w:left w:val="single" w:sz="4" w:space="0" w:color="auto"/>
              <w:bottom w:val="single" w:sz="4" w:space="0" w:color="auto"/>
              <w:right w:val="single" w:sz="4" w:space="0" w:color="auto"/>
            </w:tcBorders>
          </w:tcPr>
          <w:p w14:paraId="55C297A3" w14:textId="15324058" w:rsidR="00BD0759" w:rsidRPr="00597D2B" w:rsidRDefault="003B6D2D" w:rsidP="00BD0759">
            <w:pPr>
              <w:pStyle w:val="FormText"/>
              <w:rPr>
                <w:rFonts w:ascii="Roboto" w:hAnsi="Roboto"/>
                <w:color w:val="000000" w:themeColor="text1"/>
                <w:sz w:val="20"/>
              </w:rPr>
            </w:pPr>
            <w:r w:rsidRPr="00597D2B">
              <w:rPr>
                <w:rFonts w:ascii="Roboto" w:hAnsi="Roboto"/>
                <w:color w:val="000000" w:themeColor="text1"/>
                <w:sz w:val="20"/>
              </w:rPr>
              <w:t>Policies:</w:t>
            </w:r>
            <w:r w:rsidR="004C3DC5" w:rsidRPr="00597D2B">
              <w:rPr>
                <w:rFonts w:ascii="Roboto" w:hAnsi="Roboto"/>
                <w:color w:val="000000" w:themeColor="text1"/>
                <w:sz w:val="20"/>
              </w:rPr>
              <w:t xml:space="preserve">   </w:t>
            </w:r>
            <w:r w:rsidR="00BD0759" w:rsidRPr="00597D2B">
              <w:rPr>
                <w:rFonts w:ascii="Roboto" w:hAnsi="Roboto"/>
                <w:color w:val="000000" w:themeColor="text1"/>
                <w:sz w:val="20"/>
              </w:rPr>
              <w:fldChar w:fldCharType="begin">
                <w:ffData>
                  <w:name w:val="Check35"/>
                  <w:enabled/>
                  <w:calcOnExit w:val="0"/>
                  <w:checkBox>
                    <w:sizeAuto/>
                    <w:default w:val="0"/>
                  </w:checkBox>
                </w:ffData>
              </w:fldChar>
            </w:r>
            <w:r w:rsidR="00BD0759" w:rsidRPr="00597D2B">
              <w:rPr>
                <w:rFonts w:ascii="Roboto" w:hAnsi="Roboto"/>
                <w:color w:val="000000" w:themeColor="text1"/>
                <w:sz w:val="20"/>
              </w:rPr>
              <w:instrText xml:space="preserve"> FORMCHECKBOX </w:instrText>
            </w:r>
            <w:r w:rsidR="00BD0759" w:rsidRPr="00597D2B">
              <w:rPr>
                <w:rFonts w:ascii="Roboto" w:hAnsi="Roboto"/>
                <w:color w:val="000000" w:themeColor="text1"/>
                <w:sz w:val="20"/>
              </w:rPr>
            </w:r>
            <w:r w:rsidR="00BD0759" w:rsidRPr="00597D2B">
              <w:rPr>
                <w:rFonts w:ascii="Roboto" w:hAnsi="Roboto"/>
                <w:color w:val="000000" w:themeColor="text1"/>
                <w:sz w:val="20"/>
              </w:rPr>
              <w:fldChar w:fldCharType="separate"/>
            </w:r>
            <w:r w:rsidR="00BD0759" w:rsidRPr="00597D2B">
              <w:rPr>
                <w:rFonts w:ascii="Roboto" w:hAnsi="Roboto"/>
                <w:color w:val="000000" w:themeColor="text1"/>
                <w:sz w:val="20"/>
              </w:rPr>
              <w:fldChar w:fldCharType="end"/>
            </w:r>
            <w:r w:rsidR="00BD0759" w:rsidRPr="00597D2B">
              <w:rPr>
                <w:rFonts w:ascii="Roboto" w:hAnsi="Roboto"/>
                <w:color w:val="000000" w:themeColor="text1"/>
                <w:sz w:val="20"/>
              </w:rPr>
              <w:t xml:space="preserve"> Yes </w:t>
            </w:r>
            <w:r w:rsidR="00D07F99" w:rsidRPr="00597D2B">
              <w:rPr>
                <w:rFonts w:ascii="Roboto" w:hAnsi="Roboto"/>
                <w:color w:val="000000" w:themeColor="text1"/>
                <w:sz w:val="20"/>
              </w:rPr>
              <w:t xml:space="preserve"> </w:t>
            </w:r>
            <w:r w:rsidR="004C3DC5" w:rsidRPr="00597D2B">
              <w:rPr>
                <w:rFonts w:ascii="Roboto" w:hAnsi="Roboto"/>
                <w:color w:val="000000" w:themeColor="text1"/>
                <w:sz w:val="20"/>
              </w:rPr>
              <w:t xml:space="preserve">   </w:t>
            </w:r>
            <w:r w:rsidR="00BD0759" w:rsidRPr="00597D2B">
              <w:rPr>
                <w:rFonts w:ascii="Roboto" w:hAnsi="Roboto"/>
                <w:color w:val="000000" w:themeColor="text1"/>
                <w:sz w:val="20"/>
              </w:rPr>
              <w:fldChar w:fldCharType="begin">
                <w:ffData>
                  <w:name w:val="Check35"/>
                  <w:enabled/>
                  <w:calcOnExit w:val="0"/>
                  <w:checkBox>
                    <w:sizeAuto/>
                    <w:default w:val="0"/>
                  </w:checkBox>
                </w:ffData>
              </w:fldChar>
            </w:r>
            <w:r w:rsidR="00BD0759" w:rsidRPr="00597D2B">
              <w:rPr>
                <w:rFonts w:ascii="Roboto" w:hAnsi="Roboto"/>
                <w:color w:val="000000" w:themeColor="text1"/>
                <w:sz w:val="20"/>
              </w:rPr>
              <w:instrText xml:space="preserve"> FORMCHECKBOX </w:instrText>
            </w:r>
            <w:r w:rsidR="00BD0759" w:rsidRPr="00597D2B">
              <w:rPr>
                <w:rFonts w:ascii="Roboto" w:hAnsi="Roboto"/>
                <w:color w:val="000000" w:themeColor="text1"/>
                <w:sz w:val="20"/>
              </w:rPr>
            </w:r>
            <w:r w:rsidR="00BD0759" w:rsidRPr="00597D2B">
              <w:rPr>
                <w:rFonts w:ascii="Roboto" w:hAnsi="Roboto"/>
                <w:color w:val="000000" w:themeColor="text1"/>
                <w:sz w:val="20"/>
              </w:rPr>
              <w:fldChar w:fldCharType="separate"/>
            </w:r>
            <w:r w:rsidR="00BD0759" w:rsidRPr="00597D2B">
              <w:rPr>
                <w:rFonts w:ascii="Roboto" w:hAnsi="Roboto"/>
                <w:color w:val="000000" w:themeColor="text1"/>
                <w:sz w:val="20"/>
              </w:rPr>
              <w:fldChar w:fldCharType="end"/>
            </w:r>
            <w:r w:rsidR="00BD0759" w:rsidRPr="00597D2B">
              <w:rPr>
                <w:rFonts w:ascii="Roboto" w:hAnsi="Roboto"/>
                <w:color w:val="000000" w:themeColor="text1"/>
                <w:sz w:val="20"/>
              </w:rPr>
              <w:t xml:space="preserve"> No </w:t>
            </w:r>
          </w:p>
          <w:p w14:paraId="7D7D9318" w14:textId="1CF477F6" w:rsidR="00BD0759" w:rsidRDefault="00BD0759" w:rsidP="00CD43F6">
            <w:pPr>
              <w:pStyle w:val="FormText"/>
              <w:ind w:left="177"/>
              <w:rPr>
                <w:rFonts w:ascii="Roboto" w:hAnsi="Roboto"/>
                <w:sz w:val="20"/>
              </w:rPr>
            </w:pPr>
            <w:r w:rsidRPr="00597D2B">
              <w:rPr>
                <w:rFonts w:ascii="Roboto" w:hAnsi="Roboto"/>
                <w:color w:val="000000"/>
                <w:sz w:val="20"/>
              </w:rPr>
              <w:t xml:space="preserve">If yes, please provide </w:t>
            </w:r>
            <w:r w:rsidR="003D1804" w:rsidRPr="00597D2B">
              <w:rPr>
                <w:rFonts w:ascii="Roboto" w:hAnsi="Roboto"/>
                <w:color w:val="000000"/>
                <w:sz w:val="20"/>
              </w:rPr>
              <w:t>detail</w:t>
            </w:r>
            <w:r w:rsidR="008C416E" w:rsidRPr="00597D2B">
              <w:rPr>
                <w:rFonts w:ascii="Roboto" w:hAnsi="Roboto"/>
                <w:color w:val="000000"/>
                <w:sz w:val="20"/>
              </w:rPr>
              <w:t>s</w:t>
            </w:r>
            <w:r w:rsidR="003D1804" w:rsidRPr="00597D2B">
              <w:rPr>
                <w:rFonts w:ascii="Roboto" w:hAnsi="Roboto"/>
                <w:color w:val="000000"/>
                <w:sz w:val="20"/>
              </w:rPr>
              <w:t xml:space="preserve"> </w:t>
            </w:r>
            <w:r w:rsidR="00AC4308" w:rsidRPr="00597D2B">
              <w:rPr>
                <w:rFonts w:ascii="Roboto" w:hAnsi="Roboto"/>
                <w:color w:val="000000"/>
                <w:sz w:val="20"/>
              </w:rPr>
              <w:t xml:space="preserve">of </w:t>
            </w:r>
            <w:r w:rsidRPr="00597D2B">
              <w:rPr>
                <w:rFonts w:ascii="Roboto" w:hAnsi="Roboto"/>
                <w:color w:val="000000"/>
                <w:sz w:val="20"/>
              </w:rPr>
              <w:t>your latest policies</w:t>
            </w:r>
            <w:r w:rsidR="00AC4308" w:rsidRPr="00597D2B">
              <w:rPr>
                <w:rFonts w:ascii="Roboto" w:hAnsi="Roboto"/>
                <w:color w:val="000000"/>
                <w:sz w:val="20"/>
              </w:rPr>
              <w:t xml:space="preserve"> </w:t>
            </w:r>
            <w:r w:rsidR="008C416E" w:rsidRPr="00597D2B">
              <w:rPr>
                <w:rFonts w:ascii="Roboto" w:hAnsi="Roboto"/>
                <w:color w:val="000000"/>
                <w:sz w:val="20"/>
              </w:rPr>
              <w:t>/</w:t>
            </w:r>
            <w:r w:rsidR="00AC4308" w:rsidRPr="00597D2B">
              <w:rPr>
                <w:rFonts w:ascii="Roboto" w:hAnsi="Roboto"/>
                <w:color w:val="000000"/>
                <w:sz w:val="20"/>
              </w:rPr>
              <w:t xml:space="preserve">link if publicly available </w:t>
            </w:r>
            <w:r w:rsidR="00AD1B2F" w:rsidRPr="00597D2B">
              <w:rPr>
                <w:rFonts w:ascii="Roboto" w:hAnsi="Roboto"/>
                <w:color w:val="000000"/>
                <w:sz w:val="20"/>
              </w:rPr>
              <w:t xml:space="preserve"> </w:t>
            </w: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63A23885" w14:textId="7E13E502" w:rsidR="00BD0759" w:rsidRPr="00597D2B" w:rsidRDefault="00BD0759" w:rsidP="00CD43F6">
            <w:pPr>
              <w:pStyle w:val="FormText"/>
              <w:ind w:left="177"/>
              <w:rPr>
                <w:rFonts w:ascii="Roboto" w:hAnsi="Roboto"/>
                <w:sz w:val="20"/>
              </w:rPr>
            </w:pPr>
            <w:r w:rsidRPr="00597D2B">
              <w:rPr>
                <w:rFonts w:ascii="Roboto" w:hAnsi="Roboto"/>
                <w:color w:val="000000"/>
                <w:sz w:val="20"/>
              </w:rPr>
              <w:t>If no, do you plan to introduce these policies in the next 18 months?</w:t>
            </w:r>
            <w:r w:rsidR="001707F1" w:rsidRPr="00597D2B">
              <w:rPr>
                <w:rFonts w:ascii="Roboto" w:hAnsi="Roboto"/>
                <w:color w:val="000000"/>
                <w:sz w:val="20"/>
              </w:rPr>
              <w:t xml:space="preserve"> </w:t>
            </w: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Yes </w:t>
            </w:r>
            <w:r w:rsidR="00D07F99" w:rsidRPr="00597D2B">
              <w:rPr>
                <w:rFonts w:ascii="Roboto" w:hAnsi="Roboto"/>
                <w:sz w:val="20"/>
                <w:lang w:val="en-US"/>
              </w:rPr>
              <w:t xml:space="preserve">   </w:t>
            </w:r>
            <w:r w:rsidR="004C3DC5" w:rsidRPr="00597D2B">
              <w:rPr>
                <w:rFonts w:ascii="Roboto" w:hAnsi="Roboto"/>
                <w:sz w:val="20"/>
                <w:lang w:val="en-US"/>
              </w:rPr>
              <w:t xml:space="preserve"> </w:t>
            </w:r>
            <w:r w:rsidRPr="00597D2B">
              <w:rPr>
                <w:rFonts w:ascii="Roboto" w:hAnsi="Roboto"/>
                <w:sz w:val="20"/>
              </w:rPr>
              <w:fldChar w:fldCharType="begin">
                <w:ffData>
                  <w:name w:val="Check35"/>
                  <w:enabled/>
                  <w:calcOnExit w:val="0"/>
                  <w:checkBox>
                    <w:sizeAuto/>
                    <w:default w:val="0"/>
                  </w:checkBox>
                </w:ffData>
              </w:fldChar>
            </w:r>
            <w:r w:rsidRPr="00597D2B">
              <w:rPr>
                <w:rFonts w:ascii="Roboto" w:hAnsi="Roboto"/>
                <w:sz w:val="20"/>
              </w:rPr>
              <w:instrText xml:space="preserve"> FORMCHECKBOX </w:instrText>
            </w:r>
            <w:r w:rsidRPr="00597D2B">
              <w:rPr>
                <w:rFonts w:ascii="Roboto" w:hAnsi="Roboto"/>
                <w:sz w:val="20"/>
              </w:rPr>
            </w:r>
            <w:r w:rsidRPr="00597D2B">
              <w:rPr>
                <w:rFonts w:ascii="Roboto" w:hAnsi="Roboto"/>
                <w:sz w:val="20"/>
              </w:rPr>
              <w:fldChar w:fldCharType="separate"/>
            </w:r>
            <w:r w:rsidRPr="00597D2B">
              <w:rPr>
                <w:rFonts w:ascii="Roboto" w:hAnsi="Roboto"/>
                <w:sz w:val="20"/>
              </w:rPr>
              <w:fldChar w:fldCharType="end"/>
            </w:r>
            <w:r w:rsidRPr="00597D2B">
              <w:rPr>
                <w:rFonts w:ascii="Roboto" w:hAnsi="Roboto"/>
                <w:sz w:val="20"/>
              </w:rPr>
              <w:t xml:space="preserve"> No</w:t>
            </w:r>
          </w:p>
          <w:p w14:paraId="581B3CD5" w14:textId="6930BCD9" w:rsidR="003B6D2D" w:rsidRPr="00597D2B" w:rsidRDefault="00B66282" w:rsidP="3CD19A69">
            <w:pPr>
              <w:spacing w:before="100" w:beforeAutospacing="1" w:after="100" w:afterAutospacing="1"/>
              <w:rPr>
                <w:rFonts w:ascii="Roboto" w:hAnsi="Roboto"/>
                <w:color w:val="000000" w:themeColor="text1"/>
                <w:sz w:val="20"/>
                <w:szCs w:val="20"/>
              </w:rPr>
            </w:pPr>
            <w:r w:rsidRPr="00597D2B">
              <w:rPr>
                <w:rFonts w:ascii="Roboto" w:hAnsi="Roboto"/>
                <w:color w:val="000000" w:themeColor="text1"/>
                <w:sz w:val="20"/>
                <w:szCs w:val="20"/>
                <w:lang w:val="en-GB"/>
              </w:rPr>
              <w:t>R</w:t>
            </w:r>
            <w:r w:rsidR="003B6D2D" w:rsidRPr="00597D2B">
              <w:rPr>
                <w:rFonts w:ascii="Roboto" w:hAnsi="Roboto"/>
                <w:color w:val="000000" w:themeColor="text1"/>
                <w:sz w:val="20"/>
                <w:szCs w:val="20"/>
                <w:lang w:val="en-GB"/>
              </w:rPr>
              <w:t xml:space="preserve">elevant initiatives in the field of </w:t>
            </w:r>
            <w:r w:rsidR="219209E9" w:rsidRPr="00597D2B">
              <w:rPr>
                <w:rFonts w:ascii="Roboto" w:hAnsi="Roboto"/>
                <w:color w:val="000000" w:themeColor="text1"/>
                <w:sz w:val="20"/>
                <w:szCs w:val="20"/>
                <w:lang w:val="en-GB"/>
              </w:rPr>
              <w:t xml:space="preserve">gender equality, </w:t>
            </w:r>
            <w:r w:rsidR="003B6D2D" w:rsidRPr="00597D2B">
              <w:rPr>
                <w:rFonts w:ascii="Roboto" w:hAnsi="Roboto"/>
                <w:color w:val="000000" w:themeColor="text1"/>
                <w:sz w:val="20"/>
                <w:szCs w:val="20"/>
                <w:lang w:val="en-GB"/>
              </w:rPr>
              <w:t xml:space="preserve">human rights and </w:t>
            </w:r>
            <w:r w:rsidR="00C5152C" w:rsidRPr="00597D2B">
              <w:rPr>
                <w:rFonts w:ascii="Roboto" w:hAnsi="Roboto"/>
                <w:color w:val="000000" w:themeColor="text1"/>
                <w:sz w:val="20"/>
                <w:szCs w:val="20"/>
                <w:lang w:val="en-GB"/>
              </w:rPr>
              <w:t>non-discrimination</w:t>
            </w:r>
            <w:r w:rsidR="003B6D2D" w:rsidRPr="00597D2B">
              <w:rPr>
                <w:rFonts w:ascii="Roboto" w:hAnsi="Roboto"/>
                <w:color w:val="000000" w:themeColor="text1"/>
                <w:sz w:val="20"/>
                <w:szCs w:val="20"/>
                <w:lang w:val="en-GB"/>
              </w:rPr>
              <w:t>, if any</w:t>
            </w:r>
            <w:r w:rsidR="00C5152C" w:rsidRPr="00597D2B">
              <w:rPr>
                <w:rFonts w:ascii="Roboto" w:hAnsi="Roboto"/>
                <w:color w:val="000000" w:themeColor="text1"/>
                <w:sz w:val="20"/>
                <w:szCs w:val="20"/>
                <w:lang w:val="en-GB"/>
              </w:rPr>
              <w:t xml:space="preserve"> (</w:t>
            </w:r>
            <w:r w:rsidR="004E2054" w:rsidRPr="00597D2B">
              <w:rPr>
                <w:rFonts w:ascii="Roboto" w:hAnsi="Roboto"/>
                <w:color w:val="000000" w:themeColor="text1"/>
                <w:sz w:val="20"/>
                <w:szCs w:val="20"/>
                <w:lang w:val="en-GB"/>
              </w:rPr>
              <w:t xml:space="preserve">you can add link to the specific public </w:t>
            </w:r>
            <w:r w:rsidR="00BD297A" w:rsidRPr="00597D2B">
              <w:rPr>
                <w:rFonts w:ascii="Roboto" w:hAnsi="Roboto"/>
                <w:color w:val="000000" w:themeColor="text1"/>
                <w:sz w:val="20"/>
                <w:szCs w:val="20"/>
                <w:lang w:val="en-GB"/>
              </w:rPr>
              <w:t>disclosure</w:t>
            </w:r>
            <w:r w:rsidR="00C5152C" w:rsidRPr="00597D2B">
              <w:rPr>
                <w:rFonts w:ascii="Roboto" w:hAnsi="Roboto"/>
                <w:color w:val="000000" w:themeColor="text1"/>
                <w:sz w:val="20"/>
                <w:szCs w:val="20"/>
                <w:lang w:val="en-GB"/>
              </w:rPr>
              <w:t>)</w:t>
            </w:r>
            <w:r w:rsidR="003B6D2D" w:rsidRPr="00597D2B">
              <w:rPr>
                <w:rFonts w:ascii="Roboto" w:hAnsi="Roboto"/>
                <w:color w:val="000000" w:themeColor="text1"/>
                <w:sz w:val="20"/>
                <w:szCs w:val="20"/>
                <w:lang w:val="en-GB"/>
              </w:rPr>
              <w:t xml:space="preserve"> </w:t>
            </w:r>
            <w:r w:rsidR="00D07F99" w:rsidRPr="00597D2B">
              <w:rPr>
                <w:rFonts w:ascii="Roboto" w:eastAsia="Times New Roman" w:hAnsi="Roboto" w:cs="Arial"/>
                <w:color w:val="000000" w:themeColor="text1"/>
                <w:sz w:val="20"/>
                <w:szCs w:val="20"/>
                <w:lang w:val="en-GB"/>
              </w:rPr>
              <w:t xml:space="preserve"> </w:t>
            </w:r>
            <w:r w:rsidR="003B6D2D" w:rsidRPr="00597D2B">
              <w:rPr>
                <w:rFonts w:ascii="Roboto" w:hAnsi="Roboto"/>
                <w:sz w:val="20"/>
                <w:szCs w:val="20"/>
              </w:rPr>
              <w:fldChar w:fldCharType="begin">
                <w:ffData>
                  <w:name w:val="Text3"/>
                  <w:enabled/>
                  <w:calcOnExit w:val="0"/>
                  <w:textInput/>
                </w:ffData>
              </w:fldChar>
            </w:r>
            <w:r w:rsidR="003B6D2D" w:rsidRPr="00597D2B">
              <w:rPr>
                <w:rFonts w:ascii="Roboto" w:hAnsi="Roboto"/>
                <w:sz w:val="20"/>
                <w:szCs w:val="20"/>
              </w:rPr>
              <w:instrText xml:space="preserve"> FORMTEXT </w:instrText>
            </w:r>
            <w:r w:rsidR="003B6D2D" w:rsidRPr="00597D2B">
              <w:rPr>
                <w:rFonts w:ascii="Roboto" w:hAnsi="Roboto"/>
                <w:sz w:val="20"/>
                <w:szCs w:val="20"/>
              </w:rPr>
            </w:r>
            <w:r w:rsidR="003B6D2D" w:rsidRPr="00597D2B">
              <w:rPr>
                <w:rFonts w:ascii="Roboto" w:hAnsi="Roboto"/>
                <w:sz w:val="20"/>
                <w:szCs w:val="20"/>
              </w:rPr>
              <w:fldChar w:fldCharType="separate"/>
            </w:r>
            <w:r w:rsidR="003B6D2D" w:rsidRPr="00597D2B">
              <w:rPr>
                <w:rFonts w:ascii="Roboto" w:hAnsi="Roboto"/>
                <w:sz w:val="20"/>
                <w:szCs w:val="20"/>
              </w:rPr>
              <w:t> </w:t>
            </w:r>
            <w:r w:rsidR="003B6D2D" w:rsidRPr="00597D2B">
              <w:rPr>
                <w:rFonts w:ascii="Roboto" w:hAnsi="Roboto"/>
                <w:sz w:val="20"/>
                <w:szCs w:val="20"/>
              </w:rPr>
              <w:t> </w:t>
            </w:r>
            <w:r w:rsidR="003B6D2D" w:rsidRPr="00597D2B">
              <w:rPr>
                <w:rFonts w:ascii="Roboto" w:hAnsi="Roboto"/>
                <w:sz w:val="20"/>
                <w:szCs w:val="20"/>
              </w:rPr>
              <w:t> </w:t>
            </w:r>
            <w:r w:rsidR="003B6D2D" w:rsidRPr="00597D2B">
              <w:rPr>
                <w:rFonts w:ascii="Roboto" w:hAnsi="Roboto"/>
                <w:sz w:val="20"/>
                <w:szCs w:val="20"/>
              </w:rPr>
              <w:t> </w:t>
            </w:r>
            <w:r w:rsidR="003B6D2D" w:rsidRPr="00597D2B">
              <w:rPr>
                <w:rFonts w:ascii="Roboto" w:hAnsi="Roboto"/>
                <w:sz w:val="20"/>
                <w:szCs w:val="20"/>
              </w:rPr>
              <w:t> </w:t>
            </w:r>
            <w:r w:rsidR="003B6D2D" w:rsidRPr="00597D2B">
              <w:rPr>
                <w:rFonts w:ascii="Roboto" w:hAnsi="Roboto"/>
                <w:sz w:val="20"/>
                <w:szCs w:val="20"/>
              </w:rPr>
              <w:fldChar w:fldCharType="end"/>
            </w:r>
            <w:r w:rsidR="00D07F99" w:rsidRPr="00597D2B">
              <w:rPr>
                <w:rFonts w:ascii="Roboto" w:hAnsi="Roboto"/>
                <w:sz w:val="20"/>
                <w:szCs w:val="20"/>
              </w:rPr>
              <w:t xml:space="preserve"> </w:t>
            </w:r>
          </w:p>
        </w:tc>
      </w:tr>
      <w:tr w:rsidR="3CD19A69" w14:paraId="154A7BE5" w14:textId="77777777" w:rsidTr="650B462F">
        <w:trPr>
          <w:trHeight w:val="335"/>
        </w:trPr>
        <w:tc>
          <w:tcPr>
            <w:tcW w:w="4849" w:type="dxa"/>
            <w:tcBorders>
              <w:top w:val="single" w:sz="4" w:space="0" w:color="auto"/>
              <w:left w:val="single" w:sz="4" w:space="0" w:color="auto"/>
              <w:bottom w:val="single" w:sz="4" w:space="0" w:color="auto"/>
              <w:right w:val="single" w:sz="4" w:space="0" w:color="auto"/>
            </w:tcBorders>
            <w:vAlign w:val="center"/>
          </w:tcPr>
          <w:p w14:paraId="28F60BBF" w14:textId="12EC2182" w:rsidR="12B9774D" w:rsidRDefault="12B9774D" w:rsidP="00BA3AF8">
            <w:pPr>
              <w:pStyle w:val="FormText"/>
            </w:pPr>
            <w:r w:rsidRPr="3CD19A69">
              <w:rPr>
                <w:rFonts w:ascii="Roboto" w:eastAsia="Roboto" w:hAnsi="Roboto" w:cs="Roboto"/>
                <w:color w:val="000000" w:themeColor="text1"/>
                <w:sz w:val="20"/>
                <w:lang w:val="en-US"/>
              </w:rPr>
              <w:t xml:space="preserve">Is the entity currently working with any part of UNEP or has it worked with UNEP in the past? </w:t>
            </w:r>
            <w:r w:rsidRPr="3CD19A69">
              <w:t xml:space="preserve"> </w:t>
            </w:r>
          </w:p>
        </w:tc>
        <w:tc>
          <w:tcPr>
            <w:tcW w:w="4365" w:type="dxa"/>
            <w:tcBorders>
              <w:top w:val="single" w:sz="4" w:space="0" w:color="auto"/>
              <w:left w:val="single" w:sz="4" w:space="0" w:color="auto"/>
              <w:bottom w:val="single" w:sz="4" w:space="0" w:color="auto"/>
              <w:right w:val="single" w:sz="4" w:space="0" w:color="auto"/>
            </w:tcBorders>
          </w:tcPr>
          <w:p w14:paraId="181C21C5" w14:textId="3185E479" w:rsidR="12B9774D" w:rsidRDefault="12B9774D" w:rsidP="3CD19A69">
            <w:pPr>
              <w:spacing w:beforeAutospacing="1" w:afterAutospacing="1"/>
              <w:rPr>
                <w:rFonts w:ascii="Roboto" w:hAnsi="Roboto"/>
                <w:color w:val="000000" w:themeColor="text1"/>
                <w:sz w:val="20"/>
                <w:szCs w:val="20"/>
                <w:lang w:val="en-GB"/>
              </w:rPr>
            </w:pPr>
            <w:r w:rsidRPr="3CD19A69">
              <w:rPr>
                <w:rFonts w:ascii="Segoe UI Symbol" w:eastAsia="Times New Roman" w:hAnsi="Segoe UI Symbol" w:cs="Segoe UI Symbol"/>
                <w:color w:val="000000" w:themeColor="text1"/>
                <w:sz w:val="20"/>
                <w:szCs w:val="20"/>
                <w:lang w:val="en-GB"/>
              </w:rPr>
              <w:t>☐</w:t>
            </w:r>
            <w:r w:rsidRPr="3CD19A69">
              <w:rPr>
                <w:rFonts w:ascii="Roboto" w:hAnsi="Roboto"/>
                <w:color w:val="000000" w:themeColor="text1"/>
                <w:sz w:val="20"/>
                <w:szCs w:val="20"/>
                <w:lang w:val="en-GB"/>
              </w:rPr>
              <w:t xml:space="preserve"> Yes </w:t>
            </w:r>
            <w:r w:rsidRPr="3CD19A69">
              <w:rPr>
                <w:rFonts w:ascii="Segoe UI Symbol" w:eastAsia="Times New Roman" w:hAnsi="Segoe UI Symbol" w:cs="Segoe UI Symbol"/>
                <w:color w:val="000000" w:themeColor="text1"/>
                <w:sz w:val="20"/>
                <w:szCs w:val="20"/>
                <w:lang w:val="en-GB"/>
              </w:rPr>
              <w:t>☐</w:t>
            </w:r>
            <w:r w:rsidRPr="3CD19A69">
              <w:rPr>
                <w:rFonts w:ascii="Roboto" w:hAnsi="Roboto"/>
                <w:color w:val="000000" w:themeColor="text1"/>
                <w:sz w:val="20"/>
                <w:szCs w:val="20"/>
                <w:lang w:val="en-GB"/>
              </w:rPr>
              <w:t xml:space="preserve"> No  </w:t>
            </w:r>
          </w:p>
          <w:p w14:paraId="108FC6C4" w14:textId="6DFE4260" w:rsidR="12B9774D" w:rsidRDefault="12B9774D" w:rsidP="3CD19A69">
            <w:pPr>
              <w:spacing w:beforeAutospacing="1" w:afterAutospacing="1"/>
              <w:rPr>
                <w:rFonts w:ascii="Roboto" w:hAnsi="Roboto"/>
                <w:color w:val="000000" w:themeColor="text1"/>
                <w:sz w:val="20"/>
                <w:szCs w:val="20"/>
              </w:rPr>
            </w:pPr>
            <w:r w:rsidRPr="3CD19A69">
              <w:rPr>
                <w:rFonts w:ascii="Roboto" w:hAnsi="Roboto"/>
                <w:color w:val="000000" w:themeColor="text1"/>
                <w:sz w:val="20"/>
                <w:szCs w:val="20"/>
                <w:lang w:val="en-GB"/>
              </w:rPr>
              <w:t xml:space="preserve">If “Yes”, please provide details   </w:t>
            </w:r>
            <w:r w:rsidRPr="3CD19A69">
              <w:rPr>
                <w:rFonts w:ascii="Roboto" w:hAnsi="Roboto"/>
                <w:color w:val="000000" w:themeColor="text1"/>
                <w:sz w:val="20"/>
                <w:szCs w:val="20"/>
                <w:lang w:val="en-GB"/>
              </w:rPr>
              <w:fldChar w:fldCharType="begin"/>
            </w:r>
            <w:r w:rsidRPr="3CD19A69">
              <w:rPr>
                <w:rFonts w:ascii="Roboto" w:hAnsi="Roboto"/>
                <w:color w:val="000000" w:themeColor="text1"/>
                <w:sz w:val="20"/>
                <w:szCs w:val="20"/>
                <w:lang w:val="en-GB"/>
              </w:rPr>
              <w:instrText xml:space="preserve"> FORMTEXT </w:instrText>
            </w:r>
            <w:r w:rsidRPr="3CD19A69">
              <w:rPr>
                <w:rFonts w:ascii="Roboto" w:hAnsi="Roboto"/>
                <w:color w:val="000000" w:themeColor="text1"/>
                <w:sz w:val="20"/>
                <w:szCs w:val="20"/>
                <w:lang w:val="en-GB"/>
              </w:rPr>
              <w:fldChar w:fldCharType="separate"/>
            </w:r>
            <w:r w:rsidRPr="3CD19A69">
              <w:rPr>
                <w:rFonts w:ascii="Roboto" w:hAnsi="Roboto"/>
                <w:color w:val="000000" w:themeColor="text1"/>
                <w:sz w:val="20"/>
                <w:szCs w:val="20"/>
                <w:lang w:val="en-GB"/>
              </w:rPr>
              <w:t>     </w:t>
            </w:r>
            <w:r w:rsidRPr="3CD19A69">
              <w:rPr>
                <w:rFonts w:ascii="Roboto" w:hAnsi="Roboto"/>
                <w:color w:val="000000" w:themeColor="text1"/>
                <w:sz w:val="20"/>
                <w:szCs w:val="20"/>
                <w:lang w:val="en-GB"/>
              </w:rPr>
              <w:fldChar w:fldCharType="end"/>
            </w:r>
          </w:p>
        </w:tc>
      </w:tr>
      <w:tr w:rsidR="00D47CEA" w:rsidRPr="0034026D" w14:paraId="06FD8E4A" w14:textId="77777777" w:rsidTr="650B462F">
        <w:trPr>
          <w:trHeight w:val="335"/>
        </w:trPr>
        <w:tc>
          <w:tcPr>
            <w:tcW w:w="9214"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C7BDDED" w14:textId="296AC848" w:rsidR="00D47CEA" w:rsidRPr="00B257D6" w:rsidRDefault="00D47CEA" w:rsidP="00A31023">
            <w:pPr>
              <w:pStyle w:val="FormText"/>
              <w:rPr>
                <w:rFonts w:ascii="Roboto" w:hAnsi="Roboto"/>
                <w:b/>
                <w:color w:val="FFFFFF" w:themeColor="background1"/>
                <w:sz w:val="20"/>
                <w:lang w:val="en-US"/>
              </w:rPr>
            </w:pPr>
            <w:r w:rsidRPr="00B257D6">
              <w:rPr>
                <w:rFonts w:ascii="Roboto" w:hAnsi="Roboto"/>
                <w:b/>
                <w:color w:val="FFFFFF" w:themeColor="background1"/>
                <w:sz w:val="20"/>
              </w:rPr>
              <w:t xml:space="preserve">Practice </w:t>
            </w:r>
          </w:p>
        </w:tc>
      </w:tr>
      <w:tr w:rsidR="005F00BC" w:rsidRPr="0034026D" w14:paraId="4493ACDF" w14:textId="77777777" w:rsidTr="650B462F">
        <w:trPr>
          <w:trHeight w:val="1081"/>
        </w:trPr>
        <w:tc>
          <w:tcPr>
            <w:tcW w:w="4849" w:type="dxa"/>
            <w:vAlign w:val="center"/>
          </w:tcPr>
          <w:p w14:paraId="769EBA24" w14:textId="11D4F3A0" w:rsidR="00D47CEA" w:rsidRPr="00597D2B" w:rsidRDefault="00D47CEA" w:rsidP="00D47CEA">
            <w:pPr>
              <w:pStyle w:val="FormText"/>
              <w:spacing w:before="60" w:after="60"/>
              <w:ind w:left="24"/>
              <w:rPr>
                <w:rFonts w:ascii="Roboto" w:hAnsi="Roboto"/>
                <w:sz w:val="20"/>
              </w:rPr>
            </w:pPr>
            <w:r w:rsidRPr="00597D2B">
              <w:rPr>
                <w:rFonts w:ascii="Roboto" w:hAnsi="Roboto"/>
                <w:color w:val="000000" w:themeColor="text1"/>
                <w:sz w:val="20"/>
                <w:lang w:val="en-US"/>
              </w:rPr>
              <w:t xml:space="preserve">Has your </w:t>
            </w:r>
            <w:r w:rsidR="00EE10CD" w:rsidRPr="00597D2B">
              <w:rPr>
                <w:rFonts w:ascii="Roboto" w:hAnsi="Roboto"/>
                <w:sz w:val="20"/>
              </w:rPr>
              <w:t xml:space="preserve">institution </w:t>
            </w:r>
            <w:r w:rsidR="00CD505F" w:rsidRPr="00597D2B">
              <w:rPr>
                <w:rFonts w:ascii="Roboto" w:hAnsi="Roboto"/>
                <w:sz w:val="20"/>
              </w:rPr>
              <w:t>already</w:t>
            </w:r>
            <w:r w:rsidR="00E87F32" w:rsidRPr="00597D2B">
              <w:rPr>
                <w:rFonts w:ascii="Roboto" w:hAnsi="Roboto"/>
                <w:color w:val="000000" w:themeColor="text1"/>
                <w:sz w:val="20"/>
                <w:lang w:val="en-US"/>
              </w:rPr>
              <w:t xml:space="preserve"> </w:t>
            </w:r>
            <w:r w:rsidRPr="00597D2B">
              <w:rPr>
                <w:rFonts w:ascii="Roboto" w:hAnsi="Roboto"/>
                <w:color w:val="000000" w:themeColor="text1"/>
                <w:sz w:val="20"/>
                <w:lang w:val="en-US"/>
              </w:rPr>
              <w:t xml:space="preserve">performed an analysis of its portfolio/s to identify its most significant </w:t>
            </w:r>
            <w:r w:rsidR="482E6A62" w:rsidRPr="00597D2B">
              <w:rPr>
                <w:rFonts w:ascii="Roboto" w:hAnsi="Roboto"/>
                <w:color w:val="000000" w:themeColor="text1"/>
                <w:sz w:val="20"/>
                <w:lang w:val="en-US"/>
              </w:rPr>
              <w:t>impact</w:t>
            </w:r>
            <w:r w:rsidR="32CF7435" w:rsidRPr="00597D2B">
              <w:rPr>
                <w:rFonts w:ascii="Roboto" w:hAnsi="Roboto"/>
                <w:color w:val="000000" w:themeColor="text1"/>
                <w:sz w:val="20"/>
                <w:lang w:val="en-US"/>
              </w:rPr>
              <w:t>s</w:t>
            </w:r>
            <w:r w:rsidRPr="00597D2B">
              <w:rPr>
                <w:rFonts w:ascii="Roboto" w:hAnsi="Roboto"/>
                <w:color w:val="000000" w:themeColor="text1"/>
                <w:sz w:val="20"/>
                <w:lang w:val="en-US"/>
              </w:rPr>
              <w:t xml:space="preserve"> on society and </w:t>
            </w:r>
            <w:r w:rsidR="2E331AFC" w:rsidRPr="00597D2B">
              <w:rPr>
                <w:rFonts w:ascii="Roboto" w:hAnsi="Roboto"/>
                <w:color w:val="000000" w:themeColor="text1"/>
                <w:sz w:val="20"/>
                <w:lang w:val="en-US"/>
              </w:rPr>
              <w:t xml:space="preserve">the </w:t>
            </w:r>
            <w:r w:rsidR="482E6A62" w:rsidRPr="00597D2B">
              <w:rPr>
                <w:rFonts w:ascii="Roboto" w:hAnsi="Roboto"/>
                <w:color w:val="000000" w:themeColor="text1"/>
                <w:sz w:val="20"/>
                <w:lang w:val="en-US"/>
              </w:rPr>
              <w:t xml:space="preserve">environment? </w:t>
            </w:r>
          </w:p>
        </w:tc>
        <w:tc>
          <w:tcPr>
            <w:tcW w:w="4365" w:type="dxa"/>
          </w:tcPr>
          <w:p w14:paraId="5F8C4438" w14:textId="3192F55A" w:rsidR="00D47CEA" w:rsidRPr="00597D2B" w:rsidRDefault="00D47CEA" w:rsidP="00D47CEA">
            <w:pPr>
              <w:pStyle w:val="FormText"/>
              <w:ind w:left="24"/>
              <w:rPr>
                <w:rFonts w:ascii="Roboto" w:hAnsi="Roboto"/>
                <w:sz w:val="20"/>
                <w:lang w:val="en-US"/>
              </w:rPr>
            </w:pP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482E6A62" w:rsidRPr="00597D2B">
              <w:rPr>
                <w:rFonts w:ascii="Roboto" w:hAnsi="Roboto"/>
                <w:sz w:val="20"/>
                <w:lang w:val="en-US"/>
              </w:rPr>
              <w:t xml:space="preserve"> Yes </w:t>
            </w:r>
            <w:r w:rsidR="53846A3C" w:rsidRPr="00597D2B">
              <w:rPr>
                <w:rFonts w:ascii="Roboto" w:hAnsi="Roboto"/>
                <w:sz w:val="20"/>
                <w:lang w:val="en-US"/>
              </w:rPr>
              <w:t xml:space="preserve"> </w:t>
            </w:r>
            <w:r w:rsidR="00415906" w:rsidRPr="00597D2B">
              <w:rPr>
                <w:rFonts w:ascii="Roboto" w:hAnsi="Roboto"/>
                <w:sz w:val="20"/>
                <w:lang w:val="en-US"/>
              </w:rPr>
              <w:t xml:space="preserve">    </w:t>
            </w: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482E6A62" w:rsidRPr="00597D2B">
              <w:rPr>
                <w:rFonts w:ascii="Roboto" w:hAnsi="Roboto"/>
                <w:sz w:val="20"/>
                <w:lang w:val="en-US"/>
              </w:rPr>
              <w:t xml:space="preserve"> No</w:t>
            </w:r>
          </w:p>
          <w:p w14:paraId="6909DE99" w14:textId="0807DD09" w:rsidR="00D47CEA" w:rsidRPr="001F5AE9" w:rsidRDefault="00D47CEA" w:rsidP="00D47CEA">
            <w:pPr>
              <w:pStyle w:val="FormText"/>
              <w:ind w:left="24"/>
              <w:rPr>
                <w:rFonts w:ascii="Roboto" w:hAnsi="Roboto"/>
                <w:sz w:val="20"/>
              </w:rPr>
            </w:pPr>
            <w:r w:rsidRPr="00597D2B">
              <w:rPr>
                <w:rFonts w:ascii="Roboto" w:hAnsi="Roboto"/>
                <w:color w:val="000000" w:themeColor="text1"/>
                <w:sz w:val="20"/>
              </w:rPr>
              <w:t xml:space="preserve">Not yet but planned </w:t>
            </w: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4257FD0D" w14:textId="0611D19E" w:rsidR="005F00BC" w:rsidRPr="00597D2B" w:rsidRDefault="007E6DE9" w:rsidP="004735C6">
            <w:pPr>
              <w:pStyle w:val="FormText"/>
              <w:ind w:left="24"/>
              <w:rPr>
                <w:rFonts w:ascii="Roboto" w:hAnsi="Roboto"/>
                <w:sz w:val="20"/>
                <w:lang w:val="en-US"/>
              </w:rPr>
            </w:pPr>
            <w:r w:rsidRPr="00597D2B">
              <w:rPr>
                <w:rFonts w:ascii="Roboto" w:hAnsi="Roboto"/>
                <w:sz w:val="20"/>
                <w:lang w:val="en-US"/>
              </w:rPr>
              <w:t>Further details</w:t>
            </w:r>
            <w:r w:rsidR="4303C79A" w:rsidRPr="00597D2B">
              <w:rPr>
                <w:rFonts w:ascii="Roboto" w:hAnsi="Roboto"/>
                <w:sz w:val="20"/>
                <w:lang w:val="en-US"/>
              </w:rPr>
              <w:t xml:space="preserve">: </w:t>
            </w:r>
            <w:r w:rsidR="004735C6" w:rsidRPr="00597D2B">
              <w:rPr>
                <w:rFonts w:ascii="Roboto" w:hAnsi="Roboto"/>
                <w:sz w:val="20"/>
                <w:lang w:val="en-US"/>
              </w:rPr>
              <w:t xml:space="preserve"> </w:t>
            </w:r>
            <w:r w:rsidR="005F00BC" w:rsidRPr="00597D2B">
              <w:rPr>
                <w:rFonts w:ascii="Roboto" w:hAnsi="Roboto"/>
                <w:sz w:val="20"/>
              </w:rPr>
              <w:fldChar w:fldCharType="begin"/>
            </w:r>
            <w:r w:rsidR="005F00BC" w:rsidRPr="00597D2B">
              <w:rPr>
                <w:rFonts w:ascii="Roboto" w:hAnsi="Roboto"/>
                <w:sz w:val="20"/>
              </w:rPr>
              <w:instrText xml:space="preserve"> FORMTEXT </w:instrText>
            </w:r>
            <w:r w:rsidR="005F00BC" w:rsidRPr="00597D2B">
              <w:rPr>
                <w:rFonts w:ascii="Roboto" w:hAnsi="Roboto"/>
                <w:sz w:val="20"/>
              </w:rPr>
              <w:fldChar w:fldCharType="separate"/>
            </w:r>
            <w:r w:rsidR="4303C79A" w:rsidRPr="00597D2B">
              <w:rPr>
                <w:rFonts w:ascii="Roboto" w:hAnsi="Roboto"/>
                <w:sz w:val="20"/>
              </w:rPr>
              <w:t>     </w:t>
            </w:r>
            <w:r w:rsidR="005F00BC" w:rsidRPr="00597D2B">
              <w:rPr>
                <w:rFonts w:ascii="Roboto" w:hAnsi="Roboto"/>
                <w:sz w:val="20"/>
              </w:rPr>
              <w:fldChar w:fldCharType="end"/>
            </w:r>
          </w:p>
        </w:tc>
      </w:tr>
      <w:tr w:rsidR="00D47CEA" w:rsidRPr="0034026D" w14:paraId="65AB4D89" w14:textId="77777777" w:rsidTr="650B462F">
        <w:trPr>
          <w:trHeight w:val="559"/>
        </w:trPr>
        <w:tc>
          <w:tcPr>
            <w:tcW w:w="4849" w:type="dxa"/>
            <w:vAlign w:val="center"/>
          </w:tcPr>
          <w:p w14:paraId="3E37A8D5" w14:textId="30B75CA4" w:rsidR="00D47CEA" w:rsidRPr="00597D2B" w:rsidRDefault="00E87F32" w:rsidP="008900EF">
            <w:pPr>
              <w:pStyle w:val="FormText"/>
              <w:spacing w:before="60" w:after="60"/>
              <w:ind w:left="24"/>
              <w:rPr>
                <w:rFonts w:ascii="Roboto" w:hAnsi="Roboto"/>
                <w:color w:val="000000"/>
                <w:sz w:val="20"/>
                <w:lang w:val="en-US"/>
              </w:rPr>
            </w:pPr>
            <w:proofErr w:type="gramStart"/>
            <w:r w:rsidRPr="00597D2B">
              <w:rPr>
                <w:rFonts w:ascii="Roboto" w:hAnsi="Roboto"/>
                <w:color w:val="000000"/>
                <w:sz w:val="20"/>
                <w:lang w:val="en-US"/>
              </w:rPr>
              <w:t>Has</w:t>
            </w:r>
            <w:proofErr w:type="gramEnd"/>
            <w:r w:rsidRPr="00597D2B">
              <w:rPr>
                <w:rFonts w:ascii="Roboto" w:hAnsi="Roboto"/>
                <w:color w:val="000000"/>
                <w:sz w:val="20"/>
                <w:lang w:val="en-US"/>
              </w:rPr>
              <w:t xml:space="preserve"> your </w:t>
            </w:r>
            <w:proofErr w:type="gramStart"/>
            <w:r w:rsidR="00EE10CD" w:rsidRPr="00597D2B">
              <w:rPr>
                <w:rFonts w:ascii="Roboto" w:hAnsi="Roboto"/>
                <w:sz w:val="20"/>
              </w:rPr>
              <w:t>institution</w:t>
            </w:r>
            <w:proofErr w:type="gramEnd"/>
            <w:r w:rsidRPr="00597D2B">
              <w:rPr>
                <w:rFonts w:ascii="Roboto" w:hAnsi="Roboto"/>
                <w:color w:val="000000"/>
                <w:sz w:val="20"/>
                <w:lang w:val="en-US"/>
              </w:rPr>
              <w:t xml:space="preserve"> </w:t>
            </w:r>
            <w:r w:rsidR="008900EF" w:rsidRPr="00597D2B">
              <w:rPr>
                <w:rFonts w:ascii="Roboto" w:hAnsi="Roboto"/>
                <w:color w:val="000000"/>
                <w:sz w:val="20"/>
                <w:lang w:val="en-US"/>
              </w:rPr>
              <w:t>sustainability</w:t>
            </w:r>
            <w:r w:rsidRPr="00597D2B">
              <w:rPr>
                <w:rFonts w:ascii="Roboto" w:hAnsi="Roboto"/>
                <w:color w:val="000000"/>
                <w:sz w:val="20"/>
                <w:lang w:val="en-US"/>
              </w:rPr>
              <w:t xml:space="preserve"> targets </w:t>
            </w:r>
            <w:r w:rsidR="008900EF" w:rsidRPr="00597D2B">
              <w:rPr>
                <w:rFonts w:ascii="Roboto" w:hAnsi="Roboto"/>
                <w:color w:val="000000"/>
                <w:sz w:val="20"/>
                <w:lang w:val="en-US"/>
              </w:rPr>
              <w:t xml:space="preserve">in place? </w:t>
            </w:r>
          </w:p>
        </w:tc>
        <w:tc>
          <w:tcPr>
            <w:tcW w:w="4365" w:type="dxa"/>
          </w:tcPr>
          <w:p w14:paraId="25621FDD" w14:textId="77777777" w:rsidR="00CD43F6" w:rsidRDefault="008900EF" w:rsidP="008900EF">
            <w:pPr>
              <w:pStyle w:val="FormText"/>
              <w:ind w:left="24"/>
              <w:rPr>
                <w:rFonts w:ascii="Roboto" w:hAnsi="Roboto"/>
                <w:sz w:val="20"/>
                <w:lang w:val="en-US"/>
              </w:rPr>
            </w:pP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Yes </w:t>
            </w: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No</w:t>
            </w:r>
            <w:r w:rsidR="00415906" w:rsidRPr="00597D2B">
              <w:rPr>
                <w:rFonts w:ascii="Roboto" w:hAnsi="Roboto"/>
                <w:sz w:val="20"/>
                <w:lang w:val="en-US"/>
              </w:rPr>
              <w:t xml:space="preserve"> </w:t>
            </w:r>
          </w:p>
          <w:p w14:paraId="66F2707E" w14:textId="6EC8B8B0" w:rsidR="008900EF" w:rsidRPr="001F5AE9" w:rsidRDefault="008900EF" w:rsidP="008900EF">
            <w:pPr>
              <w:pStyle w:val="FormText"/>
              <w:ind w:left="24"/>
              <w:rPr>
                <w:rFonts w:ascii="Roboto" w:hAnsi="Roboto"/>
                <w:sz w:val="20"/>
              </w:rPr>
            </w:pPr>
            <w:r w:rsidRPr="00597D2B">
              <w:rPr>
                <w:rFonts w:ascii="Roboto" w:hAnsi="Roboto"/>
                <w:color w:val="000000" w:themeColor="text1"/>
                <w:sz w:val="20"/>
              </w:rPr>
              <w:t xml:space="preserve">Not yet but planned  </w:t>
            </w: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0903CCF7" w14:textId="32EA678E" w:rsidR="008900EF" w:rsidRPr="00597D2B" w:rsidRDefault="00264317" w:rsidP="18E7E172">
            <w:pPr>
              <w:pStyle w:val="FormText"/>
              <w:ind w:left="24"/>
              <w:rPr>
                <w:rFonts w:ascii="Roboto" w:hAnsi="Roboto"/>
                <w:sz w:val="20"/>
              </w:rPr>
            </w:pPr>
            <w:r w:rsidRPr="00597D2B">
              <w:rPr>
                <w:rFonts w:ascii="Roboto" w:hAnsi="Roboto"/>
                <w:color w:val="000000" w:themeColor="text1"/>
                <w:sz w:val="20"/>
              </w:rPr>
              <w:t xml:space="preserve">Link – if publicly disclosed </w:t>
            </w:r>
            <w:r w:rsidR="00DD3AB0" w:rsidRPr="001F5AE9">
              <w:rPr>
                <w:rFonts w:ascii="Roboto" w:hAnsi="Roboto"/>
                <w:sz w:val="20"/>
              </w:rPr>
              <w:fldChar w:fldCharType="begin">
                <w:ffData>
                  <w:name w:val="Text3"/>
                  <w:enabled/>
                  <w:calcOnExit w:val="0"/>
                  <w:textInput/>
                </w:ffData>
              </w:fldChar>
            </w:r>
            <w:r w:rsidR="00DD3AB0" w:rsidRPr="001F5AE9">
              <w:rPr>
                <w:rFonts w:ascii="Roboto" w:hAnsi="Roboto"/>
                <w:sz w:val="20"/>
              </w:rPr>
              <w:instrText xml:space="preserve"> FORMTEXT </w:instrText>
            </w:r>
            <w:r w:rsidR="00DD3AB0" w:rsidRPr="001F5AE9">
              <w:rPr>
                <w:rFonts w:ascii="Roboto" w:hAnsi="Roboto"/>
                <w:sz w:val="20"/>
              </w:rPr>
            </w:r>
            <w:r w:rsidR="00DD3AB0" w:rsidRPr="001F5AE9">
              <w:rPr>
                <w:rFonts w:ascii="Roboto" w:hAnsi="Roboto"/>
                <w:sz w:val="20"/>
              </w:rPr>
              <w:fldChar w:fldCharType="separate"/>
            </w:r>
            <w:r w:rsidR="00DD3AB0" w:rsidRPr="001F5AE9">
              <w:rPr>
                <w:rFonts w:ascii="Roboto" w:hAnsi="Roboto"/>
                <w:sz w:val="20"/>
              </w:rPr>
              <w:t> </w:t>
            </w:r>
            <w:r w:rsidR="00DD3AB0" w:rsidRPr="001F5AE9">
              <w:rPr>
                <w:rFonts w:ascii="Roboto" w:hAnsi="Roboto"/>
                <w:sz w:val="20"/>
              </w:rPr>
              <w:t> </w:t>
            </w:r>
            <w:r w:rsidR="00DD3AB0" w:rsidRPr="001F5AE9">
              <w:rPr>
                <w:rFonts w:ascii="Roboto" w:hAnsi="Roboto"/>
                <w:sz w:val="20"/>
              </w:rPr>
              <w:t> </w:t>
            </w:r>
            <w:r w:rsidR="00DD3AB0" w:rsidRPr="001F5AE9">
              <w:rPr>
                <w:rFonts w:ascii="Roboto" w:hAnsi="Roboto"/>
                <w:sz w:val="20"/>
              </w:rPr>
              <w:t> </w:t>
            </w:r>
            <w:r w:rsidR="00DD3AB0" w:rsidRPr="001F5AE9">
              <w:rPr>
                <w:rFonts w:ascii="Roboto" w:hAnsi="Roboto"/>
                <w:sz w:val="20"/>
              </w:rPr>
              <w:t> </w:t>
            </w:r>
            <w:r w:rsidR="00DD3AB0" w:rsidRPr="001F5AE9">
              <w:rPr>
                <w:rFonts w:ascii="Roboto" w:hAnsi="Roboto"/>
                <w:sz w:val="20"/>
              </w:rPr>
              <w:fldChar w:fldCharType="end"/>
            </w:r>
          </w:p>
          <w:p w14:paraId="7854BB88" w14:textId="62387AF7" w:rsidR="008900EF" w:rsidRPr="00597D2B" w:rsidRDefault="004735C6" w:rsidP="00DD3AB0">
            <w:pPr>
              <w:pStyle w:val="FormText"/>
              <w:ind w:left="24"/>
              <w:rPr>
                <w:rFonts w:ascii="Roboto" w:hAnsi="Roboto"/>
                <w:sz w:val="20"/>
                <w:lang w:val="en-US"/>
              </w:rPr>
            </w:pPr>
            <w:r w:rsidRPr="00597D2B">
              <w:rPr>
                <w:rFonts w:ascii="Roboto" w:hAnsi="Roboto"/>
                <w:sz w:val="20"/>
                <w:lang w:val="en-US"/>
              </w:rPr>
              <w:t>Further</w:t>
            </w:r>
            <w:r w:rsidR="51FA21F7" w:rsidRPr="00597D2B">
              <w:rPr>
                <w:rFonts w:ascii="Roboto" w:hAnsi="Roboto"/>
                <w:sz w:val="20"/>
                <w:lang w:val="en-US"/>
              </w:rPr>
              <w:t xml:space="preserve"> details: </w:t>
            </w:r>
            <w:r w:rsidR="00264317" w:rsidRPr="00597D2B">
              <w:rPr>
                <w:rFonts w:ascii="Roboto" w:hAnsi="Roboto"/>
                <w:sz w:val="20"/>
              </w:rPr>
              <w:fldChar w:fldCharType="begin"/>
            </w:r>
            <w:r w:rsidR="00264317" w:rsidRPr="00597D2B">
              <w:rPr>
                <w:rFonts w:ascii="Roboto" w:hAnsi="Roboto"/>
                <w:sz w:val="20"/>
              </w:rPr>
              <w:instrText xml:space="preserve"> FORMTEXT </w:instrText>
            </w:r>
            <w:r w:rsidR="00264317" w:rsidRPr="00597D2B">
              <w:rPr>
                <w:rFonts w:ascii="Roboto" w:hAnsi="Roboto"/>
                <w:sz w:val="20"/>
              </w:rPr>
              <w:fldChar w:fldCharType="separate"/>
            </w:r>
            <w:r w:rsidR="51FA21F7" w:rsidRPr="00597D2B">
              <w:rPr>
                <w:rFonts w:ascii="Roboto" w:hAnsi="Roboto"/>
                <w:sz w:val="20"/>
              </w:rPr>
              <w:t>     </w:t>
            </w:r>
            <w:r w:rsidR="00264317" w:rsidRPr="00597D2B">
              <w:rPr>
                <w:rFonts w:ascii="Roboto" w:hAnsi="Roboto"/>
                <w:sz w:val="20"/>
              </w:rPr>
              <w:fldChar w:fldCharType="end"/>
            </w:r>
          </w:p>
        </w:tc>
      </w:tr>
      <w:tr w:rsidR="00EE10CD" w:rsidRPr="00EE10CD" w14:paraId="29555750" w14:textId="77777777" w:rsidTr="650B462F">
        <w:trPr>
          <w:trHeight w:val="993"/>
        </w:trPr>
        <w:tc>
          <w:tcPr>
            <w:tcW w:w="4849" w:type="dxa"/>
            <w:vAlign w:val="center"/>
          </w:tcPr>
          <w:p w14:paraId="24FC359E" w14:textId="59DA650A" w:rsidR="00EE10CD" w:rsidRPr="00597D2B" w:rsidRDefault="00EE10CD" w:rsidP="008900EF">
            <w:pPr>
              <w:pStyle w:val="FormText"/>
              <w:spacing w:before="60" w:after="60"/>
              <w:ind w:left="24"/>
              <w:rPr>
                <w:rFonts w:ascii="Roboto" w:hAnsi="Roboto"/>
                <w:color w:val="000000"/>
                <w:sz w:val="20"/>
                <w:lang w:val="en-US"/>
              </w:rPr>
            </w:pPr>
            <w:r w:rsidRPr="00597D2B">
              <w:rPr>
                <w:rFonts w:ascii="Roboto" w:hAnsi="Roboto"/>
                <w:sz w:val="20"/>
              </w:rPr>
              <w:t>Does your institution offer targeted products (social, environmental, development focus)</w:t>
            </w:r>
          </w:p>
        </w:tc>
        <w:tc>
          <w:tcPr>
            <w:tcW w:w="4365" w:type="dxa"/>
          </w:tcPr>
          <w:p w14:paraId="42AAC723" w14:textId="77777777" w:rsidR="009E3714" w:rsidRPr="00597D2B" w:rsidRDefault="009E3714" w:rsidP="009E3714">
            <w:pPr>
              <w:pStyle w:val="FormText"/>
              <w:spacing w:before="120" w:after="0"/>
              <w:ind w:left="23"/>
              <w:rPr>
                <w:rFonts w:ascii="Roboto" w:hAnsi="Roboto"/>
                <w:sz w:val="20"/>
                <w:lang w:val="en-US"/>
              </w:rPr>
            </w:pP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Yes </w:t>
            </w: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Pr="00597D2B">
              <w:rPr>
                <w:rFonts w:ascii="Roboto" w:hAnsi="Roboto"/>
                <w:sz w:val="20"/>
                <w:lang w:val="en-US"/>
              </w:rPr>
            </w:r>
            <w:r w:rsidRPr="00597D2B">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No</w:t>
            </w:r>
          </w:p>
          <w:p w14:paraId="7AA1B979" w14:textId="16D19E66" w:rsidR="004B36C1" w:rsidRPr="00597D2B" w:rsidRDefault="004735C6" w:rsidP="008900EF">
            <w:pPr>
              <w:pStyle w:val="FormText"/>
              <w:ind w:left="24"/>
              <w:rPr>
                <w:rFonts w:ascii="Roboto" w:hAnsi="Roboto"/>
                <w:sz w:val="20"/>
                <w:lang w:val="en-US"/>
              </w:rPr>
            </w:pPr>
            <w:r w:rsidRPr="00597D2B">
              <w:rPr>
                <w:rFonts w:ascii="Roboto" w:hAnsi="Roboto"/>
                <w:sz w:val="20"/>
                <w:lang w:val="en-US"/>
              </w:rPr>
              <w:t>Further</w:t>
            </w:r>
            <w:r w:rsidR="004B36C1" w:rsidRPr="00597D2B">
              <w:rPr>
                <w:rFonts w:ascii="Roboto" w:hAnsi="Roboto"/>
                <w:sz w:val="20"/>
                <w:lang w:val="en-US"/>
              </w:rPr>
              <w:t xml:space="preserve"> details: </w:t>
            </w:r>
            <w:r w:rsidRPr="00597D2B">
              <w:rPr>
                <w:rFonts w:ascii="Roboto" w:hAnsi="Roboto"/>
                <w:sz w:val="20"/>
                <w:lang w:val="en-US"/>
              </w:rPr>
              <w:t xml:space="preserve"> </w:t>
            </w:r>
            <w:r w:rsidR="004B36C1" w:rsidRPr="001F5AE9">
              <w:rPr>
                <w:rFonts w:ascii="Roboto" w:hAnsi="Roboto"/>
                <w:sz w:val="20"/>
              </w:rPr>
              <w:fldChar w:fldCharType="begin">
                <w:ffData>
                  <w:name w:val="Text3"/>
                  <w:enabled/>
                  <w:calcOnExit w:val="0"/>
                  <w:textInput/>
                </w:ffData>
              </w:fldChar>
            </w:r>
            <w:r w:rsidR="004B36C1" w:rsidRPr="001F5AE9">
              <w:rPr>
                <w:rFonts w:ascii="Roboto" w:hAnsi="Roboto"/>
                <w:sz w:val="20"/>
              </w:rPr>
              <w:instrText xml:space="preserve"> FORMTEXT </w:instrText>
            </w:r>
            <w:r w:rsidR="004B36C1" w:rsidRPr="001F5AE9">
              <w:rPr>
                <w:rFonts w:ascii="Roboto" w:hAnsi="Roboto"/>
                <w:sz w:val="20"/>
              </w:rPr>
            </w:r>
            <w:r w:rsidR="004B36C1" w:rsidRPr="001F5AE9">
              <w:rPr>
                <w:rFonts w:ascii="Roboto" w:hAnsi="Roboto"/>
                <w:sz w:val="20"/>
              </w:rPr>
              <w:fldChar w:fldCharType="separate"/>
            </w:r>
            <w:r w:rsidR="004B36C1" w:rsidRPr="001F5AE9">
              <w:rPr>
                <w:rFonts w:ascii="Roboto" w:hAnsi="Roboto"/>
                <w:sz w:val="20"/>
              </w:rPr>
              <w:t> </w:t>
            </w:r>
            <w:r w:rsidR="004B36C1" w:rsidRPr="001F5AE9">
              <w:rPr>
                <w:rFonts w:ascii="Roboto" w:hAnsi="Roboto"/>
                <w:sz w:val="20"/>
              </w:rPr>
              <w:t> </w:t>
            </w:r>
            <w:r w:rsidR="004B36C1" w:rsidRPr="001F5AE9">
              <w:rPr>
                <w:rFonts w:ascii="Roboto" w:hAnsi="Roboto"/>
                <w:sz w:val="20"/>
              </w:rPr>
              <w:t> </w:t>
            </w:r>
            <w:r w:rsidR="004B36C1" w:rsidRPr="001F5AE9">
              <w:rPr>
                <w:rFonts w:ascii="Roboto" w:hAnsi="Roboto"/>
                <w:sz w:val="20"/>
              </w:rPr>
              <w:t> </w:t>
            </w:r>
            <w:r w:rsidR="004B36C1" w:rsidRPr="001F5AE9">
              <w:rPr>
                <w:rFonts w:ascii="Roboto" w:hAnsi="Roboto"/>
                <w:sz w:val="20"/>
              </w:rPr>
              <w:t> </w:t>
            </w:r>
            <w:r w:rsidR="004B36C1" w:rsidRPr="001F5AE9">
              <w:rPr>
                <w:rFonts w:ascii="Roboto" w:hAnsi="Roboto"/>
                <w:sz w:val="20"/>
              </w:rPr>
              <w:fldChar w:fldCharType="end"/>
            </w:r>
          </w:p>
        </w:tc>
      </w:tr>
    </w:tbl>
    <w:p w14:paraId="4975DB36" w14:textId="77777777" w:rsidR="004C42AD" w:rsidRDefault="004C42AD">
      <w:r>
        <w:br w:type="page"/>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8107A0" w:rsidRPr="00EE10CD" w14:paraId="5C18FD00" w14:textId="77777777" w:rsidTr="5143CCF8">
        <w:trPr>
          <w:trHeight w:val="317"/>
        </w:trPr>
        <w:tc>
          <w:tcPr>
            <w:tcW w:w="9214" w:type="dxa"/>
            <w:shd w:val="clear" w:color="auto" w:fill="4F81BD" w:themeFill="accent1"/>
            <w:vAlign w:val="center"/>
          </w:tcPr>
          <w:p w14:paraId="68A9FB42" w14:textId="4BA9BAF3" w:rsidR="008107A0" w:rsidRPr="00597D2B" w:rsidRDefault="008107A0" w:rsidP="009E3714">
            <w:pPr>
              <w:pStyle w:val="FormText"/>
              <w:spacing w:before="120" w:after="0"/>
              <w:ind w:left="23"/>
              <w:rPr>
                <w:rFonts w:ascii="Roboto" w:hAnsi="Roboto"/>
                <w:sz w:val="20"/>
                <w:lang w:val="en-US"/>
              </w:rPr>
            </w:pPr>
            <w:r w:rsidRPr="00B257D6">
              <w:rPr>
                <w:rFonts w:ascii="Roboto" w:hAnsi="Roboto"/>
                <w:b/>
                <w:color w:val="FFFFFF" w:themeColor="background1"/>
                <w:sz w:val="20"/>
              </w:rPr>
              <w:lastRenderedPageBreak/>
              <w:t>Reporting and disclosures</w:t>
            </w:r>
          </w:p>
        </w:tc>
      </w:tr>
      <w:tr w:rsidR="008107A0" w:rsidRPr="00EE10CD" w14:paraId="2E81879A" w14:textId="77777777" w:rsidTr="5143CCF8">
        <w:trPr>
          <w:trHeight w:val="4208"/>
        </w:trPr>
        <w:tc>
          <w:tcPr>
            <w:tcW w:w="9214" w:type="dxa"/>
            <w:vAlign w:val="center"/>
          </w:tcPr>
          <w:p w14:paraId="6CEB3948" w14:textId="77777777" w:rsidR="008107A0" w:rsidRPr="00B257D6" w:rsidRDefault="008107A0" w:rsidP="009E3714">
            <w:pPr>
              <w:pStyle w:val="FormText"/>
              <w:spacing w:before="120" w:after="0"/>
              <w:ind w:left="23"/>
              <w:rPr>
                <w:rFonts w:ascii="Roboto" w:hAnsi="Roboto"/>
                <w:sz w:val="36"/>
                <w:szCs w:val="36"/>
                <w:lang w:val="en-US"/>
              </w:rPr>
            </w:pPr>
          </w:p>
          <w:tbl>
            <w:tblPr>
              <w:tblW w:w="8363"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8"/>
              <w:gridCol w:w="2126"/>
              <w:gridCol w:w="1370"/>
              <w:gridCol w:w="1749"/>
            </w:tblGrid>
            <w:tr w:rsidR="008107A0" w:rsidRPr="00597D2B" w14:paraId="006ADFFF" w14:textId="77777777" w:rsidTr="5143CCF8">
              <w:trPr>
                <w:trHeight w:val="552"/>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2E2C2" w14:textId="77777777" w:rsidR="008107A0" w:rsidRPr="00397105" w:rsidRDefault="008107A0" w:rsidP="008107A0">
                  <w:pPr>
                    <w:pStyle w:val="FormText"/>
                    <w:ind w:left="348"/>
                    <w:rPr>
                      <w:rFonts w:ascii="Roboto" w:hAnsi="Roboto"/>
                      <w:b/>
                      <w:bCs/>
                      <w:color w:val="000000" w:themeColor="text1"/>
                      <w:szCs w:val="18"/>
                    </w:rPr>
                  </w:pPr>
                  <w:r w:rsidRPr="00397105">
                    <w:rPr>
                      <w:rFonts w:ascii="Roboto" w:hAnsi="Roboto"/>
                      <w:b/>
                      <w:bCs/>
                      <w:color w:val="000000" w:themeColor="text1"/>
                      <w:szCs w:val="18"/>
                    </w:rPr>
                    <w:t xml:space="preserve">Report </w:t>
                  </w:r>
                </w:p>
              </w:tc>
              <w:tc>
                <w:tcPr>
                  <w:tcW w:w="2126" w:type="dxa"/>
                  <w:tcBorders>
                    <w:top w:val="single" w:sz="4" w:space="0" w:color="auto"/>
                    <w:left w:val="single" w:sz="4" w:space="0" w:color="auto"/>
                    <w:right w:val="single" w:sz="4" w:space="0" w:color="auto"/>
                  </w:tcBorders>
                  <w:shd w:val="clear" w:color="auto" w:fill="D9D9D9" w:themeFill="background1" w:themeFillShade="D9"/>
                  <w:vAlign w:val="center"/>
                </w:tcPr>
                <w:p w14:paraId="3F2216E0" w14:textId="77777777" w:rsidR="008107A0" w:rsidRPr="00397105" w:rsidRDefault="008107A0" w:rsidP="008107A0">
                  <w:pPr>
                    <w:pStyle w:val="FormText"/>
                    <w:ind w:left="24"/>
                    <w:rPr>
                      <w:rFonts w:ascii="Roboto" w:hAnsi="Roboto"/>
                      <w:color w:val="000000" w:themeColor="text1"/>
                      <w:szCs w:val="18"/>
                    </w:rPr>
                  </w:pPr>
                  <w:r w:rsidRPr="00397105">
                    <w:rPr>
                      <w:rFonts w:ascii="Roboto" w:hAnsi="Roboto"/>
                      <w:b/>
                      <w:color w:val="000000" w:themeColor="text1"/>
                      <w:szCs w:val="18"/>
                    </w:rPr>
                    <w:t xml:space="preserve">If yes, provide link to latest report </w:t>
                  </w:r>
                </w:p>
              </w:tc>
              <w:tc>
                <w:tcPr>
                  <w:tcW w:w="1370" w:type="dxa"/>
                  <w:tcBorders>
                    <w:top w:val="single" w:sz="4" w:space="0" w:color="auto"/>
                    <w:left w:val="single" w:sz="4" w:space="0" w:color="auto"/>
                    <w:right w:val="single" w:sz="4" w:space="0" w:color="auto"/>
                  </w:tcBorders>
                  <w:shd w:val="clear" w:color="auto" w:fill="D9D9D9" w:themeFill="background1" w:themeFillShade="D9"/>
                  <w:vAlign w:val="center"/>
                </w:tcPr>
                <w:p w14:paraId="19D46685" w14:textId="77777777" w:rsidR="008107A0" w:rsidRPr="00397105" w:rsidRDefault="008107A0" w:rsidP="008107A0">
                  <w:pPr>
                    <w:pStyle w:val="FormText"/>
                    <w:ind w:left="24"/>
                    <w:rPr>
                      <w:rFonts w:ascii="Roboto" w:hAnsi="Roboto"/>
                      <w:color w:val="000000" w:themeColor="text1"/>
                      <w:szCs w:val="18"/>
                    </w:rPr>
                  </w:pPr>
                  <w:r w:rsidRPr="00397105">
                    <w:rPr>
                      <w:rFonts w:ascii="Roboto" w:hAnsi="Roboto"/>
                      <w:b/>
                      <w:color w:val="000000" w:themeColor="text1"/>
                      <w:szCs w:val="18"/>
                    </w:rPr>
                    <w:t xml:space="preserve">Reference year  </w:t>
                  </w:r>
                </w:p>
              </w:tc>
              <w:tc>
                <w:tcPr>
                  <w:tcW w:w="1749" w:type="dxa"/>
                  <w:tcBorders>
                    <w:top w:val="single" w:sz="4" w:space="0" w:color="auto"/>
                    <w:left w:val="single" w:sz="4" w:space="0" w:color="auto"/>
                    <w:right w:val="single" w:sz="4" w:space="0" w:color="auto"/>
                  </w:tcBorders>
                  <w:shd w:val="clear" w:color="auto" w:fill="D9D9D9" w:themeFill="background1" w:themeFillShade="D9"/>
                  <w:vAlign w:val="center"/>
                </w:tcPr>
                <w:p w14:paraId="046DB950" w14:textId="77777777" w:rsidR="008107A0" w:rsidRPr="00397105" w:rsidRDefault="008107A0" w:rsidP="008107A0">
                  <w:pPr>
                    <w:pStyle w:val="FormText"/>
                    <w:ind w:left="24"/>
                    <w:rPr>
                      <w:rFonts w:ascii="Roboto" w:hAnsi="Roboto"/>
                      <w:color w:val="000000" w:themeColor="text1"/>
                      <w:szCs w:val="18"/>
                    </w:rPr>
                  </w:pPr>
                  <w:r w:rsidRPr="00397105">
                    <w:rPr>
                      <w:rFonts w:ascii="Roboto" w:hAnsi="Roboto"/>
                      <w:b/>
                      <w:color w:val="000000" w:themeColor="text1"/>
                      <w:szCs w:val="18"/>
                    </w:rPr>
                    <w:t xml:space="preserve">Not yet published but planned by: </w:t>
                  </w:r>
                </w:p>
              </w:tc>
            </w:tr>
            <w:tr w:rsidR="008107A0" w:rsidRPr="00597D2B" w14:paraId="0058F4E8" w14:textId="77777777" w:rsidTr="5143CCF8">
              <w:trPr>
                <w:trHeight w:val="552"/>
              </w:trPr>
              <w:tc>
                <w:tcPr>
                  <w:tcW w:w="3118" w:type="dxa"/>
                  <w:tcBorders>
                    <w:top w:val="single" w:sz="4" w:space="0" w:color="auto"/>
                    <w:left w:val="single" w:sz="4" w:space="0" w:color="auto"/>
                    <w:bottom w:val="single" w:sz="4" w:space="0" w:color="auto"/>
                    <w:right w:val="single" w:sz="4" w:space="0" w:color="auto"/>
                  </w:tcBorders>
                  <w:vAlign w:val="center"/>
                </w:tcPr>
                <w:p w14:paraId="1F1FFA61" w14:textId="3B731444" w:rsidR="008107A0" w:rsidRPr="00397105" w:rsidRDefault="008107A0" w:rsidP="008107A0">
                  <w:pPr>
                    <w:pStyle w:val="FormText"/>
                    <w:rPr>
                      <w:rFonts w:ascii="Roboto" w:hAnsi="Roboto"/>
                      <w:b/>
                      <w:color w:val="000000"/>
                      <w:szCs w:val="18"/>
                    </w:rPr>
                  </w:pPr>
                  <w:r w:rsidRPr="00397105">
                    <w:rPr>
                      <w:rFonts w:ascii="Roboto" w:hAnsi="Roboto"/>
                      <w:color w:val="000000" w:themeColor="text1"/>
                      <w:szCs w:val="18"/>
                    </w:rPr>
                    <w:t>Sustainability report or other report including information on sustainability</w:t>
                  </w:r>
                  <w:r w:rsidR="00795A64">
                    <w:rPr>
                      <w:rFonts w:ascii="Roboto" w:hAnsi="Roboto"/>
                      <w:color w:val="000000" w:themeColor="text1"/>
                      <w:szCs w:val="18"/>
                    </w:rPr>
                    <w:t>/environmental/CSR policy &amp; performance</w:t>
                  </w:r>
                  <w:r w:rsidRPr="00397105">
                    <w:rPr>
                      <w:rFonts w:ascii="Roboto" w:hAnsi="Roboto"/>
                      <w:color w:val="000000" w:themeColor="text1"/>
                      <w:szCs w:val="18"/>
                    </w:rPr>
                    <w:t xml:space="preserve"> </w:t>
                  </w:r>
                </w:p>
              </w:tc>
              <w:tc>
                <w:tcPr>
                  <w:tcW w:w="2126" w:type="dxa"/>
                  <w:tcBorders>
                    <w:left w:val="single" w:sz="4" w:space="0" w:color="auto"/>
                    <w:right w:val="single" w:sz="4" w:space="0" w:color="auto"/>
                  </w:tcBorders>
                  <w:vAlign w:val="center"/>
                </w:tcPr>
                <w:p w14:paraId="28D50C52"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right w:val="single" w:sz="4" w:space="0" w:color="auto"/>
                  </w:tcBorders>
                  <w:vAlign w:val="center"/>
                </w:tcPr>
                <w:p w14:paraId="104663CC"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right w:val="single" w:sz="4" w:space="0" w:color="auto"/>
                  </w:tcBorders>
                  <w:vAlign w:val="center"/>
                </w:tcPr>
                <w:p w14:paraId="776F3534"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157BBA60" w14:textId="77777777" w:rsidTr="5143CCF8">
              <w:trPr>
                <w:trHeight w:val="402"/>
              </w:trPr>
              <w:tc>
                <w:tcPr>
                  <w:tcW w:w="3118" w:type="dxa"/>
                  <w:tcBorders>
                    <w:top w:val="single" w:sz="4" w:space="0" w:color="auto"/>
                    <w:left w:val="single" w:sz="4" w:space="0" w:color="auto"/>
                    <w:bottom w:val="single" w:sz="4" w:space="0" w:color="auto"/>
                    <w:right w:val="single" w:sz="4" w:space="0" w:color="auto"/>
                  </w:tcBorders>
                  <w:vAlign w:val="center"/>
                </w:tcPr>
                <w:p w14:paraId="6FB81E74" w14:textId="77777777" w:rsidR="008107A0" w:rsidRPr="00397105" w:rsidRDefault="008107A0" w:rsidP="008107A0">
                  <w:pPr>
                    <w:rPr>
                      <w:rFonts w:ascii="Roboto" w:hAnsi="Roboto"/>
                      <w:color w:val="000000" w:themeColor="text1"/>
                      <w:sz w:val="18"/>
                      <w:szCs w:val="18"/>
                    </w:rPr>
                  </w:pPr>
                  <w:r w:rsidRPr="00397105">
                    <w:rPr>
                      <w:rFonts w:ascii="Roboto" w:hAnsi="Roboto"/>
                      <w:color w:val="000000" w:themeColor="text1"/>
                      <w:sz w:val="18"/>
                      <w:szCs w:val="18"/>
                    </w:rPr>
                    <w:t>TCFD report</w:t>
                  </w:r>
                </w:p>
              </w:tc>
              <w:tc>
                <w:tcPr>
                  <w:tcW w:w="2126" w:type="dxa"/>
                  <w:tcBorders>
                    <w:left w:val="single" w:sz="4" w:space="0" w:color="auto"/>
                    <w:right w:val="single" w:sz="4" w:space="0" w:color="auto"/>
                  </w:tcBorders>
                  <w:vAlign w:val="center"/>
                </w:tcPr>
                <w:p w14:paraId="05752E7F"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right w:val="single" w:sz="4" w:space="0" w:color="auto"/>
                  </w:tcBorders>
                  <w:vAlign w:val="center"/>
                </w:tcPr>
                <w:p w14:paraId="7B8584A4"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right w:val="single" w:sz="4" w:space="0" w:color="auto"/>
                  </w:tcBorders>
                  <w:vAlign w:val="center"/>
                </w:tcPr>
                <w:p w14:paraId="4C3E84DC"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16FF84C1" w14:textId="77777777" w:rsidTr="5143CCF8">
              <w:trPr>
                <w:trHeight w:val="265"/>
              </w:trPr>
              <w:tc>
                <w:tcPr>
                  <w:tcW w:w="3118" w:type="dxa"/>
                  <w:tcBorders>
                    <w:top w:val="single" w:sz="4" w:space="0" w:color="auto"/>
                    <w:left w:val="single" w:sz="4" w:space="0" w:color="auto"/>
                    <w:bottom w:val="single" w:sz="4" w:space="0" w:color="auto"/>
                    <w:right w:val="single" w:sz="4" w:space="0" w:color="auto"/>
                  </w:tcBorders>
                  <w:vAlign w:val="center"/>
                </w:tcPr>
                <w:p w14:paraId="46A9AF2B" w14:textId="77777777" w:rsidR="008107A0" w:rsidRPr="00397105" w:rsidRDefault="008107A0" w:rsidP="008107A0">
                  <w:pPr>
                    <w:ind w:left="24"/>
                    <w:rPr>
                      <w:rFonts w:ascii="Roboto" w:hAnsi="Roboto"/>
                      <w:color w:val="000000" w:themeColor="text1"/>
                      <w:sz w:val="18"/>
                      <w:szCs w:val="18"/>
                      <w:lang w:val="en-GB"/>
                    </w:rPr>
                  </w:pPr>
                  <w:r w:rsidRPr="00397105">
                    <w:rPr>
                      <w:rFonts w:ascii="Roboto" w:hAnsi="Roboto"/>
                      <w:color w:val="000000" w:themeColor="text1"/>
                      <w:sz w:val="18"/>
                      <w:szCs w:val="18"/>
                      <w:lang w:val="en-GB"/>
                    </w:rPr>
                    <w:t xml:space="preserve">TNFD report  </w:t>
                  </w:r>
                </w:p>
              </w:tc>
              <w:tc>
                <w:tcPr>
                  <w:tcW w:w="2126" w:type="dxa"/>
                  <w:tcBorders>
                    <w:left w:val="single" w:sz="4" w:space="0" w:color="auto"/>
                    <w:right w:val="single" w:sz="4" w:space="0" w:color="auto"/>
                  </w:tcBorders>
                  <w:vAlign w:val="center"/>
                </w:tcPr>
                <w:p w14:paraId="76B1EA98"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right w:val="single" w:sz="4" w:space="0" w:color="auto"/>
                  </w:tcBorders>
                  <w:vAlign w:val="center"/>
                </w:tcPr>
                <w:p w14:paraId="2281D197"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right w:val="single" w:sz="4" w:space="0" w:color="auto"/>
                  </w:tcBorders>
                  <w:vAlign w:val="center"/>
                </w:tcPr>
                <w:p w14:paraId="695257CF"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336AA7E2" w14:textId="77777777" w:rsidTr="5143CCF8">
              <w:trPr>
                <w:trHeight w:val="341"/>
              </w:trPr>
              <w:tc>
                <w:tcPr>
                  <w:tcW w:w="3118" w:type="dxa"/>
                  <w:tcBorders>
                    <w:top w:val="single" w:sz="4" w:space="0" w:color="auto"/>
                    <w:left w:val="single" w:sz="4" w:space="0" w:color="auto"/>
                    <w:bottom w:val="single" w:sz="4" w:space="0" w:color="auto"/>
                    <w:right w:val="single" w:sz="4" w:space="0" w:color="auto"/>
                  </w:tcBorders>
                  <w:vAlign w:val="center"/>
                </w:tcPr>
                <w:p w14:paraId="6394B0CF" w14:textId="77777777" w:rsidR="008107A0" w:rsidRPr="00397105" w:rsidRDefault="008107A0" w:rsidP="008107A0">
                  <w:pPr>
                    <w:ind w:left="24"/>
                    <w:rPr>
                      <w:rFonts w:ascii="Roboto" w:hAnsi="Roboto"/>
                      <w:color w:val="000000" w:themeColor="text1"/>
                      <w:sz w:val="18"/>
                      <w:szCs w:val="18"/>
                      <w:lang w:val="en-GB"/>
                    </w:rPr>
                  </w:pPr>
                  <w:r w:rsidRPr="00397105">
                    <w:rPr>
                      <w:rFonts w:ascii="Roboto" w:hAnsi="Roboto"/>
                      <w:color w:val="000000" w:themeColor="text1"/>
                      <w:sz w:val="18"/>
                      <w:szCs w:val="18"/>
                      <w:lang w:val="en-GB"/>
                    </w:rPr>
                    <w:t xml:space="preserve">GRI </w:t>
                  </w:r>
                </w:p>
              </w:tc>
              <w:tc>
                <w:tcPr>
                  <w:tcW w:w="2126" w:type="dxa"/>
                  <w:tcBorders>
                    <w:left w:val="single" w:sz="4" w:space="0" w:color="auto"/>
                    <w:right w:val="single" w:sz="4" w:space="0" w:color="auto"/>
                  </w:tcBorders>
                  <w:vAlign w:val="center"/>
                </w:tcPr>
                <w:p w14:paraId="5A4FE717"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right w:val="single" w:sz="4" w:space="0" w:color="auto"/>
                  </w:tcBorders>
                  <w:vAlign w:val="center"/>
                </w:tcPr>
                <w:p w14:paraId="46613ACA"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right w:val="single" w:sz="4" w:space="0" w:color="auto"/>
                  </w:tcBorders>
                  <w:vAlign w:val="center"/>
                </w:tcPr>
                <w:p w14:paraId="1B1944A1"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4DE28ED1" w14:textId="77777777" w:rsidTr="5143CCF8">
              <w:trPr>
                <w:trHeight w:val="552"/>
              </w:trPr>
              <w:tc>
                <w:tcPr>
                  <w:tcW w:w="3118" w:type="dxa"/>
                  <w:tcBorders>
                    <w:top w:val="single" w:sz="4" w:space="0" w:color="auto"/>
                    <w:left w:val="single" w:sz="4" w:space="0" w:color="auto"/>
                    <w:bottom w:val="single" w:sz="4" w:space="0" w:color="auto"/>
                    <w:right w:val="single" w:sz="4" w:space="0" w:color="auto"/>
                  </w:tcBorders>
                  <w:vAlign w:val="center"/>
                </w:tcPr>
                <w:p w14:paraId="1DB76950" w14:textId="77777777" w:rsidR="008107A0" w:rsidRPr="00397105" w:rsidRDefault="008107A0" w:rsidP="5143CCF8">
                  <w:pPr>
                    <w:ind w:left="24"/>
                    <w:rPr>
                      <w:rFonts w:ascii="Roboto" w:hAnsi="Roboto"/>
                      <w:color w:val="000000" w:themeColor="text1"/>
                      <w:sz w:val="18"/>
                      <w:szCs w:val="18"/>
                    </w:rPr>
                  </w:pPr>
                  <w:r w:rsidRPr="5143CCF8">
                    <w:rPr>
                      <w:rFonts w:ascii="Roboto" w:hAnsi="Roboto"/>
                      <w:color w:val="000000" w:themeColor="text1"/>
                      <w:sz w:val="18"/>
                      <w:szCs w:val="18"/>
                    </w:rPr>
                    <w:t>Other public mandatory disclosures (</w:t>
                  </w:r>
                  <w:proofErr w:type="spellStart"/>
                  <w:r w:rsidRPr="5143CCF8">
                    <w:rPr>
                      <w:rFonts w:ascii="Roboto" w:hAnsi="Roboto"/>
                      <w:color w:val="000000" w:themeColor="text1"/>
                      <w:sz w:val="18"/>
                      <w:szCs w:val="18"/>
                    </w:rPr>
                    <w:t>ie</w:t>
                  </w:r>
                  <w:proofErr w:type="spellEnd"/>
                  <w:r w:rsidRPr="5143CCF8">
                    <w:rPr>
                      <w:rFonts w:ascii="Roboto" w:hAnsi="Roboto"/>
                      <w:color w:val="000000" w:themeColor="text1"/>
                      <w:sz w:val="18"/>
                      <w:szCs w:val="18"/>
                    </w:rPr>
                    <w:t xml:space="preserve"> ESG Pillar III, etc.</w:t>
                  </w:r>
                  <w:proofErr w:type="gramStart"/>
                  <w:r w:rsidRPr="5143CCF8">
                    <w:rPr>
                      <w:rFonts w:ascii="Roboto" w:hAnsi="Roboto"/>
                      <w:color w:val="000000" w:themeColor="text1"/>
                      <w:sz w:val="18"/>
                      <w:szCs w:val="18"/>
                    </w:rPr>
                    <w:t>. )</w:t>
                  </w:r>
                  <w:proofErr w:type="gramEnd"/>
                  <w:r w:rsidRPr="5143CCF8">
                    <w:rPr>
                      <w:rFonts w:ascii="Roboto" w:hAnsi="Roboto"/>
                      <w:color w:val="000000" w:themeColor="text1"/>
                      <w:sz w:val="18"/>
                      <w:szCs w:val="18"/>
                    </w:rPr>
                    <w:t xml:space="preserve"> </w:t>
                  </w:r>
                </w:p>
              </w:tc>
              <w:tc>
                <w:tcPr>
                  <w:tcW w:w="2126" w:type="dxa"/>
                  <w:tcBorders>
                    <w:left w:val="single" w:sz="4" w:space="0" w:color="auto"/>
                    <w:bottom w:val="single" w:sz="4" w:space="0" w:color="auto"/>
                    <w:right w:val="single" w:sz="4" w:space="0" w:color="auto"/>
                  </w:tcBorders>
                  <w:vAlign w:val="center"/>
                </w:tcPr>
                <w:p w14:paraId="204FDE3B"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bottom w:val="single" w:sz="4" w:space="0" w:color="auto"/>
                    <w:right w:val="single" w:sz="4" w:space="0" w:color="auto"/>
                  </w:tcBorders>
                  <w:vAlign w:val="center"/>
                </w:tcPr>
                <w:p w14:paraId="330D51CE"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bottom w:val="single" w:sz="4" w:space="0" w:color="auto"/>
                    <w:right w:val="single" w:sz="4" w:space="0" w:color="auto"/>
                  </w:tcBorders>
                  <w:vAlign w:val="center"/>
                </w:tcPr>
                <w:p w14:paraId="2108138B"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197EA0C4" w14:textId="77777777" w:rsidTr="5143CCF8">
              <w:trPr>
                <w:trHeight w:val="283"/>
              </w:trPr>
              <w:tc>
                <w:tcPr>
                  <w:tcW w:w="3118" w:type="dxa"/>
                  <w:tcBorders>
                    <w:top w:val="single" w:sz="4" w:space="0" w:color="auto"/>
                    <w:left w:val="single" w:sz="4" w:space="0" w:color="auto"/>
                    <w:bottom w:val="single" w:sz="4" w:space="0" w:color="auto"/>
                    <w:right w:val="single" w:sz="4" w:space="0" w:color="auto"/>
                  </w:tcBorders>
                  <w:vAlign w:val="center"/>
                </w:tcPr>
                <w:p w14:paraId="078DC12B" w14:textId="77777777" w:rsidR="008107A0" w:rsidRPr="00397105" w:rsidRDefault="008107A0" w:rsidP="008107A0">
                  <w:pPr>
                    <w:ind w:left="24"/>
                    <w:rPr>
                      <w:rFonts w:ascii="Roboto" w:hAnsi="Roboto"/>
                      <w:color w:val="000000" w:themeColor="text1"/>
                      <w:sz w:val="18"/>
                      <w:szCs w:val="18"/>
                      <w:lang w:val="en-GB"/>
                    </w:rPr>
                  </w:pPr>
                  <w:r w:rsidRPr="00397105">
                    <w:rPr>
                      <w:rFonts w:ascii="Roboto" w:hAnsi="Roboto"/>
                      <w:color w:val="000000" w:themeColor="text1"/>
                      <w:sz w:val="18"/>
                      <w:szCs w:val="18"/>
                      <w:lang w:val="en-GB"/>
                    </w:rPr>
                    <w:t xml:space="preserve">UN Global Compact </w:t>
                  </w:r>
                </w:p>
              </w:tc>
              <w:tc>
                <w:tcPr>
                  <w:tcW w:w="2126" w:type="dxa"/>
                  <w:tcBorders>
                    <w:left w:val="single" w:sz="4" w:space="0" w:color="auto"/>
                    <w:bottom w:val="single" w:sz="4" w:space="0" w:color="auto"/>
                    <w:right w:val="single" w:sz="4" w:space="0" w:color="auto"/>
                  </w:tcBorders>
                  <w:vAlign w:val="center"/>
                </w:tcPr>
                <w:p w14:paraId="64384EE8"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bottom w:val="single" w:sz="4" w:space="0" w:color="auto"/>
                    <w:right w:val="single" w:sz="4" w:space="0" w:color="auto"/>
                  </w:tcBorders>
                  <w:vAlign w:val="center"/>
                </w:tcPr>
                <w:p w14:paraId="5F3814A3"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bottom w:val="single" w:sz="4" w:space="0" w:color="auto"/>
                    <w:right w:val="single" w:sz="4" w:space="0" w:color="auto"/>
                  </w:tcBorders>
                  <w:vAlign w:val="center"/>
                </w:tcPr>
                <w:p w14:paraId="057CA2CF" w14:textId="77777777" w:rsidR="008107A0" w:rsidRPr="00397105" w:rsidRDefault="008107A0" w:rsidP="008107A0">
                  <w:pPr>
                    <w:pStyle w:val="FormText"/>
                    <w:ind w:left="24"/>
                    <w:rPr>
                      <w:rFonts w:ascii="Roboto" w:hAnsi="Roboto"/>
                      <w:color w:val="000000" w:themeColor="text1"/>
                      <w:szCs w:val="18"/>
                    </w:rPr>
                  </w:pPr>
                </w:p>
              </w:tc>
            </w:tr>
          </w:tbl>
          <w:p w14:paraId="035376BB" w14:textId="77777777" w:rsidR="008107A0" w:rsidRDefault="008107A0" w:rsidP="009E3714">
            <w:pPr>
              <w:pStyle w:val="FormText"/>
              <w:spacing w:before="120" w:after="0"/>
              <w:ind w:left="23"/>
              <w:rPr>
                <w:rFonts w:ascii="Roboto" w:hAnsi="Roboto"/>
                <w:sz w:val="2"/>
                <w:szCs w:val="2"/>
                <w:lang w:val="en-US"/>
              </w:rPr>
            </w:pPr>
          </w:p>
          <w:p w14:paraId="0ADEA672" w14:textId="77777777" w:rsidR="00B257D6" w:rsidRDefault="00B257D6" w:rsidP="009E3714">
            <w:pPr>
              <w:pStyle w:val="FormText"/>
              <w:spacing w:before="120" w:after="0"/>
              <w:ind w:left="23"/>
              <w:rPr>
                <w:rFonts w:ascii="Roboto" w:hAnsi="Roboto"/>
                <w:sz w:val="2"/>
                <w:szCs w:val="2"/>
                <w:lang w:val="en-US"/>
              </w:rPr>
            </w:pPr>
          </w:p>
          <w:p w14:paraId="0FF1221B" w14:textId="77777777" w:rsidR="00B257D6" w:rsidRDefault="00B257D6" w:rsidP="009E3714">
            <w:pPr>
              <w:pStyle w:val="FormText"/>
              <w:spacing w:before="120" w:after="0"/>
              <w:ind w:left="23"/>
              <w:rPr>
                <w:rFonts w:ascii="Roboto" w:hAnsi="Roboto"/>
                <w:sz w:val="2"/>
                <w:szCs w:val="2"/>
                <w:lang w:val="en-US"/>
              </w:rPr>
            </w:pPr>
          </w:p>
          <w:p w14:paraId="1D84DF21" w14:textId="77777777" w:rsidR="00B257D6" w:rsidRDefault="00B257D6" w:rsidP="009E3714">
            <w:pPr>
              <w:pStyle w:val="FormText"/>
              <w:spacing w:before="120" w:after="0"/>
              <w:ind w:left="23"/>
              <w:rPr>
                <w:rFonts w:ascii="Roboto" w:hAnsi="Roboto"/>
                <w:sz w:val="2"/>
                <w:szCs w:val="2"/>
                <w:lang w:val="en-US"/>
              </w:rPr>
            </w:pPr>
          </w:p>
          <w:p w14:paraId="561FC9BE" w14:textId="77777777" w:rsidR="00B257D6" w:rsidRDefault="00B257D6" w:rsidP="009E3714">
            <w:pPr>
              <w:pStyle w:val="FormText"/>
              <w:spacing w:before="120" w:after="0"/>
              <w:ind w:left="23"/>
              <w:rPr>
                <w:rFonts w:ascii="Roboto" w:hAnsi="Roboto"/>
                <w:sz w:val="2"/>
                <w:szCs w:val="2"/>
                <w:lang w:val="en-US"/>
              </w:rPr>
            </w:pPr>
          </w:p>
          <w:p w14:paraId="27A8571E" w14:textId="77777777" w:rsidR="00B257D6" w:rsidRPr="00B257D6" w:rsidRDefault="00B257D6" w:rsidP="009E3714">
            <w:pPr>
              <w:pStyle w:val="FormText"/>
              <w:spacing w:before="120" w:after="0"/>
              <w:ind w:left="23"/>
              <w:rPr>
                <w:rFonts w:ascii="Roboto" w:hAnsi="Roboto"/>
                <w:sz w:val="2"/>
                <w:szCs w:val="2"/>
                <w:lang w:val="en-US"/>
              </w:rPr>
            </w:pPr>
          </w:p>
          <w:p w14:paraId="1D505960" w14:textId="77777777" w:rsidR="008107A0" w:rsidRPr="00597D2B" w:rsidRDefault="008107A0" w:rsidP="009E3714">
            <w:pPr>
              <w:pStyle w:val="FormText"/>
              <w:spacing w:before="120" w:after="0"/>
              <w:ind w:left="23"/>
              <w:rPr>
                <w:rFonts w:ascii="Roboto" w:hAnsi="Roboto"/>
                <w:sz w:val="20"/>
                <w:lang w:val="en-US"/>
              </w:rPr>
            </w:pPr>
          </w:p>
        </w:tc>
      </w:tr>
      <w:tr w:rsidR="002F4474" w:rsidRPr="00EE10CD" w14:paraId="26A99402" w14:textId="77777777" w:rsidTr="5143CCF8">
        <w:trPr>
          <w:trHeight w:val="276"/>
        </w:trPr>
        <w:tc>
          <w:tcPr>
            <w:tcW w:w="9214" w:type="dxa"/>
            <w:shd w:val="clear" w:color="auto" w:fill="4F81BD" w:themeFill="accent1"/>
            <w:vAlign w:val="center"/>
          </w:tcPr>
          <w:p w14:paraId="6F4AE113" w14:textId="1DBD2701" w:rsidR="002F4474" w:rsidRPr="00597D2B" w:rsidRDefault="002F4474" w:rsidP="009E3714">
            <w:pPr>
              <w:pStyle w:val="FormText"/>
              <w:spacing w:before="120" w:after="0"/>
              <w:ind w:left="23"/>
              <w:rPr>
                <w:rFonts w:ascii="Roboto" w:hAnsi="Roboto"/>
                <w:sz w:val="20"/>
                <w:lang w:val="en-US"/>
              </w:rPr>
            </w:pPr>
            <w:r w:rsidRPr="00B257D6">
              <w:rPr>
                <w:rFonts w:ascii="Roboto" w:hAnsi="Roboto"/>
                <w:b/>
                <w:color w:val="FFFFFF" w:themeColor="background1"/>
                <w:sz w:val="20"/>
              </w:rPr>
              <w:t xml:space="preserve">External ESG risk rating – if any  </w:t>
            </w:r>
          </w:p>
        </w:tc>
      </w:tr>
      <w:tr w:rsidR="002F4474" w:rsidRPr="00EE10CD" w14:paraId="65C6F70D" w14:textId="77777777" w:rsidTr="5143CCF8">
        <w:trPr>
          <w:trHeight w:val="993"/>
        </w:trPr>
        <w:tc>
          <w:tcPr>
            <w:tcW w:w="9214" w:type="dxa"/>
            <w:vAlign w:val="center"/>
          </w:tcPr>
          <w:p w14:paraId="0C1CBEE5" w14:textId="77777777" w:rsidR="002F4474" w:rsidRPr="002F4474" w:rsidRDefault="002F4474" w:rsidP="009E3714">
            <w:pPr>
              <w:pStyle w:val="FormText"/>
              <w:spacing w:before="120" w:after="0"/>
              <w:ind w:left="23"/>
              <w:rPr>
                <w:rFonts w:ascii="Roboto" w:hAnsi="Roboto"/>
                <w:sz w:val="6"/>
                <w:szCs w:val="6"/>
                <w:lang w:val="en-US"/>
              </w:rPr>
            </w:pPr>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2435"/>
              <w:gridCol w:w="3111"/>
            </w:tblGrid>
            <w:tr w:rsidR="002F4474" w:rsidRPr="00597D2B" w14:paraId="7F0763EB" w14:textId="77777777" w:rsidTr="009D590C">
              <w:trPr>
                <w:trHeight w:val="429"/>
                <w:jc w:val="center"/>
              </w:trPr>
              <w:tc>
                <w:tcPr>
                  <w:tcW w:w="2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8742D4" w14:textId="77777777" w:rsidR="002F4474" w:rsidRPr="00597D2B" w:rsidRDefault="002F4474" w:rsidP="002F4474">
                  <w:pPr>
                    <w:ind w:left="132"/>
                    <w:rPr>
                      <w:rFonts w:ascii="Roboto" w:hAnsi="Roboto"/>
                      <w:b/>
                      <w:bCs/>
                      <w:sz w:val="18"/>
                      <w:szCs w:val="18"/>
                    </w:rPr>
                  </w:pPr>
                  <w:bookmarkStart w:id="5" w:name="_Hlk159235927"/>
                  <w:r w:rsidRPr="00597D2B">
                    <w:rPr>
                      <w:rFonts w:ascii="Roboto" w:hAnsi="Roboto"/>
                      <w:b/>
                      <w:bCs/>
                      <w:sz w:val="18"/>
                      <w:szCs w:val="18"/>
                    </w:rPr>
                    <w:t>Institution</w:t>
                  </w:r>
                </w:p>
              </w:tc>
              <w:tc>
                <w:tcPr>
                  <w:tcW w:w="2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BA7EA" w14:textId="77777777" w:rsidR="002F4474" w:rsidRPr="00597D2B" w:rsidRDefault="002F4474" w:rsidP="002F4474">
                  <w:pPr>
                    <w:ind w:left="318"/>
                    <w:jc w:val="center"/>
                    <w:rPr>
                      <w:rFonts w:ascii="Roboto" w:hAnsi="Roboto"/>
                      <w:b/>
                      <w:bCs/>
                      <w:sz w:val="18"/>
                      <w:szCs w:val="18"/>
                      <w:lang w:val="en-GB"/>
                    </w:rPr>
                  </w:pPr>
                  <w:r w:rsidRPr="00597D2B">
                    <w:rPr>
                      <w:rFonts w:ascii="Roboto" w:hAnsi="Roboto"/>
                      <w:b/>
                      <w:bCs/>
                      <w:sz w:val="18"/>
                      <w:szCs w:val="18"/>
                    </w:rPr>
                    <w:t>ESG Ratings</w:t>
                  </w:r>
                </w:p>
              </w:tc>
              <w:tc>
                <w:tcPr>
                  <w:tcW w:w="3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05A13C" w14:textId="77777777" w:rsidR="002F4474" w:rsidRPr="00597D2B" w:rsidRDefault="002F4474" w:rsidP="002F4474">
                  <w:pPr>
                    <w:ind w:left="318"/>
                    <w:jc w:val="center"/>
                    <w:rPr>
                      <w:rFonts w:ascii="Roboto" w:hAnsi="Roboto"/>
                      <w:b/>
                      <w:bCs/>
                      <w:sz w:val="18"/>
                      <w:szCs w:val="18"/>
                    </w:rPr>
                  </w:pPr>
                  <w:r>
                    <w:rPr>
                      <w:rFonts w:ascii="Roboto" w:eastAsia="Times New Roman" w:hAnsi="Roboto" w:cs="Arial"/>
                      <w:b/>
                      <w:bCs/>
                      <w:sz w:val="18"/>
                      <w:szCs w:val="18"/>
                      <w:lang w:val="en-GB"/>
                    </w:rPr>
                    <w:t>Additional in</w:t>
                  </w:r>
                  <w:r w:rsidRPr="00597D2B">
                    <w:rPr>
                      <w:rFonts w:ascii="Roboto" w:eastAsia="Times New Roman" w:hAnsi="Roboto" w:cs="Arial"/>
                      <w:b/>
                      <w:bCs/>
                      <w:sz w:val="18"/>
                      <w:szCs w:val="18"/>
                      <w:lang w:val="en-GB"/>
                    </w:rPr>
                    <w:t>formation</w:t>
                  </w:r>
                </w:p>
              </w:tc>
            </w:tr>
            <w:bookmarkEnd w:id="5"/>
            <w:tr w:rsidR="002F4474" w:rsidRPr="00597D2B" w:rsidDel="007E6D14" w14:paraId="2FFC5624"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59912894" w14:textId="77777777" w:rsidR="002F4474" w:rsidRPr="00597D2B" w:rsidDel="005F34A9" w:rsidRDefault="002F4474" w:rsidP="002F4474">
                  <w:pPr>
                    <w:ind w:left="172"/>
                    <w:rPr>
                      <w:rFonts w:ascii="Roboto" w:hAnsi="Roboto"/>
                      <w:sz w:val="18"/>
                      <w:szCs w:val="18"/>
                      <w:lang w:val="en-GB"/>
                    </w:rPr>
                  </w:pPr>
                  <w:r w:rsidRPr="00597D2B">
                    <w:rPr>
                      <w:rFonts w:ascii="Roboto" w:hAnsi="Roboto"/>
                      <w:sz w:val="18"/>
                      <w:szCs w:val="18"/>
                    </w:rPr>
                    <w:t>Sustainalytics</w:t>
                  </w:r>
                </w:p>
              </w:tc>
              <w:tc>
                <w:tcPr>
                  <w:tcW w:w="2435" w:type="dxa"/>
                  <w:tcBorders>
                    <w:top w:val="single" w:sz="4" w:space="0" w:color="auto"/>
                    <w:left w:val="single" w:sz="4" w:space="0" w:color="auto"/>
                    <w:bottom w:val="single" w:sz="4" w:space="0" w:color="auto"/>
                    <w:right w:val="single" w:sz="4" w:space="0" w:color="auto"/>
                  </w:tcBorders>
                  <w:vAlign w:val="center"/>
                </w:tcPr>
                <w:p w14:paraId="30CE997F"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00E36DEA" w14:textId="77777777" w:rsidR="002F4474" w:rsidRPr="00597D2B" w:rsidDel="007E6D14" w:rsidRDefault="002F4474" w:rsidP="002F4474">
                  <w:pPr>
                    <w:ind w:left="108"/>
                    <w:jc w:val="center"/>
                    <w:rPr>
                      <w:rFonts w:ascii="Roboto" w:hAnsi="Roboto"/>
                      <w:sz w:val="18"/>
                      <w:szCs w:val="18"/>
                    </w:rPr>
                  </w:pPr>
                </w:p>
              </w:tc>
            </w:tr>
            <w:tr w:rsidR="002F4474" w:rsidRPr="00597D2B" w:rsidDel="007E6D14" w14:paraId="7A23E0CA"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7E817C64" w14:textId="77777777" w:rsidR="002F4474" w:rsidRPr="00597D2B" w:rsidRDefault="002F4474" w:rsidP="002F4474">
                  <w:pPr>
                    <w:ind w:left="172"/>
                    <w:rPr>
                      <w:rFonts w:ascii="Roboto" w:hAnsi="Roboto"/>
                      <w:sz w:val="18"/>
                      <w:szCs w:val="18"/>
                    </w:rPr>
                  </w:pPr>
                  <w:r w:rsidRPr="00597D2B">
                    <w:rPr>
                      <w:rFonts w:ascii="Roboto" w:hAnsi="Roboto"/>
                      <w:sz w:val="18"/>
                      <w:szCs w:val="18"/>
                    </w:rPr>
                    <w:t>S&amp;P Global</w:t>
                  </w:r>
                </w:p>
              </w:tc>
              <w:tc>
                <w:tcPr>
                  <w:tcW w:w="2435" w:type="dxa"/>
                  <w:tcBorders>
                    <w:top w:val="single" w:sz="4" w:space="0" w:color="auto"/>
                    <w:left w:val="single" w:sz="4" w:space="0" w:color="auto"/>
                    <w:bottom w:val="single" w:sz="4" w:space="0" w:color="auto"/>
                    <w:right w:val="single" w:sz="4" w:space="0" w:color="auto"/>
                  </w:tcBorders>
                  <w:vAlign w:val="center"/>
                </w:tcPr>
                <w:p w14:paraId="488E0173"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0ADA776A" w14:textId="77777777" w:rsidR="002F4474" w:rsidRPr="00597D2B" w:rsidDel="007E6D14" w:rsidRDefault="002F4474" w:rsidP="002F4474">
                  <w:pPr>
                    <w:ind w:left="108"/>
                    <w:jc w:val="center"/>
                    <w:rPr>
                      <w:rFonts w:ascii="Roboto" w:hAnsi="Roboto"/>
                      <w:sz w:val="18"/>
                      <w:szCs w:val="18"/>
                    </w:rPr>
                  </w:pPr>
                </w:p>
              </w:tc>
            </w:tr>
            <w:tr w:rsidR="002F4474" w:rsidRPr="00597D2B" w:rsidDel="007E6D14" w14:paraId="62FF3D2E"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4D73A9EE" w14:textId="77777777" w:rsidR="002F4474" w:rsidRPr="00597D2B" w:rsidRDefault="002F4474" w:rsidP="002F4474">
                  <w:pPr>
                    <w:ind w:left="172"/>
                    <w:rPr>
                      <w:rFonts w:ascii="Roboto" w:hAnsi="Roboto"/>
                      <w:sz w:val="18"/>
                      <w:szCs w:val="18"/>
                    </w:rPr>
                  </w:pPr>
                  <w:r w:rsidRPr="00597D2B">
                    <w:rPr>
                      <w:rFonts w:ascii="Roboto" w:hAnsi="Roboto"/>
                      <w:sz w:val="18"/>
                      <w:szCs w:val="18"/>
                    </w:rPr>
                    <w:t>CDP</w:t>
                  </w:r>
                </w:p>
              </w:tc>
              <w:tc>
                <w:tcPr>
                  <w:tcW w:w="2435" w:type="dxa"/>
                  <w:tcBorders>
                    <w:top w:val="single" w:sz="4" w:space="0" w:color="auto"/>
                    <w:left w:val="single" w:sz="4" w:space="0" w:color="auto"/>
                    <w:bottom w:val="single" w:sz="4" w:space="0" w:color="auto"/>
                    <w:right w:val="single" w:sz="4" w:space="0" w:color="auto"/>
                  </w:tcBorders>
                  <w:vAlign w:val="center"/>
                </w:tcPr>
                <w:p w14:paraId="694AF5BC"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7BC22B2C" w14:textId="77777777" w:rsidR="002F4474" w:rsidRPr="00597D2B" w:rsidDel="007E6D14" w:rsidRDefault="002F4474" w:rsidP="002F4474">
                  <w:pPr>
                    <w:ind w:left="108"/>
                    <w:jc w:val="center"/>
                    <w:rPr>
                      <w:rFonts w:ascii="Roboto" w:hAnsi="Roboto"/>
                      <w:sz w:val="18"/>
                      <w:szCs w:val="18"/>
                    </w:rPr>
                  </w:pPr>
                </w:p>
              </w:tc>
            </w:tr>
            <w:tr w:rsidR="002F4474" w:rsidRPr="00597D2B" w:rsidDel="007E6D14" w14:paraId="357A0A5A"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74DAF3D6" w14:textId="77777777" w:rsidR="002F4474" w:rsidRPr="00597D2B" w:rsidRDefault="002F4474" w:rsidP="002F4474">
                  <w:pPr>
                    <w:ind w:left="172"/>
                    <w:rPr>
                      <w:rFonts w:ascii="Roboto" w:hAnsi="Roboto"/>
                      <w:sz w:val="18"/>
                      <w:szCs w:val="18"/>
                    </w:rPr>
                  </w:pPr>
                  <w:r w:rsidRPr="00597D2B">
                    <w:rPr>
                      <w:rFonts w:ascii="Roboto" w:hAnsi="Roboto"/>
                      <w:sz w:val="18"/>
                      <w:szCs w:val="18"/>
                    </w:rPr>
                    <w:t>MSCI</w:t>
                  </w:r>
                </w:p>
              </w:tc>
              <w:tc>
                <w:tcPr>
                  <w:tcW w:w="2435" w:type="dxa"/>
                  <w:tcBorders>
                    <w:top w:val="single" w:sz="4" w:space="0" w:color="auto"/>
                    <w:left w:val="single" w:sz="4" w:space="0" w:color="auto"/>
                    <w:bottom w:val="single" w:sz="4" w:space="0" w:color="auto"/>
                    <w:right w:val="single" w:sz="4" w:space="0" w:color="auto"/>
                  </w:tcBorders>
                  <w:vAlign w:val="center"/>
                </w:tcPr>
                <w:p w14:paraId="0EC948B0"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5AF649CC" w14:textId="77777777" w:rsidR="002F4474" w:rsidRPr="00597D2B" w:rsidDel="007E6D14" w:rsidRDefault="002F4474" w:rsidP="002F4474">
                  <w:pPr>
                    <w:ind w:left="108"/>
                    <w:jc w:val="center"/>
                    <w:rPr>
                      <w:rFonts w:ascii="Roboto" w:hAnsi="Roboto"/>
                      <w:sz w:val="18"/>
                      <w:szCs w:val="18"/>
                    </w:rPr>
                  </w:pPr>
                </w:p>
              </w:tc>
            </w:tr>
            <w:tr w:rsidR="002F4474" w:rsidRPr="00597D2B" w:rsidDel="007E6D14" w14:paraId="7FB0FC2C"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25EBE01C" w14:textId="77777777" w:rsidR="002F4474" w:rsidRPr="00597D2B" w:rsidRDefault="002F4474" w:rsidP="002F4474">
                  <w:pPr>
                    <w:ind w:left="172"/>
                    <w:rPr>
                      <w:rFonts w:ascii="Roboto" w:hAnsi="Roboto"/>
                      <w:sz w:val="18"/>
                      <w:szCs w:val="18"/>
                    </w:rPr>
                  </w:pPr>
                  <w:r w:rsidRPr="00597D2B">
                    <w:rPr>
                      <w:rFonts w:ascii="Roboto" w:hAnsi="Roboto"/>
                      <w:sz w:val="18"/>
                      <w:szCs w:val="18"/>
                    </w:rPr>
                    <w:t>Other</w:t>
                  </w:r>
                </w:p>
              </w:tc>
              <w:tc>
                <w:tcPr>
                  <w:tcW w:w="2435" w:type="dxa"/>
                  <w:tcBorders>
                    <w:top w:val="single" w:sz="4" w:space="0" w:color="auto"/>
                    <w:left w:val="single" w:sz="4" w:space="0" w:color="auto"/>
                    <w:bottom w:val="single" w:sz="4" w:space="0" w:color="auto"/>
                    <w:right w:val="single" w:sz="4" w:space="0" w:color="auto"/>
                  </w:tcBorders>
                  <w:vAlign w:val="center"/>
                </w:tcPr>
                <w:p w14:paraId="65015B9A"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0023FD17" w14:textId="77777777" w:rsidR="002F4474" w:rsidRPr="00597D2B" w:rsidDel="007E6D14" w:rsidRDefault="002F4474" w:rsidP="002F4474">
                  <w:pPr>
                    <w:ind w:left="108"/>
                    <w:jc w:val="center"/>
                    <w:rPr>
                      <w:rFonts w:ascii="Roboto" w:hAnsi="Roboto"/>
                      <w:sz w:val="18"/>
                      <w:szCs w:val="18"/>
                    </w:rPr>
                  </w:pPr>
                </w:p>
              </w:tc>
            </w:tr>
          </w:tbl>
          <w:p w14:paraId="58EFA484" w14:textId="77777777" w:rsidR="002F4474" w:rsidRPr="002F4474" w:rsidRDefault="002F4474" w:rsidP="009E3714">
            <w:pPr>
              <w:pStyle w:val="FormText"/>
              <w:spacing w:before="120" w:after="0"/>
              <w:ind w:left="23"/>
              <w:rPr>
                <w:rFonts w:ascii="Roboto" w:hAnsi="Roboto"/>
                <w:sz w:val="2"/>
                <w:szCs w:val="2"/>
                <w:lang w:val="en-US"/>
              </w:rPr>
            </w:pPr>
          </w:p>
          <w:p w14:paraId="754B5348" w14:textId="77777777" w:rsidR="002F4474" w:rsidRPr="00597D2B" w:rsidRDefault="002F4474" w:rsidP="009E3714">
            <w:pPr>
              <w:pStyle w:val="FormText"/>
              <w:spacing w:before="120" w:after="0"/>
              <w:ind w:left="23"/>
              <w:rPr>
                <w:rFonts w:ascii="Roboto" w:hAnsi="Roboto"/>
                <w:sz w:val="20"/>
                <w:lang w:val="en-US"/>
              </w:rPr>
            </w:pPr>
          </w:p>
        </w:tc>
      </w:tr>
    </w:tbl>
    <w:p w14:paraId="4C9F6266" w14:textId="3553614C" w:rsidR="0039436C" w:rsidRDefault="0039436C" w:rsidP="0034026D">
      <w:pPr>
        <w:rPr>
          <w:rFonts w:ascii="Roboto" w:hAnsi="Roboto"/>
          <w:lang w:val="en-GB"/>
        </w:rPr>
      </w:pPr>
      <w:bookmarkStart w:id="6" w:name="_Toc122447638"/>
      <w:bookmarkStart w:id="7" w:name="_Toc122447668"/>
      <w:bookmarkStart w:id="8" w:name="_Toc156223878"/>
    </w:p>
    <w:p w14:paraId="0D82D7AE" w14:textId="77777777" w:rsidR="002F4474" w:rsidRPr="0023354D" w:rsidRDefault="002F4474" w:rsidP="0034026D">
      <w:pPr>
        <w:rPr>
          <w:rFonts w:ascii="Roboto" w:hAnsi="Roboto"/>
          <w:lang w:val="en-GB"/>
        </w:rPr>
      </w:pPr>
    </w:p>
    <w:p w14:paraId="41A53E7D" w14:textId="32719B7A" w:rsidR="00F06931" w:rsidRDefault="00F06931" w:rsidP="00F06931">
      <w:pPr>
        <w:pStyle w:val="Heading1"/>
        <w:shd w:val="clear" w:color="auto" w:fill="FFFFFF" w:themeFill="background1"/>
        <w:rPr>
          <w:rFonts w:ascii="Roboto" w:hAnsi="Roboto"/>
        </w:rPr>
      </w:pPr>
      <w:r w:rsidRPr="001F5AE9">
        <w:rPr>
          <w:rFonts w:ascii="Roboto" w:hAnsi="Roboto"/>
        </w:rPr>
        <w:t>Focal point contact details</w:t>
      </w:r>
      <w:bookmarkEnd w:id="6"/>
      <w:bookmarkEnd w:id="7"/>
      <w:bookmarkEnd w:id="8"/>
      <w:r w:rsidRPr="001F5AE9">
        <w:rPr>
          <w:rFonts w:ascii="Roboto" w:hAnsi="Roboto"/>
        </w:rPr>
        <w:t xml:space="preserve"> </w:t>
      </w:r>
    </w:p>
    <w:p w14:paraId="1A32987C" w14:textId="51F4D608" w:rsidR="003309E5" w:rsidRDefault="00AA20EA" w:rsidP="00AA20EA">
      <w:pPr>
        <w:jc w:val="both"/>
        <w:rPr>
          <w:rFonts w:ascii="Roboto" w:hAnsi="Roboto"/>
          <w:sz w:val="20"/>
          <w:szCs w:val="20"/>
        </w:rPr>
      </w:pPr>
      <w:r w:rsidRPr="650B462F">
        <w:rPr>
          <w:rFonts w:ascii="Roboto" w:hAnsi="Roboto"/>
          <w:b/>
          <w:bCs/>
          <w:color w:val="C00000"/>
          <w:sz w:val="22"/>
          <w:szCs w:val="22"/>
        </w:rPr>
        <w:t>Important:</w:t>
      </w:r>
      <w:r w:rsidRPr="650B462F">
        <w:rPr>
          <w:rFonts w:ascii="Roboto" w:hAnsi="Roboto"/>
          <w:b/>
          <w:bCs/>
          <w:sz w:val="20"/>
          <w:szCs w:val="20"/>
        </w:rPr>
        <w:t xml:space="preserve"> Primary focal points</w:t>
      </w:r>
      <w:r w:rsidRPr="650B462F">
        <w:rPr>
          <w:rFonts w:ascii="Roboto" w:hAnsi="Roboto"/>
          <w:sz w:val="20"/>
          <w:szCs w:val="20"/>
        </w:rPr>
        <w:t xml:space="preserve"> are the main contact between UNEP FI and the applicant institution. </w:t>
      </w:r>
    </w:p>
    <w:p w14:paraId="187AFD07" w14:textId="77777777" w:rsidR="003309E5" w:rsidRDefault="003309E5" w:rsidP="003309E5">
      <w:pPr>
        <w:jc w:val="both"/>
        <w:rPr>
          <w:rFonts w:ascii="Roboto" w:hAnsi="Roboto"/>
          <w:sz w:val="20"/>
          <w:szCs w:val="20"/>
        </w:rPr>
      </w:pPr>
      <w:r w:rsidRPr="00AA20EA">
        <w:rPr>
          <w:rFonts w:ascii="Roboto" w:hAnsi="Roboto"/>
          <w:sz w:val="20"/>
          <w:szCs w:val="20"/>
        </w:rPr>
        <w:t xml:space="preserve">Institutions can indicate </w:t>
      </w:r>
      <w:r w:rsidRPr="00A62F11">
        <w:rPr>
          <w:rFonts w:ascii="Roboto" w:hAnsi="Roboto"/>
          <w:b/>
          <w:bCs/>
          <w:sz w:val="20"/>
          <w:szCs w:val="20"/>
        </w:rPr>
        <w:t>additional contact points</w:t>
      </w:r>
      <w:r w:rsidRPr="00AA20EA">
        <w:rPr>
          <w:rFonts w:ascii="Roboto" w:hAnsi="Roboto"/>
          <w:sz w:val="20"/>
          <w:szCs w:val="20"/>
        </w:rPr>
        <w:t xml:space="preserve"> – i.e. for participation in working groups and other activities related to the implementation (Comms, HR, Learning and Development). </w:t>
      </w:r>
    </w:p>
    <w:p w14:paraId="6D648EC1" w14:textId="2DB89D4C" w:rsidR="003309E5" w:rsidRDefault="003309E5" w:rsidP="003309E5">
      <w:pPr>
        <w:jc w:val="both"/>
        <w:rPr>
          <w:rFonts w:ascii="Roboto" w:hAnsi="Roboto"/>
          <w:sz w:val="20"/>
          <w:szCs w:val="20"/>
        </w:rPr>
      </w:pPr>
      <w:hyperlink r:id="rId24" w:history="1">
        <w:r w:rsidRPr="00AA20EA">
          <w:rPr>
            <w:rFonts w:ascii="Roboto" w:hAnsi="Roboto"/>
            <w:sz w:val="20"/>
            <w:szCs w:val="20"/>
          </w:rPr>
          <w:t xml:space="preserve">UNEP FI uses an </w:t>
        </w:r>
        <w:r w:rsidRPr="00490DC2">
          <w:rPr>
            <w:rStyle w:val="Hyperlink"/>
          </w:rPr>
          <w:t>online Portal</w:t>
        </w:r>
      </w:hyperlink>
      <w:r w:rsidRPr="00AA20EA">
        <w:rPr>
          <w:rFonts w:ascii="Roboto" w:hAnsi="Roboto"/>
          <w:sz w:val="20"/>
          <w:szCs w:val="20"/>
        </w:rPr>
        <w:t xml:space="preserve"> for contact information management, where members can directly manage their institutional contacts and update any changes. This ensures that your institution remains duly informed of any significant communications from UNEP FI. Login details to the Members ‘Portal will be sent with the onboarding package</w:t>
      </w:r>
    </w:p>
    <w:p w14:paraId="3158C645" w14:textId="295680BD" w:rsidR="00B27C03" w:rsidRDefault="005C1AFD" w:rsidP="00AA20EA">
      <w:pPr>
        <w:jc w:val="both"/>
        <w:rPr>
          <w:rFonts w:ascii="Roboto" w:hAnsi="Roboto"/>
          <w:sz w:val="20"/>
          <w:szCs w:val="20"/>
        </w:rPr>
      </w:pPr>
      <w:r>
        <w:rPr>
          <w:rFonts w:ascii="Roboto" w:hAnsi="Roboto"/>
          <w:sz w:val="20"/>
          <w:szCs w:val="20"/>
        </w:rPr>
        <w:t xml:space="preserve">Therefore, primary focal points are responsible </w:t>
      </w:r>
      <w:proofErr w:type="gramStart"/>
      <w:r>
        <w:rPr>
          <w:rFonts w:ascii="Roboto" w:hAnsi="Roboto"/>
          <w:sz w:val="20"/>
          <w:szCs w:val="20"/>
        </w:rPr>
        <w:t>to</w:t>
      </w:r>
      <w:proofErr w:type="gramEnd"/>
      <w:r>
        <w:rPr>
          <w:rFonts w:ascii="Roboto" w:hAnsi="Roboto"/>
          <w:sz w:val="20"/>
          <w:szCs w:val="20"/>
        </w:rPr>
        <w:t xml:space="preserve">: </w:t>
      </w:r>
      <w:r w:rsidR="00A62F11">
        <w:rPr>
          <w:rFonts w:ascii="Roboto" w:hAnsi="Roboto"/>
          <w:sz w:val="20"/>
          <w:szCs w:val="20"/>
        </w:rPr>
        <w:t xml:space="preserve"> </w:t>
      </w:r>
    </w:p>
    <w:p w14:paraId="5186F38F" w14:textId="1AD5064E" w:rsidR="00B27C03" w:rsidRDefault="00AA20EA" w:rsidP="00CA0292">
      <w:pPr>
        <w:pStyle w:val="ListParagraph"/>
        <w:numPr>
          <w:ilvl w:val="0"/>
          <w:numId w:val="11"/>
        </w:numPr>
        <w:jc w:val="both"/>
        <w:rPr>
          <w:rFonts w:ascii="Roboto" w:hAnsi="Roboto"/>
          <w:sz w:val="20"/>
          <w:szCs w:val="20"/>
        </w:rPr>
      </w:pPr>
      <w:r w:rsidRPr="00B27C03">
        <w:rPr>
          <w:rFonts w:ascii="Roboto" w:hAnsi="Roboto"/>
          <w:sz w:val="20"/>
          <w:szCs w:val="20"/>
        </w:rPr>
        <w:t>relay the relevant information around PRB implementation internally in their organization as well as to management (among others, the CEO letter for the yearly review)</w:t>
      </w:r>
    </w:p>
    <w:p w14:paraId="195BEB08" w14:textId="77777777" w:rsidR="005C1AFD" w:rsidRDefault="00AA20EA" w:rsidP="00AA20EA">
      <w:pPr>
        <w:pStyle w:val="ListParagraph"/>
        <w:numPr>
          <w:ilvl w:val="0"/>
          <w:numId w:val="11"/>
        </w:numPr>
        <w:jc w:val="both"/>
        <w:rPr>
          <w:rFonts w:ascii="Roboto" w:hAnsi="Roboto"/>
          <w:sz w:val="20"/>
          <w:szCs w:val="20"/>
        </w:rPr>
      </w:pPr>
      <w:r w:rsidRPr="00B27C03">
        <w:rPr>
          <w:rFonts w:ascii="Roboto" w:hAnsi="Roboto"/>
          <w:sz w:val="20"/>
          <w:szCs w:val="20"/>
        </w:rPr>
        <w:lastRenderedPageBreak/>
        <w:t>ensure members’ participation to the Annual General Meeting and that reporting to UNEP FI is provided as required</w:t>
      </w:r>
    </w:p>
    <w:p w14:paraId="242045B0" w14:textId="48A87591" w:rsidR="00AA20EA" w:rsidRPr="005C1AFD" w:rsidRDefault="00AA20EA" w:rsidP="00AA20EA">
      <w:pPr>
        <w:pStyle w:val="ListParagraph"/>
        <w:numPr>
          <w:ilvl w:val="0"/>
          <w:numId w:val="11"/>
        </w:numPr>
        <w:jc w:val="both"/>
        <w:rPr>
          <w:rFonts w:ascii="Roboto" w:hAnsi="Roboto"/>
          <w:sz w:val="20"/>
          <w:szCs w:val="20"/>
        </w:rPr>
      </w:pPr>
      <w:r w:rsidRPr="005C1AFD">
        <w:rPr>
          <w:rFonts w:ascii="Roboto" w:hAnsi="Roboto"/>
          <w:sz w:val="20"/>
          <w:szCs w:val="20"/>
        </w:rPr>
        <w:t>ensure that all relevant contacts</w:t>
      </w:r>
      <w:r w:rsidR="005C1AFD">
        <w:rPr>
          <w:rFonts w:ascii="Roboto" w:hAnsi="Roboto"/>
          <w:sz w:val="20"/>
          <w:szCs w:val="20"/>
        </w:rPr>
        <w:t xml:space="preserve"> </w:t>
      </w:r>
      <w:r w:rsidR="00444B5C">
        <w:rPr>
          <w:rFonts w:ascii="Roboto" w:hAnsi="Roboto"/>
          <w:sz w:val="20"/>
          <w:szCs w:val="20"/>
        </w:rPr>
        <w:t>(focal points, other relevant departments)</w:t>
      </w:r>
      <w:r w:rsidRPr="005C1AFD">
        <w:rPr>
          <w:rFonts w:ascii="Roboto" w:hAnsi="Roboto"/>
          <w:sz w:val="20"/>
          <w:szCs w:val="20"/>
        </w:rPr>
        <w:t xml:space="preserve"> are registered (and updated in case of changes) on the </w:t>
      </w:r>
      <w:hyperlink r:id="rId25" w:history="1">
        <w:hyperlink r:id="rId26" w:history="1">
          <w:r w:rsidRPr="005C1AFD">
            <w:rPr>
              <w:rStyle w:val="Hyperlink"/>
              <w:rFonts w:ascii="Roboto" w:hAnsi="Roboto"/>
              <w:sz w:val="20"/>
              <w:szCs w:val="20"/>
            </w:rPr>
            <w:t>UNEP FI Members Portal</w:t>
          </w:r>
        </w:hyperlink>
      </w:hyperlink>
    </w:p>
    <w:tbl>
      <w:tblPr>
        <w:tblW w:w="9072" w:type="dxa"/>
        <w:tblInd w:w="-5" w:type="dxa"/>
        <w:tblBorders>
          <w:top w:val="single" w:sz="4" w:space="0" w:color="C0C0C0"/>
          <w:left w:val="single" w:sz="4" w:space="0" w:color="C0C0C0"/>
          <w:bottom w:val="single" w:sz="4" w:space="0" w:color="C0C0C0"/>
          <w:right w:val="single" w:sz="4" w:space="0" w:color="C0C0C0"/>
          <w:insideH w:val="single" w:sz="4" w:space="0" w:color="C0C0C0"/>
        </w:tblBorders>
        <w:tblLayout w:type="fixed"/>
        <w:tblLook w:val="0000" w:firstRow="0" w:lastRow="0" w:firstColumn="0" w:lastColumn="0" w:noHBand="0" w:noVBand="0"/>
      </w:tblPr>
      <w:tblGrid>
        <w:gridCol w:w="3969"/>
        <w:gridCol w:w="5103"/>
      </w:tblGrid>
      <w:tr w:rsidR="009120C2" w:rsidRPr="0034026D" w14:paraId="69525358" w14:textId="77777777" w:rsidTr="00B257D6">
        <w:trPr>
          <w:trHeight w:hRule="exact" w:val="454"/>
        </w:trPr>
        <w:tc>
          <w:tcPr>
            <w:tcW w:w="9072" w:type="dxa"/>
            <w:gridSpan w:val="2"/>
            <w:shd w:val="clear" w:color="auto" w:fill="4F81BD" w:themeFill="accent1"/>
            <w:vAlign w:val="center"/>
          </w:tcPr>
          <w:p w14:paraId="1B6ABFF1" w14:textId="36B025D8" w:rsidR="009120C2" w:rsidRPr="001F5AE9" w:rsidRDefault="009120C2">
            <w:pPr>
              <w:rPr>
                <w:rFonts w:ascii="Roboto" w:hAnsi="Roboto"/>
                <w:sz w:val="18"/>
              </w:rPr>
            </w:pPr>
            <w:r w:rsidRPr="00B257D6">
              <w:rPr>
                <w:rFonts w:ascii="Roboto" w:hAnsi="Roboto"/>
                <w:b/>
                <w:color w:val="FFFFFF" w:themeColor="background1"/>
                <w:sz w:val="18"/>
              </w:rPr>
              <w:t xml:space="preserve">Chief Executive </w:t>
            </w:r>
            <w:proofErr w:type="gramStart"/>
            <w:r w:rsidRPr="00B257D6">
              <w:rPr>
                <w:rFonts w:ascii="Roboto" w:hAnsi="Roboto"/>
                <w:b/>
                <w:color w:val="FFFFFF" w:themeColor="background1"/>
                <w:sz w:val="18"/>
              </w:rPr>
              <w:t>Officer  (</w:t>
            </w:r>
            <w:proofErr w:type="gramEnd"/>
            <w:r w:rsidRPr="00B257D6">
              <w:rPr>
                <w:rFonts w:ascii="Roboto" w:hAnsi="Roboto"/>
                <w:b/>
                <w:color w:val="FFFFFF" w:themeColor="background1"/>
                <w:sz w:val="18"/>
              </w:rPr>
              <w:t xml:space="preserve">CEO) or equivalent </w:t>
            </w:r>
            <w:r w:rsidRPr="00B257D6">
              <w:rPr>
                <w:rFonts w:ascii="Roboto" w:hAnsi="Roboto"/>
                <w:color w:val="FFFFFF" w:themeColor="background1"/>
                <w:sz w:val="18"/>
              </w:rPr>
              <w:t xml:space="preserve"> </w:t>
            </w:r>
          </w:p>
        </w:tc>
      </w:tr>
      <w:tr w:rsidR="009120C2" w:rsidRPr="0034026D" w14:paraId="30704582"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3AFC7ACE" w14:textId="77777777" w:rsidR="009120C2" w:rsidRPr="001F5AE9" w:rsidRDefault="009120C2">
            <w:pPr>
              <w:pStyle w:val="FormText"/>
              <w:spacing w:before="60" w:after="60"/>
              <w:ind w:left="24"/>
              <w:rPr>
                <w:rFonts w:ascii="Roboto" w:hAnsi="Roboto"/>
                <w:color w:val="000000"/>
                <w:sz w:val="20"/>
              </w:rPr>
            </w:pPr>
            <w:r w:rsidRPr="001F5AE9">
              <w:rPr>
                <w:rFonts w:ascii="Roboto" w:hAnsi="Roboto"/>
                <w:color w:val="000000"/>
                <w:sz w:val="20"/>
              </w:rPr>
              <w:t xml:space="preserve">Salutation </w:t>
            </w:r>
          </w:p>
        </w:tc>
        <w:tc>
          <w:tcPr>
            <w:tcW w:w="5103" w:type="dxa"/>
          </w:tcPr>
          <w:p w14:paraId="02FFF540"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178A7DB4"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5E275AFA" w14:textId="77777777" w:rsidR="009120C2" w:rsidRPr="001F5AE9" w:rsidRDefault="009120C2">
            <w:pPr>
              <w:pStyle w:val="FormText"/>
              <w:spacing w:before="60" w:after="60"/>
              <w:ind w:left="24"/>
              <w:rPr>
                <w:rFonts w:ascii="Roboto" w:hAnsi="Roboto"/>
                <w:color w:val="000000"/>
                <w:sz w:val="20"/>
              </w:rPr>
            </w:pPr>
            <w:r w:rsidRPr="001F5AE9">
              <w:rPr>
                <w:rFonts w:ascii="Roboto" w:hAnsi="Roboto"/>
                <w:color w:val="000000"/>
                <w:sz w:val="20"/>
              </w:rPr>
              <w:t>First name</w:t>
            </w:r>
          </w:p>
        </w:tc>
        <w:tc>
          <w:tcPr>
            <w:tcW w:w="5103" w:type="dxa"/>
          </w:tcPr>
          <w:p w14:paraId="26DA15FE"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3F1B86DF"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3705205B" w14:textId="77777777" w:rsidR="009120C2" w:rsidRPr="001F5AE9" w:rsidRDefault="009120C2">
            <w:pPr>
              <w:pStyle w:val="FormText"/>
              <w:spacing w:before="60" w:after="60"/>
              <w:ind w:left="24"/>
              <w:rPr>
                <w:rFonts w:ascii="Roboto" w:hAnsi="Roboto"/>
                <w:color w:val="000000"/>
                <w:sz w:val="20"/>
              </w:rPr>
            </w:pPr>
            <w:r w:rsidRPr="001F5AE9">
              <w:rPr>
                <w:rFonts w:ascii="Roboto" w:hAnsi="Roboto"/>
                <w:color w:val="000000"/>
                <w:sz w:val="20"/>
              </w:rPr>
              <w:t>Middle name</w:t>
            </w:r>
          </w:p>
        </w:tc>
        <w:tc>
          <w:tcPr>
            <w:tcW w:w="5103" w:type="dxa"/>
          </w:tcPr>
          <w:p w14:paraId="5AB72537"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5BF0D26E"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1E11F553" w14:textId="77777777" w:rsidR="009120C2" w:rsidRPr="001F5AE9" w:rsidRDefault="009120C2">
            <w:pPr>
              <w:pStyle w:val="FormText"/>
              <w:spacing w:before="60" w:after="60"/>
              <w:ind w:left="24"/>
              <w:rPr>
                <w:rFonts w:ascii="Roboto" w:hAnsi="Roboto"/>
                <w:color w:val="000000"/>
                <w:sz w:val="20"/>
              </w:rPr>
            </w:pPr>
            <w:r w:rsidRPr="001F5AE9">
              <w:rPr>
                <w:rFonts w:ascii="Roboto" w:hAnsi="Roboto"/>
                <w:color w:val="000000"/>
                <w:sz w:val="20"/>
              </w:rPr>
              <w:t>Last name</w:t>
            </w:r>
          </w:p>
        </w:tc>
        <w:tc>
          <w:tcPr>
            <w:tcW w:w="5103" w:type="dxa"/>
          </w:tcPr>
          <w:p w14:paraId="31FD429A"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21AC80BD"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40C5A08D" w14:textId="77777777" w:rsidR="009120C2" w:rsidRPr="001F5AE9" w:rsidRDefault="009120C2">
            <w:pPr>
              <w:pStyle w:val="FormText"/>
              <w:spacing w:before="60" w:after="60"/>
              <w:ind w:left="24"/>
              <w:rPr>
                <w:rFonts w:ascii="Roboto" w:hAnsi="Roboto"/>
                <w:color w:val="000000"/>
                <w:sz w:val="20"/>
              </w:rPr>
            </w:pPr>
            <w:r w:rsidRPr="001F5AE9">
              <w:rPr>
                <w:rFonts w:ascii="Roboto" w:hAnsi="Roboto"/>
                <w:sz w:val="20"/>
              </w:rPr>
              <w:t>Telephone</w:t>
            </w:r>
          </w:p>
        </w:tc>
        <w:tc>
          <w:tcPr>
            <w:tcW w:w="5103" w:type="dxa"/>
          </w:tcPr>
          <w:p w14:paraId="78AD0BD9"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624678E5"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71D3A4B4" w14:textId="77777777" w:rsidR="009120C2" w:rsidRPr="001F5AE9" w:rsidRDefault="009120C2">
            <w:pPr>
              <w:pStyle w:val="FormText"/>
              <w:spacing w:before="60" w:after="60"/>
              <w:ind w:left="24"/>
              <w:rPr>
                <w:rFonts w:ascii="Roboto" w:hAnsi="Roboto"/>
                <w:color w:val="000000"/>
                <w:sz w:val="20"/>
              </w:rPr>
            </w:pPr>
            <w:r w:rsidRPr="001F5AE9">
              <w:rPr>
                <w:rFonts w:ascii="Roboto" w:hAnsi="Roboto"/>
                <w:sz w:val="20"/>
              </w:rPr>
              <w:t xml:space="preserve">Email </w:t>
            </w:r>
          </w:p>
        </w:tc>
        <w:tc>
          <w:tcPr>
            <w:tcW w:w="5103" w:type="dxa"/>
          </w:tcPr>
          <w:p w14:paraId="5F62899F"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0D0E19A5"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9" w:type="dxa"/>
          </w:tcPr>
          <w:p w14:paraId="4498C4C1" w14:textId="1EA88D5D" w:rsidR="009120C2" w:rsidRPr="001F5AE9" w:rsidRDefault="009120C2">
            <w:pPr>
              <w:pStyle w:val="FormText"/>
              <w:spacing w:before="60" w:after="60"/>
              <w:ind w:left="24"/>
              <w:rPr>
                <w:rFonts w:ascii="Roboto" w:hAnsi="Roboto"/>
                <w:color w:val="000000"/>
                <w:sz w:val="20"/>
              </w:rPr>
            </w:pPr>
            <w:r w:rsidRPr="001F5AE9">
              <w:rPr>
                <w:rFonts w:ascii="Roboto" w:hAnsi="Roboto"/>
                <w:color w:val="000000" w:themeColor="text1"/>
                <w:sz w:val="20"/>
              </w:rPr>
              <w:t xml:space="preserve">Will receive </w:t>
            </w:r>
            <w:r w:rsidR="00855830" w:rsidRPr="0023354D">
              <w:rPr>
                <w:rFonts w:ascii="Roboto" w:hAnsi="Roboto"/>
                <w:color w:val="000000" w:themeColor="text1"/>
                <w:sz w:val="20"/>
              </w:rPr>
              <w:t>updates</w:t>
            </w:r>
            <w:r w:rsidR="00855830">
              <w:rPr>
                <w:rFonts w:ascii="Roboto" w:hAnsi="Roboto"/>
                <w:color w:val="000000" w:themeColor="text1"/>
                <w:sz w:val="20"/>
              </w:rPr>
              <w:t xml:space="preserve"> from UNEP FI</w:t>
            </w:r>
            <w:r w:rsidRPr="001F5AE9">
              <w:rPr>
                <w:rFonts w:ascii="Roboto" w:hAnsi="Roboto"/>
                <w:color w:val="000000" w:themeColor="text1"/>
                <w:sz w:val="20"/>
              </w:rPr>
              <w:t xml:space="preserve"> </w:t>
            </w:r>
          </w:p>
        </w:tc>
        <w:tc>
          <w:tcPr>
            <w:tcW w:w="5103" w:type="dxa"/>
          </w:tcPr>
          <w:p w14:paraId="33C0F89B" w14:textId="77777777" w:rsidR="009120C2" w:rsidRPr="001F5AE9" w:rsidRDefault="009120C2">
            <w:pPr>
              <w:pStyle w:val="FormText"/>
              <w:ind w:left="28"/>
              <w:rPr>
                <w:rFonts w:ascii="Roboto" w:hAnsi="Roboto"/>
                <w:lang w:val="en-US"/>
              </w:rPr>
            </w:pP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Pr="001F5AE9">
              <w:rPr>
                <w:rFonts w:ascii="Roboto" w:hAnsi="Roboto"/>
                <w:lang w:val="en-US"/>
              </w:rPr>
            </w:r>
            <w:r w:rsidRPr="001F5AE9">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Yes </w:t>
            </w: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Pr="001F5AE9">
              <w:rPr>
                <w:rFonts w:ascii="Roboto" w:hAnsi="Roboto"/>
                <w:lang w:val="en-US"/>
              </w:rPr>
            </w:r>
            <w:r w:rsidRPr="001F5AE9">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No</w:t>
            </w:r>
          </w:p>
        </w:tc>
      </w:tr>
      <w:tr w:rsidR="00BC4B45" w:rsidRPr="0034026D" w14:paraId="78190FD1" w14:textId="77777777" w:rsidTr="00B257D6">
        <w:trPr>
          <w:trHeight w:hRule="exact" w:val="454"/>
        </w:trPr>
        <w:tc>
          <w:tcPr>
            <w:tcW w:w="9072" w:type="dxa"/>
            <w:gridSpan w:val="2"/>
            <w:shd w:val="clear" w:color="auto" w:fill="4F81BD" w:themeFill="accent1"/>
            <w:vAlign w:val="center"/>
          </w:tcPr>
          <w:p w14:paraId="348F4A10" w14:textId="2163DF2B" w:rsidR="00BC4B45" w:rsidRPr="001F5AE9" w:rsidRDefault="00BC4B45" w:rsidP="00044FC4">
            <w:pPr>
              <w:rPr>
                <w:rFonts w:ascii="Roboto" w:hAnsi="Roboto"/>
                <w:sz w:val="18"/>
              </w:rPr>
            </w:pPr>
            <w:bookmarkStart w:id="9" w:name="_Hlk157417880"/>
            <w:r w:rsidRPr="00B257D6">
              <w:rPr>
                <w:rFonts w:ascii="Roboto" w:hAnsi="Roboto"/>
                <w:b/>
                <w:color w:val="FFFFFF" w:themeColor="background1"/>
                <w:sz w:val="18"/>
              </w:rPr>
              <w:t>Chief Sustainability Office</w:t>
            </w:r>
            <w:r w:rsidR="000474DC" w:rsidRPr="00B257D6">
              <w:rPr>
                <w:rFonts w:ascii="Roboto" w:hAnsi="Roboto"/>
                <w:b/>
                <w:color w:val="FFFFFF" w:themeColor="background1"/>
                <w:sz w:val="18"/>
              </w:rPr>
              <w:t>r</w:t>
            </w:r>
            <w:r w:rsidRPr="00B257D6">
              <w:rPr>
                <w:rFonts w:ascii="Roboto" w:hAnsi="Roboto"/>
                <w:b/>
                <w:color w:val="FFFFFF" w:themeColor="background1"/>
                <w:sz w:val="18"/>
              </w:rPr>
              <w:t xml:space="preserve"> </w:t>
            </w:r>
            <w:r w:rsidR="009A778A" w:rsidRPr="00B257D6">
              <w:rPr>
                <w:rFonts w:ascii="Roboto" w:hAnsi="Roboto"/>
                <w:b/>
                <w:color w:val="FFFFFF" w:themeColor="background1"/>
                <w:sz w:val="18"/>
              </w:rPr>
              <w:t>(CSO)</w:t>
            </w:r>
            <w:r w:rsidRPr="00B257D6">
              <w:rPr>
                <w:rFonts w:ascii="Roboto" w:hAnsi="Roboto"/>
                <w:b/>
                <w:color w:val="FFFFFF" w:themeColor="background1"/>
                <w:sz w:val="18"/>
              </w:rPr>
              <w:t>/ Head of Sustainability</w:t>
            </w:r>
            <w:r w:rsidR="009A778A" w:rsidRPr="00B257D6">
              <w:rPr>
                <w:rFonts w:ascii="Roboto" w:hAnsi="Roboto"/>
                <w:b/>
                <w:color w:val="FFFFFF" w:themeColor="background1"/>
                <w:sz w:val="18"/>
              </w:rPr>
              <w:t xml:space="preserve"> (HS)</w:t>
            </w:r>
            <w:r w:rsidR="009A778A" w:rsidRPr="00B257D6">
              <w:rPr>
                <w:rFonts w:ascii="Roboto" w:hAnsi="Roboto"/>
                <w:color w:val="FFFFFF" w:themeColor="background1"/>
                <w:sz w:val="18"/>
              </w:rPr>
              <w:t xml:space="preserve"> </w:t>
            </w:r>
          </w:p>
        </w:tc>
      </w:tr>
      <w:tr w:rsidR="00B74349" w:rsidRPr="0034026D" w14:paraId="0BD2B0E2" w14:textId="77777777" w:rsidTr="00B257D6">
        <w:tc>
          <w:tcPr>
            <w:tcW w:w="3969" w:type="dxa"/>
            <w:tcBorders>
              <w:right w:val="single" w:sz="4" w:space="0" w:color="C0C0C0"/>
            </w:tcBorders>
          </w:tcPr>
          <w:tbl>
            <w:tblPr>
              <w:tblW w:w="9870" w:type="dxa"/>
              <w:tblLayout w:type="fixed"/>
              <w:tblLook w:val="0000" w:firstRow="0" w:lastRow="0" w:firstColumn="0" w:lastColumn="0" w:noHBand="0" w:noVBand="0"/>
            </w:tblPr>
            <w:tblGrid>
              <w:gridCol w:w="6685"/>
              <w:gridCol w:w="3185"/>
            </w:tblGrid>
            <w:tr w:rsidR="00B74349" w:rsidRPr="0034026D" w14:paraId="252CA755" w14:textId="77777777" w:rsidTr="00AA4138">
              <w:tc>
                <w:tcPr>
                  <w:tcW w:w="6685" w:type="dxa"/>
                </w:tcPr>
                <w:bookmarkEnd w:id="9"/>
                <w:p w14:paraId="123FE4D2" w14:textId="49EC79D7" w:rsidR="00B74349" w:rsidRPr="001F5AE9" w:rsidRDefault="00B74349" w:rsidP="00AA4138">
                  <w:pPr>
                    <w:pStyle w:val="FormText"/>
                    <w:spacing w:before="40"/>
                    <w:ind w:left="-70"/>
                    <w:rPr>
                      <w:rFonts w:ascii="Roboto" w:hAnsi="Roboto"/>
                      <w:b/>
                    </w:rPr>
                  </w:pPr>
                  <w:r w:rsidRPr="001F5AE9">
                    <w:rPr>
                      <w:rFonts w:ascii="Roboto" w:hAnsi="Roboto"/>
                      <w:b/>
                    </w:rPr>
                    <w:t>Primary focal point</w:t>
                  </w:r>
                  <w:r w:rsidR="00907010" w:rsidRPr="001F5AE9">
                    <w:rPr>
                      <w:rFonts w:ascii="Roboto" w:hAnsi="Roboto"/>
                      <w:b/>
                    </w:rPr>
                    <w:t xml:space="preserve">                             </w:t>
                  </w:r>
                </w:p>
              </w:tc>
              <w:tc>
                <w:tcPr>
                  <w:tcW w:w="3185" w:type="dxa"/>
                </w:tcPr>
                <w:p w14:paraId="383A0709" w14:textId="10AC13E2" w:rsidR="00B74349" w:rsidRPr="001F5AE9" w:rsidRDefault="00B74349" w:rsidP="00B74349">
                  <w:pPr>
                    <w:pStyle w:val="FormText"/>
                    <w:spacing w:before="40"/>
                    <w:rPr>
                      <w:rFonts w:ascii="Roboto" w:hAnsi="Roboto"/>
                      <w:b/>
                    </w:rPr>
                  </w:pPr>
                  <w:r w:rsidRPr="001F5AE9">
                    <w:rPr>
                      <w:rFonts w:ascii="Roboto" w:hAnsi="Roboto"/>
                      <w:b/>
                    </w:rPr>
                    <w:t>Y</w:t>
                  </w:r>
                  <w:r w:rsidR="00907010" w:rsidRPr="001F5AE9">
                    <w:rPr>
                      <w:rFonts w:ascii="Roboto" w:hAnsi="Roboto"/>
                      <w:b/>
                    </w:rPr>
                    <w:t xml:space="preserve"> </w:t>
                  </w:r>
                  <w:r w:rsidRPr="001F5AE9">
                    <w:rPr>
                      <w:rFonts w:ascii="Roboto" w:hAnsi="Roboto"/>
                      <w:b/>
                    </w:rPr>
                    <w:t xml:space="preserve">or N </w:t>
                  </w:r>
                </w:p>
              </w:tc>
            </w:tr>
          </w:tbl>
          <w:p w14:paraId="6B782500" w14:textId="77777777" w:rsidR="00B74349" w:rsidRPr="001F5AE9" w:rsidRDefault="00B74349" w:rsidP="00FD0B8A">
            <w:pPr>
              <w:pStyle w:val="FormText"/>
              <w:spacing w:before="40"/>
              <w:rPr>
                <w:rFonts w:ascii="Roboto" w:hAnsi="Roboto"/>
                <w:b/>
              </w:rPr>
            </w:pPr>
          </w:p>
        </w:tc>
        <w:tc>
          <w:tcPr>
            <w:tcW w:w="5103" w:type="dxa"/>
            <w:tcBorders>
              <w:left w:val="single" w:sz="4" w:space="0" w:color="C0C0C0"/>
            </w:tcBorders>
          </w:tcPr>
          <w:p w14:paraId="7B306D01" w14:textId="6C217EEF" w:rsidR="00B74349" w:rsidRPr="001F5AE9" w:rsidRDefault="00AA4138" w:rsidP="00AA4138">
            <w:pPr>
              <w:pStyle w:val="FormText"/>
              <w:ind w:left="24"/>
              <w:rPr>
                <w:rFonts w:ascii="Roboto" w:hAnsi="Roboto"/>
                <w:lang w:val="en-US"/>
              </w:rPr>
            </w:pP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Pr="001F5AE9">
              <w:rPr>
                <w:rFonts w:ascii="Roboto" w:hAnsi="Roboto"/>
                <w:lang w:val="en-US"/>
              </w:rPr>
            </w:r>
            <w:r w:rsidRPr="001F5AE9">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Yes </w:t>
            </w: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Pr="001F5AE9">
              <w:rPr>
                <w:rFonts w:ascii="Roboto" w:hAnsi="Roboto"/>
                <w:lang w:val="en-US"/>
              </w:rPr>
            </w:r>
            <w:r w:rsidRPr="001F5AE9">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No</w:t>
            </w:r>
          </w:p>
        </w:tc>
      </w:tr>
      <w:tr w:rsidR="00B9004B" w:rsidRPr="0034026D" w14:paraId="36BF400D" w14:textId="77777777" w:rsidTr="00B257D6">
        <w:tc>
          <w:tcPr>
            <w:tcW w:w="3969" w:type="dxa"/>
            <w:tcBorders>
              <w:right w:val="single" w:sz="4" w:space="0" w:color="C0C0C0"/>
            </w:tcBorders>
          </w:tcPr>
          <w:p w14:paraId="5A589710" w14:textId="6752D279" w:rsidR="00B9004B" w:rsidRPr="001F5AE9" w:rsidRDefault="00B9004B" w:rsidP="00B9004B">
            <w:pPr>
              <w:pStyle w:val="FormText"/>
              <w:spacing w:before="40"/>
              <w:rPr>
                <w:rFonts w:ascii="Roboto" w:hAnsi="Roboto"/>
              </w:rPr>
            </w:pPr>
            <w:r w:rsidRPr="001F5AE9">
              <w:rPr>
                <w:rFonts w:ascii="Roboto" w:hAnsi="Roboto"/>
              </w:rPr>
              <w:t xml:space="preserve">Salutation </w:t>
            </w:r>
          </w:p>
        </w:tc>
        <w:tc>
          <w:tcPr>
            <w:tcW w:w="5103" w:type="dxa"/>
            <w:tcBorders>
              <w:left w:val="single" w:sz="4" w:space="0" w:color="C0C0C0"/>
            </w:tcBorders>
          </w:tcPr>
          <w:p w14:paraId="13A83328" w14:textId="67F7E40C"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50A7CBAD" w14:textId="77777777" w:rsidTr="00B257D6">
        <w:tc>
          <w:tcPr>
            <w:tcW w:w="3969" w:type="dxa"/>
            <w:tcBorders>
              <w:right w:val="single" w:sz="4" w:space="0" w:color="C0C0C0"/>
            </w:tcBorders>
          </w:tcPr>
          <w:p w14:paraId="7480B41E" w14:textId="02D655CF" w:rsidR="00B9004B" w:rsidRPr="001F5AE9" w:rsidRDefault="00B9004B" w:rsidP="00B9004B">
            <w:pPr>
              <w:pStyle w:val="FormText"/>
              <w:spacing w:before="40"/>
              <w:rPr>
                <w:rFonts w:ascii="Roboto" w:hAnsi="Roboto"/>
              </w:rPr>
            </w:pPr>
            <w:r w:rsidRPr="001F5AE9">
              <w:rPr>
                <w:rFonts w:ascii="Roboto" w:hAnsi="Roboto"/>
              </w:rPr>
              <w:t xml:space="preserve">First </w:t>
            </w:r>
            <w:r w:rsidR="00AA4138" w:rsidRPr="001F5AE9">
              <w:rPr>
                <w:rFonts w:ascii="Roboto" w:hAnsi="Roboto"/>
              </w:rPr>
              <w:t>n</w:t>
            </w:r>
            <w:r w:rsidRPr="001F5AE9">
              <w:rPr>
                <w:rFonts w:ascii="Roboto" w:hAnsi="Roboto"/>
              </w:rPr>
              <w:t>ame</w:t>
            </w:r>
          </w:p>
        </w:tc>
        <w:tc>
          <w:tcPr>
            <w:tcW w:w="5103" w:type="dxa"/>
            <w:tcBorders>
              <w:left w:val="single" w:sz="4" w:space="0" w:color="C0C0C0"/>
            </w:tcBorders>
          </w:tcPr>
          <w:p w14:paraId="088AD205" w14:textId="5F6ACC64"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3D4392ED" w14:textId="77777777" w:rsidTr="00B257D6">
        <w:tc>
          <w:tcPr>
            <w:tcW w:w="3969" w:type="dxa"/>
            <w:tcBorders>
              <w:right w:val="single" w:sz="4" w:space="0" w:color="C0C0C0"/>
            </w:tcBorders>
          </w:tcPr>
          <w:p w14:paraId="5E268593" w14:textId="67BD2AB3" w:rsidR="00B9004B" w:rsidRPr="001F5AE9" w:rsidRDefault="00B9004B" w:rsidP="00B9004B">
            <w:pPr>
              <w:pStyle w:val="FormText"/>
              <w:spacing w:before="40"/>
              <w:rPr>
                <w:rFonts w:ascii="Roboto" w:hAnsi="Roboto"/>
              </w:rPr>
            </w:pPr>
            <w:bookmarkStart w:id="10" w:name="_Hlk125106341"/>
            <w:r w:rsidRPr="001F5AE9">
              <w:rPr>
                <w:rFonts w:ascii="Roboto" w:hAnsi="Roboto"/>
              </w:rPr>
              <w:t>Middle name</w:t>
            </w:r>
          </w:p>
        </w:tc>
        <w:tc>
          <w:tcPr>
            <w:tcW w:w="5103" w:type="dxa"/>
            <w:tcBorders>
              <w:left w:val="single" w:sz="4" w:space="0" w:color="C0C0C0"/>
            </w:tcBorders>
          </w:tcPr>
          <w:p w14:paraId="06DF3D69" w14:textId="128BD232"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bookmarkEnd w:id="10"/>
      <w:tr w:rsidR="00B9004B" w:rsidRPr="0034026D" w14:paraId="7763ACFE" w14:textId="77777777" w:rsidTr="00B257D6">
        <w:tc>
          <w:tcPr>
            <w:tcW w:w="3969" w:type="dxa"/>
            <w:tcBorders>
              <w:right w:val="single" w:sz="4" w:space="0" w:color="C0C0C0"/>
            </w:tcBorders>
          </w:tcPr>
          <w:p w14:paraId="503D9F16" w14:textId="041CED84" w:rsidR="00B9004B" w:rsidRPr="001F5AE9" w:rsidRDefault="00B9004B" w:rsidP="00B9004B">
            <w:pPr>
              <w:pStyle w:val="FormText"/>
              <w:spacing w:before="40"/>
              <w:rPr>
                <w:rFonts w:ascii="Roboto" w:hAnsi="Roboto"/>
              </w:rPr>
            </w:pPr>
            <w:r w:rsidRPr="001F5AE9">
              <w:rPr>
                <w:rFonts w:ascii="Roboto" w:hAnsi="Roboto"/>
              </w:rPr>
              <w:t xml:space="preserve">Last </w:t>
            </w:r>
            <w:r w:rsidR="00AA4138" w:rsidRPr="001F5AE9">
              <w:rPr>
                <w:rFonts w:ascii="Roboto" w:hAnsi="Roboto"/>
              </w:rPr>
              <w:t>n</w:t>
            </w:r>
            <w:r w:rsidRPr="001F5AE9">
              <w:rPr>
                <w:rFonts w:ascii="Roboto" w:hAnsi="Roboto"/>
              </w:rPr>
              <w:t>ame</w:t>
            </w:r>
          </w:p>
        </w:tc>
        <w:tc>
          <w:tcPr>
            <w:tcW w:w="5103" w:type="dxa"/>
            <w:tcBorders>
              <w:left w:val="single" w:sz="4" w:space="0" w:color="C0C0C0"/>
            </w:tcBorders>
          </w:tcPr>
          <w:p w14:paraId="670CF6C4" w14:textId="67FABB1A"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418B7219" w14:textId="77777777" w:rsidTr="00B257D6">
        <w:tc>
          <w:tcPr>
            <w:tcW w:w="3969" w:type="dxa"/>
            <w:tcBorders>
              <w:right w:val="single" w:sz="4" w:space="0" w:color="C0C0C0"/>
            </w:tcBorders>
          </w:tcPr>
          <w:p w14:paraId="45F08CC7" w14:textId="31148F0C" w:rsidR="00B9004B" w:rsidRPr="001F5AE9" w:rsidRDefault="00B9004B" w:rsidP="00B9004B">
            <w:pPr>
              <w:pStyle w:val="FormText"/>
              <w:spacing w:before="40"/>
              <w:rPr>
                <w:rFonts w:ascii="Roboto" w:hAnsi="Roboto"/>
              </w:rPr>
            </w:pPr>
            <w:r w:rsidRPr="001F5AE9">
              <w:rPr>
                <w:rFonts w:ascii="Roboto" w:hAnsi="Roboto"/>
              </w:rPr>
              <w:t xml:space="preserve">Job </w:t>
            </w:r>
            <w:r w:rsidR="00AA4138" w:rsidRPr="001F5AE9">
              <w:rPr>
                <w:rFonts w:ascii="Roboto" w:hAnsi="Roboto"/>
              </w:rPr>
              <w:t>t</w:t>
            </w:r>
            <w:r w:rsidRPr="001F5AE9">
              <w:rPr>
                <w:rFonts w:ascii="Roboto" w:hAnsi="Roboto"/>
              </w:rPr>
              <w:t>itle</w:t>
            </w:r>
          </w:p>
        </w:tc>
        <w:tc>
          <w:tcPr>
            <w:tcW w:w="5103" w:type="dxa"/>
            <w:tcBorders>
              <w:left w:val="single" w:sz="4" w:space="0" w:color="C0C0C0"/>
            </w:tcBorders>
          </w:tcPr>
          <w:p w14:paraId="3855758D" w14:textId="355E2B0F"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615D7CF1" w14:textId="77777777" w:rsidTr="00B257D6">
        <w:tc>
          <w:tcPr>
            <w:tcW w:w="3969" w:type="dxa"/>
            <w:tcBorders>
              <w:right w:val="single" w:sz="4" w:space="0" w:color="C0C0C0"/>
            </w:tcBorders>
          </w:tcPr>
          <w:p w14:paraId="1DA4F4B0" w14:textId="77777777" w:rsidR="00B9004B" w:rsidRPr="001F5AE9" w:rsidRDefault="00B9004B" w:rsidP="00B9004B">
            <w:pPr>
              <w:pStyle w:val="FormText"/>
              <w:spacing w:before="40"/>
              <w:rPr>
                <w:rFonts w:ascii="Roboto" w:hAnsi="Roboto"/>
              </w:rPr>
            </w:pPr>
            <w:r w:rsidRPr="001F5AE9">
              <w:rPr>
                <w:rFonts w:ascii="Roboto" w:hAnsi="Roboto"/>
              </w:rPr>
              <w:t>Department</w:t>
            </w:r>
          </w:p>
        </w:tc>
        <w:tc>
          <w:tcPr>
            <w:tcW w:w="5103" w:type="dxa"/>
            <w:tcBorders>
              <w:left w:val="single" w:sz="4" w:space="0" w:color="C0C0C0"/>
            </w:tcBorders>
          </w:tcPr>
          <w:p w14:paraId="5C4BC1FA" w14:textId="2C1601CB"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29C75144" w14:textId="77777777" w:rsidTr="00B257D6">
        <w:tc>
          <w:tcPr>
            <w:tcW w:w="3969" w:type="dxa"/>
            <w:tcBorders>
              <w:right w:val="single" w:sz="4" w:space="0" w:color="C0C0C0"/>
            </w:tcBorders>
          </w:tcPr>
          <w:p w14:paraId="5A8F23AF" w14:textId="77777777" w:rsidR="00B9004B" w:rsidRPr="001F5AE9" w:rsidRDefault="00B9004B" w:rsidP="00B9004B">
            <w:pPr>
              <w:pStyle w:val="FormText"/>
              <w:spacing w:before="40"/>
              <w:rPr>
                <w:rFonts w:ascii="Roboto" w:hAnsi="Roboto"/>
              </w:rPr>
            </w:pPr>
            <w:r w:rsidRPr="001F5AE9">
              <w:rPr>
                <w:rFonts w:ascii="Roboto" w:hAnsi="Roboto"/>
              </w:rPr>
              <w:t>Telephone</w:t>
            </w:r>
          </w:p>
        </w:tc>
        <w:tc>
          <w:tcPr>
            <w:tcW w:w="5103" w:type="dxa"/>
            <w:tcBorders>
              <w:left w:val="single" w:sz="4" w:space="0" w:color="C0C0C0"/>
            </w:tcBorders>
          </w:tcPr>
          <w:p w14:paraId="4058CD43" w14:textId="7ECD00CD"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50622D42" w14:textId="77777777" w:rsidTr="00B257D6">
        <w:tc>
          <w:tcPr>
            <w:tcW w:w="3969" w:type="dxa"/>
            <w:tcBorders>
              <w:right w:val="single" w:sz="4" w:space="0" w:color="C0C0C0"/>
            </w:tcBorders>
          </w:tcPr>
          <w:p w14:paraId="5E8573F2" w14:textId="77777777" w:rsidR="00B9004B" w:rsidRPr="001F5AE9" w:rsidRDefault="00B9004B" w:rsidP="00B9004B">
            <w:pPr>
              <w:pStyle w:val="FormText"/>
              <w:spacing w:before="40"/>
              <w:rPr>
                <w:rFonts w:ascii="Roboto" w:hAnsi="Roboto"/>
              </w:rPr>
            </w:pPr>
            <w:r w:rsidRPr="001F5AE9">
              <w:rPr>
                <w:rFonts w:ascii="Roboto" w:hAnsi="Roboto"/>
              </w:rPr>
              <w:t xml:space="preserve">Email </w:t>
            </w:r>
          </w:p>
        </w:tc>
        <w:tc>
          <w:tcPr>
            <w:tcW w:w="5103" w:type="dxa"/>
            <w:tcBorders>
              <w:left w:val="single" w:sz="4" w:space="0" w:color="C0C0C0"/>
            </w:tcBorders>
          </w:tcPr>
          <w:p w14:paraId="40BDE760" w14:textId="5FFA0ED5"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5C3118FD" w:rsidRPr="0034026D" w14:paraId="771D47E7" w14:textId="77777777" w:rsidTr="00B257D6">
        <w:trPr>
          <w:trHeight w:val="300"/>
        </w:trPr>
        <w:tc>
          <w:tcPr>
            <w:tcW w:w="3969" w:type="dxa"/>
            <w:tcBorders>
              <w:right w:val="single" w:sz="4" w:space="0" w:color="C0C0C0"/>
            </w:tcBorders>
          </w:tcPr>
          <w:p w14:paraId="3F02B020" w14:textId="48A9F98B" w:rsidR="493D51FA" w:rsidRPr="001F5AE9" w:rsidRDefault="493D51FA" w:rsidP="006740B4">
            <w:pPr>
              <w:pStyle w:val="FormText"/>
              <w:rPr>
                <w:rFonts w:ascii="Roboto" w:hAnsi="Roboto"/>
              </w:rPr>
            </w:pPr>
            <w:r w:rsidRPr="001F5AE9">
              <w:rPr>
                <w:rFonts w:ascii="Roboto" w:hAnsi="Roboto"/>
              </w:rPr>
              <w:t xml:space="preserve">Will receive </w:t>
            </w:r>
            <w:r w:rsidR="007305BF" w:rsidRPr="001F5AE9">
              <w:rPr>
                <w:rFonts w:ascii="Roboto" w:hAnsi="Roboto"/>
              </w:rPr>
              <w:t>updates from UNEP FI</w:t>
            </w:r>
          </w:p>
        </w:tc>
        <w:tc>
          <w:tcPr>
            <w:tcW w:w="5103" w:type="dxa"/>
            <w:tcBorders>
              <w:left w:val="single" w:sz="4" w:space="0" w:color="C0C0C0"/>
            </w:tcBorders>
          </w:tcPr>
          <w:p w14:paraId="5FDD5443" w14:textId="13D7A961" w:rsidR="493D51FA" w:rsidRPr="001F5AE9" w:rsidRDefault="493D51FA" w:rsidP="006740B4">
            <w:pPr>
              <w:pStyle w:val="FormText"/>
              <w:spacing w:before="40"/>
              <w:rPr>
                <w:rFonts w:ascii="Roboto" w:hAnsi="Roboto"/>
                <w:sz w:val="20"/>
              </w:rPr>
            </w:pPr>
            <w:r w:rsidRPr="001F5AE9">
              <w:rPr>
                <w:rFonts w:ascii="Roboto" w:hAnsi="Roboto"/>
                <w:sz w:val="20"/>
              </w:rPr>
              <w:t>Yes</w:t>
            </w:r>
            <w:r w:rsidR="5524D545" w:rsidRPr="001F5AE9">
              <w:rPr>
                <w:rFonts w:ascii="Roboto" w:hAnsi="Roboto"/>
                <w:sz w:val="20"/>
              </w:rPr>
              <w:t xml:space="preserve">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5524D545" w:rsidRPr="001F5AE9">
              <w:rPr>
                <w:rFonts w:ascii="Roboto" w:hAnsi="Roboto"/>
                <w:sz w:val="20"/>
              </w:rPr>
              <w:t xml:space="preserve">      </w:t>
            </w:r>
            <w:r w:rsidRPr="001F5AE9">
              <w:rPr>
                <w:rFonts w:ascii="Roboto" w:hAnsi="Roboto"/>
                <w:sz w:val="20"/>
              </w:rPr>
              <w:fldChar w:fldCharType="end"/>
            </w:r>
            <w:r w:rsidRPr="001F5AE9">
              <w:rPr>
                <w:rFonts w:ascii="Roboto" w:hAnsi="Roboto"/>
                <w:sz w:val="20"/>
              </w:rPr>
              <w:t>No</w:t>
            </w:r>
            <w:r w:rsidR="55939DEF" w:rsidRPr="001F5AE9">
              <w:rPr>
                <w:rFonts w:ascii="Roboto" w:hAnsi="Roboto"/>
                <w:sz w:val="20"/>
              </w:rPr>
              <w:t xml:space="preserve">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55939DEF" w:rsidRPr="001F5AE9">
              <w:rPr>
                <w:rFonts w:ascii="Roboto" w:hAnsi="Roboto"/>
                <w:sz w:val="20"/>
              </w:rPr>
              <w:t>     </w:t>
            </w:r>
            <w:r w:rsidRPr="001F5AE9">
              <w:rPr>
                <w:rFonts w:ascii="Roboto" w:hAnsi="Roboto"/>
                <w:sz w:val="20"/>
              </w:rPr>
              <w:fldChar w:fldCharType="end"/>
            </w:r>
          </w:p>
        </w:tc>
      </w:tr>
      <w:tr w:rsidR="00B55273" w:rsidRPr="0034026D" w14:paraId="52E811DD" w14:textId="77777777" w:rsidTr="00B257D6">
        <w:trPr>
          <w:trHeight w:val="325"/>
        </w:trPr>
        <w:tc>
          <w:tcPr>
            <w:tcW w:w="9072" w:type="dxa"/>
            <w:gridSpan w:val="2"/>
            <w:shd w:val="clear" w:color="auto" w:fill="4F81BD" w:themeFill="accent1"/>
            <w:vAlign w:val="center"/>
          </w:tcPr>
          <w:p w14:paraId="07975016" w14:textId="45DD8161" w:rsidR="00B55273" w:rsidRPr="001F5AE9" w:rsidRDefault="00B55273" w:rsidP="00AA4138">
            <w:pPr>
              <w:rPr>
                <w:rFonts w:ascii="Roboto" w:hAnsi="Roboto"/>
                <w:sz w:val="18"/>
              </w:rPr>
            </w:pPr>
            <w:r w:rsidRPr="00B257D6">
              <w:rPr>
                <w:rFonts w:ascii="Roboto" w:hAnsi="Roboto"/>
                <w:b/>
                <w:color w:val="FFFFFF" w:themeColor="background1"/>
                <w:sz w:val="18"/>
              </w:rPr>
              <w:t>Primary Focal Point – if different from CSO / HS</w:t>
            </w:r>
            <w:r w:rsidRPr="00B257D6">
              <w:rPr>
                <w:rFonts w:ascii="Roboto" w:hAnsi="Roboto"/>
                <w:color w:val="FFFFFF" w:themeColor="background1"/>
                <w:sz w:val="18"/>
              </w:rPr>
              <w:t xml:space="preserve"> </w:t>
            </w:r>
          </w:p>
        </w:tc>
      </w:tr>
      <w:tr w:rsidR="00B9004B" w:rsidRPr="0034026D" w14:paraId="3D1A210E" w14:textId="77777777" w:rsidTr="00B257D6">
        <w:trPr>
          <w:trHeight w:val="145"/>
        </w:trPr>
        <w:tc>
          <w:tcPr>
            <w:tcW w:w="3969" w:type="dxa"/>
            <w:tcBorders>
              <w:right w:val="single" w:sz="4" w:space="0" w:color="C0C0C0"/>
            </w:tcBorders>
          </w:tcPr>
          <w:p w14:paraId="1279B143" w14:textId="1548A99D" w:rsidR="00B9004B" w:rsidRPr="001F5AE9" w:rsidRDefault="00B9004B" w:rsidP="00B9004B">
            <w:pPr>
              <w:pStyle w:val="FormText"/>
              <w:spacing w:before="40"/>
              <w:rPr>
                <w:rFonts w:ascii="Roboto" w:hAnsi="Roboto"/>
              </w:rPr>
            </w:pPr>
            <w:r w:rsidRPr="001F5AE9">
              <w:rPr>
                <w:rFonts w:ascii="Roboto" w:hAnsi="Roboto"/>
              </w:rPr>
              <w:t xml:space="preserve">Salutation </w:t>
            </w:r>
          </w:p>
        </w:tc>
        <w:tc>
          <w:tcPr>
            <w:tcW w:w="5103" w:type="dxa"/>
            <w:tcBorders>
              <w:left w:val="single" w:sz="4" w:space="0" w:color="C0C0C0"/>
            </w:tcBorders>
          </w:tcPr>
          <w:p w14:paraId="61921AC7" w14:textId="49023F66"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0A3D4F70" w14:textId="77777777" w:rsidTr="00B257D6">
        <w:tc>
          <w:tcPr>
            <w:tcW w:w="3969" w:type="dxa"/>
            <w:tcBorders>
              <w:right w:val="single" w:sz="4" w:space="0" w:color="C0C0C0"/>
            </w:tcBorders>
          </w:tcPr>
          <w:p w14:paraId="2C023C21" w14:textId="583760F8" w:rsidR="00B9004B" w:rsidRPr="001F5AE9" w:rsidRDefault="00B9004B" w:rsidP="00B9004B">
            <w:pPr>
              <w:pStyle w:val="FormText"/>
              <w:spacing w:before="40"/>
              <w:rPr>
                <w:rFonts w:ascii="Roboto" w:hAnsi="Roboto"/>
              </w:rPr>
            </w:pPr>
            <w:r w:rsidRPr="001F5AE9">
              <w:rPr>
                <w:rFonts w:ascii="Roboto" w:hAnsi="Roboto"/>
              </w:rPr>
              <w:t xml:space="preserve">First </w:t>
            </w:r>
            <w:r w:rsidR="00AA4138" w:rsidRPr="001F5AE9">
              <w:rPr>
                <w:rFonts w:ascii="Roboto" w:hAnsi="Roboto"/>
              </w:rPr>
              <w:t>n</w:t>
            </w:r>
            <w:r w:rsidRPr="001F5AE9">
              <w:rPr>
                <w:rFonts w:ascii="Roboto" w:hAnsi="Roboto"/>
              </w:rPr>
              <w:t>ame</w:t>
            </w:r>
          </w:p>
        </w:tc>
        <w:tc>
          <w:tcPr>
            <w:tcW w:w="5103" w:type="dxa"/>
            <w:tcBorders>
              <w:left w:val="single" w:sz="4" w:space="0" w:color="C0C0C0"/>
            </w:tcBorders>
          </w:tcPr>
          <w:p w14:paraId="6CC98697" w14:textId="2040B6C4"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66165560" w14:textId="77777777" w:rsidTr="00B257D6">
        <w:tc>
          <w:tcPr>
            <w:tcW w:w="3969" w:type="dxa"/>
            <w:tcBorders>
              <w:right w:val="single" w:sz="4" w:space="0" w:color="C0C0C0"/>
            </w:tcBorders>
          </w:tcPr>
          <w:p w14:paraId="6F98039A" w14:textId="31DD20BE" w:rsidR="00B9004B" w:rsidRPr="001F5AE9" w:rsidRDefault="00B9004B" w:rsidP="00B9004B">
            <w:pPr>
              <w:pStyle w:val="FormText"/>
              <w:spacing w:before="40"/>
              <w:rPr>
                <w:rFonts w:ascii="Roboto" w:hAnsi="Roboto"/>
              </w:rPr>
            </w:pPr>
            <w:r w:rsidRPr="001F5AE9">
              <w:rPr>
                <w:rFonts w:ascii="Roboto" w:hAnsi="Roboto"/>
              </w:rPr>
              <w:t>Middle name</w:t>
            </w:r>
          </w:p>
        </w:tc>
        <w:tc>
          <w:tcPr>
            <w:tcW w:w="5103" w:type="dxa"/>
            <w:tcBorders>
              <w:left w:val="single" w:sz="4" w:space="0" w:color="C0C0C0"/>
            </w:tcBorders>
          </w:tcPr>
          <w:p w14:paraId="35CF2049" w14:textId="1FFF9E91"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47E1C526" w14:textId="77777777" w:rsidTr="00B257D6">
        <w:tc>
          <w:tcPr>
            <w:tcW w:w="3969" w:type="dxa"/>
            <w:tcBorders>
              <w:right w:val="single" w:sz="4" w:space="0" w:color="C0C0C0"/>
            </w:tcBorders>
          </w:tcPr>
          <w:p w14:paraId="65B664C0" w14:textId="4AE7A4DE" w:rsidR="00B9004B" w:rsidRPr="001F5AE9" w:rsidRDefault="00B9004B" w:rsidP="00B9004B">
            <w:pPr>
              <w:pStyle w:val="FormText"/>
              <w:spacing w:before="40"/>
              <w:rPr>
                <w:rFonts w:ascii="Roboto" w:hAnsi="Roboto"/>
              </w:rPr>
            </w:pPr>
            <w:r w:rsidRPr="001F5AE9">
              <w:rPr>
                <w:rFonts w:ascii="Roboto" w:hAnsi="Roboto"/>
              </w:rPr>
              <w:t xml:space="preserve">Last </w:t>
            </w:r>
            <w:r w:rsidR="00AA4138" w:rsidRPr="001F5AE9">
              <w:rPr>
                <w:rFonts w:ascii="Roboto" w:hAnsi="Roboto"/>
              </w:rPr>
              <w:t>n</w:t>
            </w:r>
            <w:r w:rsidRPr="001F5AE9">
              <w:rPr>
                <w:rFonts w:ascii="Roboto" w:hAnsi="Roboto"/>
              </w:rPr>
              <w:t>ame</w:t>
            </w:r>
          </w:p>
        </w:tc>
        <w:tc>
          <w:tcPr>
            <w:tcW w:w="5103" w:type="dxa"/>
            <w:tcBorders>
              <w:left w:val="single" w:sz="4" w:space="0" w:color="C0C0C0"/>
            </w:tcBorders>
          </w:tcPr>
          <w:p w14:paraId="2143FA30" w14:textId="514973E7"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5CFE100E" w14:textId="77777777" w:rsidTr="00B257D6">
        <w:tc>
          <w:tcPr>
            <w:tcW w:w="3969" w:type="dxa"/>
            <w:tcBorders>
              <w:right w:val="single" w:sz="4" w:space="0" w:color="C0C0C0"/>
            </w:tcBorders>
          </w:tcPr>
          <w:p w14:paraId="6D1D2379" w14:textId="3289270F" w:rsidR="00B9004B" w:rsidRPr="001F5AE9" w:rsidRDefault="00B9004B" w:rsidP="00B9004B">
            <w:pPr>
              <w:pStyle w:val="FormText"/>
              <w:spacing w:before="40"/>
              <w:rPr>
                <w:rFonts w:ascii="Roboto" w:hAnsi="Roboto"/>
              </w:rPr>
            </w:pPr>
            <w:r w:rsidRPr="001F5AE9">
              <w:rPr>
                <w:rFonts w:ascii="Roboto" w:hAnsi="Roboto"/>
              </w:rPr>
              <w:t xml:space="preserve">Job </w:t>
            </w:r>
            <w:r w:rsidR="00AA4138" w:rsidRPr="001F5AE9">
              <w:rPr>
                <w:rFonts w:ascii="Roboto" w:hAnsi="Roboto"/>
              </w:rPr>
              <w:t>t</w:t>
            </w:r>
            <w:r w:rsidRPr="001F5AE9">
              <w:rPr>
                <w:rFonts w:ascii="Roboto" w:hAnsi="Roboto"/>
              </w:rPr>
              <w:t>itle</w:t>
            </w:r>
          </w:p>
        </w:tc>
        <w:tc>
          <w:tcPr>
            <w:tcW w:w="5103" w:type="dxa"/>
            <w:tcBorders>
              <w:left w:val="single" w:sz="4" w:space="0" w:color="C0C0C0"/>
            </w:tcBorders>
          </w:tcPr>
          <w:p w14:paraId="11E6C41C" w14:textId="5FDB3333"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70D751E3" w14:textId="77777777" w:rsidTr="00B257D6">
        <w:tc>
          <w:tcPr>
            <w:tcW w:w="3969" w:type="dxa"/>
            <w:tcBorders>
              <w:right w:val="single" w:sz="4" w:space="0" w:color="C0C0C0"/>
            </w:tcBorders>
          </w:tcPr>
          <w:p w14:paraId="19BAD788" w14:textId="77777777" w:rsidR="00B9004B" w:rsidRPr="001F5AE9" w:rsidRDefault="00B9004B" w:rsidP="00B9004B">
            <w:pPr>
              <w:pStyle w:val="FormText"/>
              <w:spacing w:before="40"/>
              <w:rPr>
                <w:rFonts w:ascii="Roboto" w:hAnsi="Roboto"/>
              </w:rPr>
            </w:pPr>
            <w:r w:rsidRPr="001F5AE9">
              <w:rPr>
                <w:rFonts w:ascii="Roboto" w:hAnsi="Roboto"/>
              </w:rPr>
              <w:t>Department</w:t>
            </w:r>
          </w:p>
        </w:tc>
        <w:tc>
          <w:tcPr>
            <w:tcW w:w="5103" w:type="dxa"/>
            <w:tcBorders>
              <w:left w:val="single" w:sz="4" w:space="0" w:color="C0C0C0"/>
            </w:tcBorders>
          </w:tcPr>
          <w:p w14:paraId="2FEB4C35" w14:textId="23EE1733"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465B358E" w14:textId="77777777" w:rsidTr="00B257D6">
        <w:tc>
          <w:tcPr>
            <w:tcW w:w="3969" w:type="dxa"/>
            <w:tcBorders>
              <w:right w:val="single" w:sz="4" w:space="0" w:color="C0C0C0"/>
            </w:tcBorders>
          </w:tcPr>
          <w:p w14:paraId="0F6D59FE" w14:textId="77777777" w:rsidR="00B9004B" w:rsidRPr="001F5AE9" w:rsidRDefault="00B9004B" w:rsidP="00B9004B">
            <w:pPr>
              <w:pStyle w:val="FormText"/>
              <w:spacing w:before="40"/>
              <w:rPr>
                <w:rFonts w:ascii="Roboto" w:hAnsi="Roboto"/>
              </w:rPr>
            </w:pPr>
            <w:r w:rsidRPr="001F5AE9">
              <w:rPr>
                <w:rFonts w:ascii="Roboto" w:hAnsi="Roboto"/>
              </w:rPr>
              <w:t>Telephone</w:t>
            </w:r>
          </w:p>
        </w:tc>
        <w:tc>
          <w:tcPr>
            <w:tcW w:w="5103" w:type="dxa"/>
            <w:tcBorders>
              <w:left w:val="single" w:sz="4" w:space="0" w:color="C0C0C0"/>
            </w:tcBorders>
          </w:tcPr>
          <w:p w14:paraId="712227BB" w14:textId="1CC7FAE6"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1D780F" w:rsidRPr="0034026D" w14:paraId="67D61F52" w14:textId="77777777" w:rsidTr="00B257D6">
        <w:tc>
          <w:tcPr>
            <w:tcW w:w="3969" w:type="dxa"/>
            <w:tcBorders>
              <w:right w:val="single" w:sz="4" w:space="0" w:color="C0C0C0"/>
            </w:tcBorders>
          </w:tcPr>
          <w:p w14:paraId="64D1E530" w14:textId="55D03C67" w:rsidR="001D780F" w:rsidRPr="001F5AE9" w:rsidRDefault="001D780F" w:rsidP="00B9004B">
            <w:pPr>
              <w:pStyle w:val="FormText"/>
              <w:spacing w:before="40"/>
              <w:rPr>
                <w:rFonts w:ascii="Roboto" w:hAnsi="Roboto"/>
              </w:rPr>
            </w:pPr>
            <w:r>
              <w:rPr>
                <w:rFonts w:ascii="Roboto" w:hAnsi="Roboto"/>
              </w:rPr>
              <w:t>Email</w:t>
            </w:r>
          </w:p>
        </w:tc>
        <w:tc>
          <w:tcPr>
            <w:tcW w:w="5103" w:type="dxa"/>
            <w:tcBorders>
              <w:left w:val="single" w:sz="4" w:space="0" w:color="C0C0C0"/>
            </w:tcBorders>
          </w:tcPr>
          <w:p w14:paraId="6352500E" w14:textId="6E48DC86" w:rsidR="001D780F" w:rsidRPr="001F5AE9" w:rsidRDefault="001D780F" w:rsidP="00B9004B">
            <w:pPr>
              <w:pStyle w:val="FormText"/>
              <w:spacing w:before="40"/>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5C3118FD" w:rsidRPr="0034026D" w14:paraId="30A418EC" w14:textId="77777777" w:rsidTr="00B257D6">
        <w:trPr>
          <w:trHeight w:val="300"/>
        </w:trPr>
        <w:tc>
          <w:tcPr>
            <w:tcW w:w="3969" w:type="dxa"/>
            <w:tcBorders>
              <w:right w:val="single" w:sz="4" w:space="0" w:color="C0C0C0"/>
            </w:tcBorders>
          </w:tcPr>
          <w:p w14:paraId="3328E871" w14:textId="3CABAA19" w:rsidR="241D5CE1" w:rsidRPr="001F5AE9" w:rsidRDefault="007305BF" w:rsidP="006740B4">
            <w:pPr>
              <w:pStyle w:val="FormText"/>
              <w:rPr>
                <w:rFonts w:ascii="Roboto" w:hAnsi="Roboto"/>
              </w:rPr>
            </w:pPr>
            <w:r w:rsidRPr="001F5AE9">
              <w:rPr>
                <w:rFonts w:ascii="Roboto" w:hAnsi="Roboto"/>
              </w:rPr>
              <w:t>Will receive updates from UNEP FI</w:t>
            </w:r>
          </w:p>
        </w:tc>
        <w:tc>
          <w:tcPr>
            <w:tcW w:w="5103" w:type="dxa"/>
            <w:tcBorders>
              <w:left w:val="single" w:sz="4" w:space="0" w:color="C0C0C0"/>
            </w:tcBorders>
          </w:tcPr>
          <w:p w14:paraId="56133CC5" w14:textId="0DEA47E8" w:rsidR="241D5CE1" w:rsidRPr="001F5AE9" w:rsidRDefault="241D5CE1" w:rsidP="006740B4">
            <w:pPr>
              <w:pStyle w:val="FormText"/>
              <w:spacing w:before="40"/>
              <w:rPr>
                <w:rFonts w:ascii="Roboto" w:hAnsi="Roboto"/>
                <w:sz w:val="20"/>
              </w:rPr>
            </w:pPr>
            <w:r w:rsidRPr="001F5AE9">
              <w:rPr>
                <w:rFonts w:ascii="Roboto" w:hAnsi="Roboto"/>
                <w:sz w:val="20"/>
              </w:rPr>
              <w:t>Yes</w:t>
            </w:r>
            <w:r w:rsidR="1F236560" w:rsidRPr="001F5AE9">
              <w:rPr>
                <w:rFonts w:ascii="Roboto" w:hAnsi="Roboto"/>
                <w:sz w:val="20"/>
              </w:rPr>
              <w:t xml:space="preserve">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1F236560" w:rsidRPr="001F5AE9">
              <w:rPr>
                <w:rFonts w:ascii="Roboto" w:hAnsi="Roboto"/>
                <w:sz w:val="20"/>
              </w:rPr>
              <w:t xml:space="preserve">      </w:t>
            </w:r>
            <w:r w:rsidRPr="001F5AE9">
              <w:rPr>
                <w:rFonts w:ascii="Roboto" w:hAnsi="Roboto"/>
                <w:sz w:val="20"/>
              </w:rPr>
              <w:fldChar w:fldCharType="end"/>
            </w:r>
            <w:r w:rsidRPr="001F5AE9">
              <w:rPr>
                <w:rFonts w:ascii="Roboto" w:hAnsi="Roboto"/>
                <w:sz w:val="20"/>
              </w:rPr>
              <w:t>No</w:t>
            </w:r>
            <w:r w:rsidR="53F006D8" w:rsidRPr="001F5AE9">
              <w:rPr>
                <w:rFonts w:ascii="Roboto" w:hAnsi="Roboto"/>
                <w:sz w:val="20"/>
              </w:rPr>
              <w:t xml:space="preserve">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53F006D8" w:rsidRPr="001F5AE9">
              <w:rPr>
                <w:rFonts w:ascii="Roboto" w:hAnsi="Roboto"/>
                <w:sz w:val="20"/>
              </w:rPr>
              <w:t>     </w:t>
            </w:r>
            <w:r w:rsidRPr="001F5AE9">
              <w:rPr>
                <w:rFonts w:ascii="Roboto" w:hAnsi="Roboto"/>
                <w:sz w:val="20"/>
              </w:rPr>
              <w:fldChar w:fldCharType="end"/>
            </w:r>
          </w:p>
        </w:tc>
      </w:tr>
      <w:tr w:rsidR="004C62A8" w:rsidRPr="0034026D" w14:paraId="5821E363"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hRule="exact" w:val="454"/>
        </w:trPr>
        <w:tc>
          <w:tcPr>
            <w:tcW w:w="9072" w:type="dxa"/>
            <w:gridSpan w:val="2"/>
            <w:shd w:val="clear" w:color="auto" w:fill="4F81BD" w:themeFill="accent1"/>
            <w:vAlign w:val="center"/>
          </w:tcPr>
          <w:p w14:paraId="24291BF2" w14:textId="7F8226C4" w:rsidR="004C62A8" w:rsidRPr="001F5AE9" w:rsidRDefault="004C62A8" w:rsidP="004C62A8">
            <w:pPr>
              <w:rPr>
                <w:rFonts w:ascii="Roboto" w:hAnsi="Roboto"/>
                <w:b/>
                <w:sz w:val="18"/>
              </w:rPr>
            </w:pPr>
            <w:bookmarkStart w:id="11" w:name="_Hlk68170663"/>
            <w:r w:rsidRPr="00B257D6">
              <w:rPr>
                <w:rFonts w:ascii="Roboto" w:hAnsi="Roboto"/>
                <w:b/>
                <w:color w:val="FFFFFF" w:themeColor="background1"/>
                <w:sz w:val="18"/>
              </w:rPr>
              <w:t>Finance Focal Point (for invoicing)</w:t>
            </w:r>
          </w:p>
        </w:tc>
      </w:tr>
      <w:tr w:rsidR="00784A7E" w:rsidRPr="0034026D" w14:paraId="057BC769"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tbl>
            <w:tblPr>
              <w:tblW w:w="9870" w:type="dxa"/>
              <w:tblLayout w:type="fixed"/>
              <w:tblLook w:val="0000" w:firstRow="0" w:lastRow="0" w:firstColumn="0" w:lastColumn="0" w:noHBand="0" w:noVBand="0"/>
            </w:tblPr>
            <w:tblGrid>
              <w:gridCol w:w="6685"/>
              <w:gridCol w:w="3185"/>
            </w:tblGrid>
            <w:tr w:rsidR="00784A7E" w:rsidRPr="0034026D" w14:paraId="4FCD68E2" w14:textId="77777777">
              <w:tc>
                <w:tcPr>
                  <w:tcW w:w="6685" w:type="dxa"/>
                </w:tcPr>
                <w:p w14:paraId="2569303B" w14:textId="77777777" w:rsidR="00784A7E" w:rsidRPr="001F5AE9" w:rsidRDefault="00784A7E" w:rsidP="00784A7E">
                  <w:pPr>
                    <w:pStyle w:val="FormText"/>
                    <w:spacing w:before="40"/>
                    <w:ind w:left="-70"/>
                    <w:rPr>
                      <w:rFonts w:ascii="Roboto" w:hAnsi="Roboto"/>
                    </w:rPr>
                  </w:pPr>
                  <w:r w:rsidRPr="001F5AE9">
                    <w:rPr>
                      <w:rFonts w:ascii="Roboto" w:hAnsi="Roboto"/>
                    </w:rPr>
                    <w:t>Same as PRB focal point indicated above:</w:t>
                  </w:r>
                </w:p>
                <w:p w14:paraId="4F6C0732" w14:textId="77777777" w:rsidR="00784A7E" w:rsidRPr="001F5AE9" w:rsidRDefault="00784A7E" w:rsidP="00784A7E">
                  <w:pPr>
                    <w:pStyle w:val="FormText"/>
                    <w:spacing w:before="40"/>
                    <w:ind w:left="-70"/>
                    <w:rPr>
                      <w:rFonts w:ascii="Roboto" w:hAnsi="Roboto"/>
                      <w:b/>
                    </w:rPr>
                  </w:pPr>
                  <w:r w:rsidRPr="001F5AE9">
                    <w:rPr>
                      <w:rFonts w:ascii="Roboto" w:hAnsi="Roboto"/>
                    </w:rPr>
                    <w:t>If different:</w:t>
                  </w:r>
                </w:p>
              </w:tc>
              <w:tc>
                <w:tcPr>
                  <w:tcW w:w="3185" w:type="dxa"/>
                </w:tcPr>
                <w:p w14:paraId="7E5CF91A" w14:textId="77777777" w:rsidR="00784A7E" w:rsidRPr="001F5AE9" w:rsidRDefault="00784A7E" w:rsidP="00784A7E">
                  <w:pPr>
                    <w:pStyle w:val="FormText"/>
                    <w:spacing w:before="40"/>
                    <w:rPr>
                      <w:rFonts w:ascii="Roboto" w:hAnsi="Roboto"/>
                      <w:b/>
                    </w:rPr>
                  </w:pPr>
                  <w:r w:rsidRPr="001F5AE9">
                    <w:rPr>
                      <w:rFonts w:ascii="Roboto" w:hAnsi="Roboto"/>
                      <w:b/>
                    </w:rPr>
                    <w:t xml:space="preserve">Y r N </w:t>
                  </w:r>
                </w:p>
              </w:tc>
            </w:tr>
          </w:tbl>
          <w:p w14:paraId="23CFB82A" w14:textId="77777777" w:rsidR="00784A7E" w:rsidRPr="001F5AE9" w:rsidRDefault="00784A7E" w:rsidP="00784A7E">
            <w:pPr>
              <w:pStyle w:val="FormText"/>
              <w:spacing w:before="40"/>
              <w:rPr>
                <w:rFonts w:ascii="Roboto" w:hAnsi="Roboto"/>
              </w:rPr>
            </w:pPr>
          </w:p>
        </w:tc>
        <w:tc>
          <w:tcPr>
            <w:tcW w:w="5103" w:type="dxa"/>
            <w:vAlign w:val="center"/>
          </w:tcPr>
          <w:p w14:paraId="72D8E2A5" w14:textId="163D8B7B" w:rsidR="00784A7E" w:rsidRPr="001F5AE9" w:rsidRDefault="00784A7E" w:rsidP="00784A7E">
            <w:pPr>
              <w:pStyle w:val="FormText"/>
              <w:spacing w:before="40"/>
              <w:rPr>
                <w:rFonts w:ascii="Roboto" w:hAnsi="Roboto"/>
                <w:sz w:val="20"/>
              </w:rPr>
            </w:pP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Pr="001F5AE9">
              <w:rPr>
                <w:rFonts w:ascii="Roboto" w:hAnsi="Roboto"/>
                <w:lang w:val="en-US"/>
              </w:rPr>
            </w:r>
            <w:r w:rsidRPr="001F5AE9">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Yes </w:t>
            </w: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Pr="001F5AE9">
              <w:rPr>
                <w:rFonts w:ascii="Roboto" w:hAnsi="Roboto"/>
                <w:lang w:val="en-US"/>
              </w:rPr>
            </w:r>
            <w:r w:rsidRPr="001F5AE9">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No</w:t>
            </w:r>
          </w:p>
        </w:tc>
      </w:tr>
      <w:bookmarkEnd w:id="11"/>
      <w:tr w:rsidR="004C62A8" w:rsidRPr="0034026D" w14:paraId="28050AAF"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03E4DA61" w14:textId="67EBE02A" w:rsidR="004C62A8" w:rsidRPr="001F5AE9" w:rsidRDefault="004C62A8" w:rsidP="004C62A8">
            <w:pPr>
              <w:pStyle w:val="FormText"/>
              <w:spacing w:before="40"/>
              <w:rPr>
                <w:rFonts w:ascii="Roboto" w:hAnsi="Roboto"/>
              </w:rPr>
            </w:pPr>
            <w:r w:rsidRPr="001F5AE9">
              <w:rPr>
                <w:rFonts w:ascii="Roboto" w:hAnsi="Roboto"/>
              </w:rPr>
              <w:lastRenderedPageBreak/>
              <w:t xml:space="preserve">Salutation </w:t>
            </w:r>
          </w:p>
        </w:tc>
        <w:tc>
          <w:tcPr>
            <w:tcW w:w="5103" w:type="dxa"/>
          </w:tcPr>
          <w:p w14:paraId="7D9A6AED" w14:textId="2573BA4E"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229D7A07"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271D29F4" w14:textId="5FAA4BD6" w:rsidR="004C62A8" w:rsidRPr="001F5AE9" w:rsidRDefault="004C62A8" w:rsidP="004C62A8">
            <w:pPr>
              <w:pStyle w:val="FormText"/>
              <w:spacing w:before="40"/>
              <w:rPr>
                <w:rFonts w:ascii="Roboto" w:hAnsi="Roboto"/>
              </w:rPr>
            </w:pPr>
            <w:r w:rsidRPr="001F5AE9">
              <w:rPr>
                <w:rFonts w:ascii="Roboto" w:hAnsi="Roboto"/>
              </w:rPr>
              <w:t xml:space="preserve">First </w:t>
            </w:r>
            <w:r w:rsidR="00715875" w:rsidRPr="001F5AE9">
              <w:rPr>
                <w:rFonts w:ascii="Roboto" w:hAnsi="Roboto"/>
              </w:rPr>
              <w:t>n</w:t>
            </w:r>
            <w:r w:rsidRPr="001F5AE9">
              <w:rPr>
                <w:rFonts w:ascii="Roboto" w:hAnsi="Roboto"/>
              </w:rPr>
              <w:t>ame</w:t>
            </w:r>
          </w:p>
        </w:tc>
        <w:tc>
          <w:tcPr>
            <w:tcW w:w="5103" w:type="dxa"/>
          </w:tcPr>
          <w:p w14:paraId="24DF3914" w14:textId="32EB5B93"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0531E40A"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40DAF124" w14:textId="533F8DCA" w:rsidR="004C62A8" w:rsidRPr="001F5AE9" w:rsidRDefault="004C62A8" w:rsidP="004C62A8">
            <w:pPr>
              <w:pStyle w:val="FormText"/>
              <w:spacing w:before="40"/>
              <w:rPr>
                <w:rFonts w:ascii="Roboto" w:hAnsi="Roboto"/>
              </w:rPr>
            </w:pPr>
            <w:r w:rsidRPr="001F5AE9">
              <w:rPr>
                <w:rFonts w:ascii="Roboto" w:hAnsi="Roboto"/>
              </w:rPr>
              <w:t>Middle name</w:t>
            </w:r>
          </w:p>
        </w:tc>
        <w:tc>
          <w:tcPr>
            <w:tcW w:w="5103" w:type="dxa"/>
          </w:tcPr>
          <w:p w14:paraId="2A61CE3E" w14:textId="47467F01"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2E3E803C"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0B1AF48E" w14:textId="755DFAB2" w:rsidR="004C62A8" w:rsidRPr="001F5AE9" w:rsidRDefault="004C62A8" w:rsidP="004C62A8">
            <w:pPr>
              <w:pStyle w:val="FormText"/>
              <w:spacing w:before="40"/>
              <w:rPr>
                <w:rFonts w:ascii="Roboto" w:hAnsi="Roboto"/>
              </w:rPr>
            </w:pPr>
            <w:r w:rsidRPr="001F5AE9">
              <w:rPr>
                <w:rFonts w:ascii="Roboto" w:hAnsi="Roboto"/>
              </w:rPr>
              <w:t xml:space="preserve">Last </w:t>
            </w:r>
            <w:r w:rsidR="006F265A" w:rsidRPr="001F5AE9">
              <w:rPr>
                <w:rFonts w:ascii="Roboto" w:hAnsi="Roboto"/>
              </w:rPr>
              <w:t>n</w:t>
            </w:r>
            <w:r w:rsidRPr="001F5AE9">
              <w:rPr>
                <w:rFonts w:ascii="Roboto" w:hAnsi="Roboto"/>
              </w:rPr>
              <w:t>ame</w:t>
            </w:r>
          </w:p>
        </w:tc>
        <w:tc>
          <w:tcPr>
            <w:tcW w:w="5103" w:type="dxa"/>
          </w:tcPr>
          <w:p w14:paraId="2424AE46" w14:textId="2018517F"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0AA323CA"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0E5F1625" w14:textId="679AFD80" w:rsidR="004C62A8" w:rsidRPr="001F5AE9" w:rsidRDefault="004C62A8" w:rsidP="004C62A8">
            <w:pPr>
              <w:pStyle w:val="FormText"/>
              <w:spacing w:before="40"/>
              <w:rPr>
                <w:rFonts w:ascii="Roboto" w:hAnsi="Roboto"/>
              </w:rPr>
            </w:pPr>
            <w:r w:rsidRPr="001F5AE9">
              <w:rPr>
                <w:rFonts w:ascii="Roboto" w:hAnsi="Roboto"/>
              </w:rPr>
              <w:t xml:space="preserve">Job </w:t>
            </w:r>
            <w:r w:rsidR="006F265A" w:rsidRPr="001F5AE9">
              <w:rPr>
                <w:rFonts w:ascii="Roboto" w:hAnsi="Roboto"/>
              </w:rPr>
              <w:t>t</w:t>
            </w:r>
            <w:r w:rsidRPr="001F5AE9">
              <w:rPr>
                <w:rFonts w:ascii="Roboto" w:hAnsi="Roboto"/>
              </w:rPr>
              <w:t>itle</w:t>
            </w:r>
          </w:p>
        </w:tc>
        <w:tc>
          <w:tcPr>
            <w:tcW w:w="5103" w:type="dxa"/>
          </w:tcPr>
          <w:p w14:paraId="70E1345F" w14:textId="42E44E9A"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0EF9AF7E"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2FA0B8DA" w14:textId="77777777" w:rsidR="004C62A8" w:rsidRPr="001F5AE9" w:rsidRDefault="004C62A8" w:rsidP="004C62A8">
            <w:pPr>
              <w:pStyle w:val="FormText"/>
              <w:spacing w:before="40"/>
              <w:rPr>
                <w:rFonts w:ascii="Roboto" w:hAnsi="Roboto"/>
              </w:rPr>
            </w:pPr>
            <w:r w:rsidRPr="001F5AE9">
              <w:rPr>
                <w:rFonts w:ascii="Roboto" w:hAnsi="Roboto"/>
              </w:rPr>
              <w:t>Department</w:t>
            </w:r>
          </w:p>
        </w:tc>
        <w:tc>
          <w:tcPr>
            <w:tcW w:w="5103" w:type="dxa"/>
          </w:tcPr>
          <w:p w14:paraId="43E04D13" w14:textId="10F28B0F"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49BBB073"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1BCE233B" w14:textId="77777777" w:rsidR="004C62A8" w:rsidRPr="001F5AE9" w:rsidRDefault="004C62A8" w:rsidP="004C62A8">
            <w:pPr>
              <w:pStyle w:val="FormText"/>
              <w:spacing w:before="40"/>
              <w:rPr>
                <w:rFonts w:ascii="Roboto" w:hAnsi="Roboto"/>
              </w:rPr>
            </w:pPr>
            <w:r w:rsidRPr="001F5AE9">
              <w:rPr>
                <w:rFonts w:ascii="Roboto" w:hAnsi="Roboto"/>
              </w:rPr>
              <w:t>Telephone</w:t>
            </w:r>
          </w:p>
        </w:tc>
        <w:tc>
          <w:tcPr>
            <w:tcW w:w="5103" w:type="dxa"/>
          </w:tcPr>
          <w:p w14:paraId="4E2A5996" w14:textId="3A567141"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2982B586"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406D0744" w14:textId="77777777" w:rsidR="004C62A8" w:rsidRPr="001F5AE9" w:rsidRDefault="004C62A8" w:rsidP="004C62A8">
            <w:pPr>
              <w:pStyle w:val="FormText"/>
              <w:spacing w:before="40"/>
              <w:rPr>
                <w:rFonts w:ascii="Roboto" w:hAnsi="Roboto"/>
              </w:rPr>
            </w:pPr>
            <w:r w:rsidRPr="001F5AE9">
              <w:rPr>
                <w:rFonts w:ascii="Roboto" w:hAnsi="Roboto"/>
              </w:rPr>
              <w:t>Email</w:t>
            </w:r>
          </w:p>
        </w:tc>
        <w:tc>
          <w:tcPr>
            <w:tcW w:w="5103" w:type="dxa"/>
          </w:tcPr>
          <w:p w14:paraId="31BC8D3A" w14:textId="3B258685"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257D6" w:rsidRPr="0034026D" w14:paraId="501A39F1"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54B329B7" w14:textId="77777777" w:rsidR="00B257D6" w:rsidRPr="001F5AE9" w:rsidRDefault="00B257D6" w:rsidP="004C62A8">
            <w:pPr>
              <w:pStyle w:val="FormText"/>
              <w:spacing w:before="40"/>
              <w:rPr>
                <w:rFonts w:ascii="Roboto" w:hAnsi="Roboto"/>
              </w:rPr>
            </w:pPr>
          </w:p>
        </w:tc>
        <w:tc>
          <w:tcPr>
            <w:tcW w:w="5103" w:type="dxa"/>
          </w:tcPr>
          <w:p w14:paraId="78542B9E" w14:textId="77777777" w:rsidR="00B257D6" w:rsidRPr="001F5AE9" w:rsidRDefault="00B257D6" w:rsidP="004C62A8">
            <w:pPr>
              <w:pStyle w:val="FormText"/>
              <w:spacing w:before="40"/>
              <w:rPr>
                <w:rFonts w:ascii="Roboto" w:hAnsi="Roboto"/>
                <w:sz w:val="20"/>
              </w:rPr>
            </w:pPr>
          </w:p>
        </w:tc>
      </w:tr>
      <w:tr w:rsidR="00B257D6" w:rsidRPr="001F5AE9" w14:paraId="554C5A7F"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hRule="exact" w:val="454"/>
        </w:trPr>
        <w:tc>
          <w:tcPr>
            <w:tcW w:w="9072" w:type="dxa"/>
            <w:gridSpan w:val="2"/>
            <w:shd w:val="clear" w:color="auto" w:fill="4F81BD" w:themeFill="accent1"/>
            <w:vAlign w:val="center"/>
          </w:tcPr>
          <w:p w14:paraId="2D20904B" w14:textId="48DD5715" w:rsidR="00B257D6" w:rsidRPr="001F5AE9" w:rsidRDefault="00B257D6" w:rsidP="00CA0292">
            <w:pPr>
              <w:rPr>
                <w:rFonts w:ascii="Roboto" w:hAnsi="Roboto"/>
                <w:b/>
                <w:sz w:val="18"/>
              </w:rPr>
            </w:pPr>
          </w:p>
        </w:tc>
      </w:tr>
    </w:tbl>
    <w:p w14:paraId="2F928F0E" w14:textId="77777777" w:rsidR="001E21BF" w:rsidRDefault="001E21BF" w:rsidP="00144157">
      <w:pPr>
        <w:jc w:val="both"/>
        <w:rPr>
          <w:rFonts w:ascii="Roboto" w:hAnsi="Roboto"/>
          <w:sz w:val="20"/>
          <w:szCs w:val="20"/>
        </w:rPr>
      </w:pPr>
    </w:p>
    <w:p w14:paraId="4C290CDB" w14:textId="6232F96C" w:rsidR="0034026D" w:rsidRPr="00AA20EA" w:rsidRDefault="0034026D">
      <w:pPr>
        <w:rPr>
          <w:rFonts w:ascii="Roboto" w:hAnsi="Roboto"/>
          <w:sz w:val="20"/>
          <w:szCs w:val="20"/>
          <w:lang w:val="en-GB"/>
        </w:rPr>
      </w:pPr>
      <w:r w:rsidRPr="00AA20EA">
        <w:rPr>
          <w:rFonts w:ascii="Roboto" w:hAnsi="Roboto"/>
          <w:sz w:val="20"/>
          <w:szCs w:val="20"/>
          <w:lang w:val="en-GB"/>
        </w:rPr>
        <w:br w:type="page"/>
      </w:r>
    </w:p>
    <w:p w14:paraId="55958EB8" w14:textId="5FEFE969" w:rsidR="0099489F" w:rsidRPr="001F5AE9" w:rsidRDefault="0099489F" w:rsidP="0099489F">
      <w:pPr>
        <w:pStyle w:val="BodyText"/>
        <w:tabs>
          <w:tab w:val="left" w:pos="5040"/>
          <w:tab w:val="right" w:pos="8602"/>
        </w:tabs>
        <w:spacing w:after="120"/>
        <w:ind w:right="-336"/>
        <w:rPr>
          <w:rFonts w:ascii="Roboto" w:hAnsi="Roboto"/>
          <w:b/>
          <w:sz w:val="32"/>
        </w:rPr>
      </w:pPr>
      <w:r w:rsidRPr="001F5AE9">
        <w:rPr>
          <w:rFonts w:ascii="Roboto" w:hAnsi="Roboto"/>
          <w:b/>
          <w:sz w:val="32"/>
        </w:rPr>
        <w:lastRenderedPageBreak/>
        <w:t xml:space="preserve">Appendix </w:t>
      </w:r>
      <w:r w:rsidR="00286FDE" w:rsidRPr="0023354D">
        <w:rPr>
          <w:rFonts w:ascii="Roboto" w:hAnsi="Roboto"/>
          <w:b/>
          <w:sz w:val="32"/>
        </w:rPr>
        <w:t>1</w:t>
      </w:r>
      <w:r w:rsidRPr="001F5AE9">
        <w:rPr>
          <w:rFonts w:ascii="Roboto" w:hAnsi="Roboto"/>
          <w:b/>
          <w:sz w:val="32"/>
        </w:rPr>
        <w:t xml:space="preserve">: UNEP FI Membership Fee Structure </w:t>
      </w:r>
    </w:p>
    <w:p w14:paraId="08AD6357" w14:textId="25D9D4FC" w:rsidR="0099489F" w:rsidRPr="001F5AE9" w:rsidRDefault="006F055A" w:rsidP="008F2B20">
      <w:pPr>
        <w:autoSpaceDE w:val="0"/>
        <w:autoSpaceDN w:val="0"/>
        <w:adjustRightInd w:val="0"/>
        <w:rPr>
          <w:rFonts w:ascii="Roboto" w:hAnsi="Roboto"/>
          <w:sz w:val="20"/>
        </w:rPr>
      </w:pPr>
      <w:r w:rsidRPr="001F5AE9">
        <w:rPr>
          <w:rFonts w:ascii="Roboto" w:hAnsi="Roboto"/>
          <w:sz w:val="20"/>
        </w:rPr>
        <w:t>UNEP FI members</w:t>
      </w:r>
      <w:r w:rsidR="0099489F" w:rsidRPr="001F5AE9">
        <w:rPr>
          <w:rFonts w:ascii="Roboto" w:hAnsi="Roboto"/>
          <w:sz w:val="20"/>
        </w:rPr>
        <w:t xml:space="preserve"> are required to pay an</w:t>
      </w:r>
      <w:r w:rsidRPr="001F5AE9">
        <w:rPr>
          <w:rFonts w:ascii="Roboto" w:hAnsi="Roboto"/>
          <w:sz w:val="20"/>
        </w:rPr>
        <w:t xml:space="preserve"> </w:t>
      </w:r>
      <w:r w:rsidR="0099489F" w:rsidRPr="001F5AE9">
        <w:rPr>
          <w:rFonts w:ascii="Roboto" w:hAnsi="Roboto"/>
          <w:sz w:val="20"/>
        </w:rPr>
        <w:t>annual financial contribution.</w:t>
      </w:r>
      <w:r w:rsidR="008F2B20" w:rsidRPr="001F5AE9">
        <w:rPr>
          <w:rFonts w:ascii="Roboto" w:hAnsi="Roboto"/>
          <w:sz w:val="20"/>
        </w:rPr>
        <w:t xml:space="preserve"> Members’</w:t>
      </w:r>
      <w:r w:rsidR="0099489F" w:rsidRPr="001F5AE9">
        <w:rPr>
          <w:rFonts w:ascii="Roboto" w:hAnsi="Roboto"/>
          <w:sz w:val="20"/>
        </w:rPr>
        <w:t xml:space="preserve"> contributions are used to help fund the activities undertaken by UNEP FI.</w:t>
      </w:r>
    </w:p>
    <w:p w14:paraId="7EC8B760" w14:textId="77777777" w:rsidR="0099489F" w:rsidRPr="001F5AE9" w:rsidRDefault="0099489F" w:rsidP="0099489F">
      <w:pPr>
        <w:autoSpaceDE w:val="0"/>
        <w:autoSpaceDN w:val="0"/>
        <w:adjustRightInd w:val="0"/>
        <w:rPr>
          <w:rFonts w:ascii="Roboto" w:hAnsi="Roboto"/>
          <w:sz w:val="20"/>
        </w:rPr>
      </w:pPr>
    </w:p>
    <w:p w14:paraId="02EDFA95" w14:textId="66C639EA" w:rsidR="00A03095" w:rsidRPr="001F5AE9" w:rsidRDefault="0099489F" w:rsidP="16EBE49A">
      <w:pPr>
        <w:autoSpaceDE w:val="0"/>
        <w:autoSpaceDN w:val="0"/>
        <w:adjustRightInd w:val="0"/>
        <w:jc w:val="both"/>
        <w:rPr>
          <w:rFonts w:ascii="Roboto" w:hAnsi="Roboto"/>
          <w:sz w:val="20"/>
          <w:szCs w:val="20"/>
        </w:rPr>
      </w:pPr>
      <w:r w:rsidRPr="16EBE49A">
        <w:rPr>
          <w:rFonts w:ascii="Roboto" w:hAnsi="Roboto"/>
          <w:sz w:val="20"/>
          <w:szCs w:val="20"/>
        </w:rPr>
        <w:t>The level of contribution expected is based on the total asset size</w:t>
      </w:r>
      <w:r w:rsidR="0062798D" w:rsidRPr="16EBE49A">
        <w:rPr>
          <w:rFonts w:ascii="Roboto" w:hAnsi="Roboto"/>
          <w:sz w:val="20"/>
          <w:szCs w:val="20"/>
        </w:rPr>
        <w:t xml:space="preserve"> </w:t>
      </w:r>
      <w:r w:rsidRPr="16EBE49A">
        <w:rPr>
          <w:rFonts w:ascii="Roboto" w:hAnsi="Roboto"/>
          <w:sz w:val="20"/>
          <w:szCs w:val="20"/>
        </w:rPr>
        <w:t xml:space="preserve">of </w:t>
      </w:r>
      <w:r w:rsidR="0018659D" w:rsidRPr="16EBE49A">
        <w:rPr>
          <w:rFonts w:ascii="Roboto" w:hAnsi="Roboto"/>
          <w:sz w:val="20"/>
          <w:szCs w:val="20"/>
        </w:rPr>
        <w:t>the institution</w:t>
      </w:r>
      <w:r w:rsidRPr="16EBE49A">
        <w:rPr>
          <w:rFonts w:ascii="Roboto" w:hAnsi="Roboto"/>
          <w:sz w:val="20"/>
          <w:szCs w:val="20"/>
        </w:rPr>
        <w:t xml:space="preserve"> as below. </w:t>
      </w:r>
      <w:r w:rsidR="00162876" w:rsidRPr="16EBE49A">
        <w:rPr>
          <w:rFonts w:ascii="Roboto" w:hAnsi="Roboto"/>
          <w:sz w:val="20"/>
          <w:szCs w:val="20"/>
        </w:rPr>
        <w:t>If the institution is applying at group</w:t>
      </w:r>
      <w:r w:rsidR="00E30FA5" w:rsidRPr="16EBE49A">
        <w:rPr>
          <w:rFonts w:ascii="Roboto" w:hAnsi="Roboto"/>
          <w:sz w:val="20"/>
          <w:szCs w:val="20"/>
        </w:rPr>
        <w:t>/parent</w:t>
      </w:r>
      <w:r w:rsidR="00162876" w:rsidRPr="16EBE49A">
        <w:rPr>
          <w:rFonts w:ascii="Roboto" w:hAnsi="Roboto"/>
          <w:sz w:val="20"/>
          <w:szCs w:val="20"/>
        </w:rPr>
        <w:t xml:space="preserve"> level, the level of contribution will be </w:t>
      </w:r>
      <w:r w:rsidR="00BD6921" w:rsidRPr="16EBE49A">
        <w:rPr>
          <w:rFonts w:ascii="Roboto" w:hAnsi="Roboto"/>
          <w:sz w:val="20"/>
          <w:szCs w:val="20"/>
        </w:rPr>
        <w:t>based on</w:t>
      </w:r>
      <w:r w:rsidR="00162876" w:rsidRPr="16EBE49A">
        <w:rPr>
          <w:rFonts w:ascii="Roboto" w:hAnsi="Roboto"/>
          <w:sz w:val="20"/>
          <w:szCs w:val="20"/>
        </w:rPr>
        <w:t xml:space="preserve"> </w:t>
      </w:r>
      <w:r w:rsidR="00BD6921" w:rsidRPr="16EBE49A">
        <w:rPr>
          <w:rFonts w:ascii="Roboto" w:hAnsi="Roboto"/>
          <w:sz w:val="20"/>
          <w:szCs w:val="20"/>
        </w:rPr>
        <w:t>the group’s total assets</w:t>
      </w:r>
      <w:r w:rsidR="6F926ACB" w:rsidRPr="16EBE49A">
        <w:rPr>
          <w:rFonts w:ascii="Roboto" w:hAnsi="Roboto"/>
          <w:sz w:val="20"/>
          <w:szCs w:val="20"/>
        </w:rPr>
        <w:t>, and any fee increase should be approved in the UNEP FI A</w:t>
      </w:r>
      <w:r w:rsidR="00590F82">
        <w:rPr>
          <w:rFonts w:ascii="Roboto" w:hAnsi="Roboto"/>
          <w:sz w:val="20"/>
          <w:szCs w:val="20"/>
        </w:rPr>
        <w:t xml:space="preserve">nnual </w:t>
      </w:r>
      <w:r w:rsidR="6F926ACB" w:rsidRPr="16EBE49A">
        <w:rPr>
          <w:rFonts w:ascii="Roboto" w:hAnsi="Roboto"/>
          <w:sz w:val="20"/>
          <w:szCs w:val="20"/>
        </w:rPr>
        <w:t>G</w:t>
      </w:r>
      <w:r w:rsidR="00590F82">
        <w:rPr>
          <w:rFonts w:ascii="Roboto" w:hAnsi="Roboto"/>
          <w:sz w:val="20"/>
          <w:szCs w:val="20"/>
        </w:rPr>
        <w:t xml:space="preserve">eneral </w:t>
      </w:r>
      <w:r w:rsidR="6F926ACB" w:rsidRPr="16EBE49A">
        <w:rPr>
          <w:rFonts w:ascii="Roboto" w:hAnsi="Roboto"/>
          <w:sz w:val="20"/>
          <w:szCs w:val="20"/>
        </w:rPr>
        <w:t>M</w:t>
      </w:r>
      <w:r w:rsidR="00590F82">
        <w:rPr>
          <w:rFonts w:ascii="Roboto" w:hAnsi="Roboto"/>
          <w:sz w:val="20"/>
          <w:szCs w:val="20"/>
        </w:rPr>
        <w:t>eeting</w:t>
      </w:r>
      <w:r w:rsidR="00BD6921" w:rsidRPr="16EBE49A">
        <w:rPr>
          <w:rFonts w:ascii="Roboto" w:hAnsi="Roboto"/>
          <w:sz w:val="20"/>
          <w:szCs w:val="20"/>
        </w:rPr>
        <w:t xml:space="preserve">. </w:t>
      </w:r>
      <w:r w:rsidRPr="16EBE49A">
        <w:rPr>
          <w:rFonts w:ascii="Roboto" w:hAnsi="Roboto"/>
          <w:sz w:val="20"/>
          <w:szCs w:val="20"/>
        </w:rPr>
        <w:t xml:space="preserve">The current fee categorization will also apply to </w:t>
      </w:r>
      <w:r w:rsidR="00C22BAC" w:rsidRPr="16EBE49A">
        <w:rPr>
          <w:rFonts w:ascii="Roboto" w:hAnsi="Roboto"/>
          <w:sz w:val="20"/>
          <w:szCs w:val="20"/>
        </w:rPr>
        <w:t xml:space="preserve">any </w:t>
      </w:r>
      <w:r w:rsidR="000C2748" w:rsidRPr="16EBE49A">
        <w:rPr>
          <w:rFonts w:ascii="Roboto" w:hAnsi="Roboto" w:cs="Arial"/>
          <w:sz w:val="20"/>
          <w:szCs w:val="20"/>
        </w:rPr>
        <w:t>subsidiary</w:t>
      </w:r>
      <w:r w:rsidRPr="16EBE49A">
        <w:rPr>
          <w:rFonts w:ascii="Roboto" w:hAnsi="Roboto"/>
          <w:sz w:val="20"/>
          <w:szCs w:val="20"/>
        </w:rPr>
        <w:t xml:space="preserve"> members, with a 50% reduction in fees</w:t>
      </w:r>
      <w:r w:rsidR="00BB09C1" w:rsidRPr="16EBE49A">
        <w:rPr>
          <w:rFonts w:ascii="Roboto" w:hAnsi="Roboto"/>
          <w:sz w:val="20"/>
          <w:szCs w:val="20"/>
        </w:rPr>
        <w:t xml:space="preserve"> (based on the </w:t>
      </w:r>
      <w:r w:rsidR="000C2748" w:rsidRPr="16EBE49A">
        <w:rPr>
          <w:rFonts w:ascii="Roboto" w:hAnsi="Roboto" w:cs="Arial"/>
          <w:sz w:val="20"/>
          <w:szCs w:val="20"/>
        </w:rPr>
        <w:t>subsidiary’s</w:t>
      </w:r>
      <w:r w:rsidR="002F4CE0" w:rsidRPr="16EBE49A">
        <w:rPr>
          <w:rFonts w:ascii="Roboto" w:hAnsi="Roboto" w:cs="Arial"/>
          <w:sz w:val="20"/>
          <w:szCs w:val="20"/>
        </w:rPr>
        <w:t>’</w:t>
      </w:r>
      <w:r w:rsidR="00434C70" w:rsidRPr="16EBE49A">
        <w:rPr>
          <w:rFonts w:ascii="Roboto" w:hAnsi="Roboto"/>
          <w:sz w:val="20"/>
          <w:szCs w:val="20"/>
        </w:rPr>
        <w:t xml:space="preserve"> </w:t>
      </w:r>
      <w:r w:rsidR="00BB09C1" w:rsidRPr="16EBE49A">
        <w:rPr>
          <w:rFonts w:ascii="Roboto" w:hAnsi="Roboto"/>
          <w:sz w:val="20"/>
          <w:szCs w:val="20"/>
        </w:rPr>
        <w:t>asset size)</w:t>
      </w:r>
      <w:r w:rsidR="00260EB0" w:rsidRPr="16EBE49A">
        <w:rPr>
          <w:rFonts w:ascii="Roboto" w:hAnsi="Roboto"/>
          <w:sz w:val="20"/>
          <w:szCs w:val="20"/>
        </w:rPr>
        <w:t xml:space="preserve"> if the parent</w:t>
      </w:r>
      <w:r w:rsidR="009F394A" w:rsidRPr="16EBE49A">
        <w:rPr>
          <w:rFonts w:ascii="Roboto" w:hAnsi="Roboto"/>
          <w:sz w:val="20"/>
          <w:szCs w:val="20"/>
        </w:rPr>
        <w:t xml:space="preserve"> institution</w:t>
      </w:r>
      <w:r w:rsidR="00260EB0" w:rsidRPr="16EBE49A">
        <w:rPr>
          <w:rFonts w:ascii="Roboto" w:hAnsi="Roboto"/>
          <w:sz w:val="20"/>
          <w:szCs w:val="20"/>
        </w:rPr>
        <w:t xml:space="preserve"> is also a member</w:t>
      </w:r>
      <w:r w:rsidRPr="16EBE49A">
        <w:rPr>
          <w:rFonts w:ascii="Roboto" w:hAnsi="Roboto"/>
          <w:sz w:val="20"/>
          <w:szCs w:val="20"/>
        </w:rPr>
        <w:t xml:space="preserve">. </w:t>
      </w:r>
      <w:r w:rsidR="00F945C0" w:rsidRPr="16EBE49A">
        <w:rPr>
          <w:rFonts w:ascii="Roboto" w:hAnsi="Roboto"/>
          <w:sz w:val="20"/>
          <w:szCs w:val="20"/>
        </w:rPr>
        <w:t>Please note that membership a</w:t>
      </w:r>
      <w:r w:rsidR="00BD6921" w:rsidRPr="16EBE49A">
        <w:rPr>
          <w:rFonts w:ascii="Roboto" w:hAnsi="Roboto"/>
          <w:sz w:val="20"/>
          <w:szCs w:val="20"/>
        </w:rPr>
        <w:t>pplicatio</w:t>
      </w:r>
      <w:r w:rsidR="00D61609" w:rsidRPr="16EBE49A">
        <w:rPr>
          <w:rFonts w:ascii="Roboto" w:hAnsi="Roboto"/>
          <w:sz w:val="20"/>
          <w:szCs w:val="20"/>
        </w:rPr>
        <w:t>n</w:t>
      </w:r>
      <w:r w:rsidR="00BD6921" w:rsidRPr="16EBE49A">
        <w:rPr>
          <w:rFonts w:ascii="Roboto" w:hAnsi="Roboto"/>
          <w:sz w:val="20"/>
          <w:szCs w:val="20"/>
        </w:rPr>
        <w:t xml:space="preserve"> at group level do</w:t>
      </w:r>
      <w:r w:rsidR="00D61609" w:rsidRPr="16EBE49A">
        <w:rPr>
          <w:rFonts w:ascii="Roboto" w:hAnsi="Roboto"/>
          <w:sz w:val="20"/>
          <w:szCs w:val="20"/>
        </w:rPr>
        <w:t xml:space="preserve">es not </w:t>
      </w:r>
      <w:r w:rsidR="004A32F1" w:rsidRPr="16EBE49A">
        <w:rPr>
          <w:rFonts w:ascii="Roboto" w:hAnsi="Roboto"/>
          <w:sz w:val="20"/>
          <w:szCs w:val="20"/>
        </w:rPr>
        <w:t>entail membership for subsidiary institutions</w:t>
      </w:r>
      <w:r w:rsidR="00D47402" w:rsidRPr="16EBE49A">
        <w:rPr>
          <w:rFonts w:ascii="Roboto" w:hAnsi="Roboto"/>
          <w:sz w:val="20"/>
          <w:szCs w:val="20"/>
        </w:rPr>
        <w:t>. Should subsidiary institutions want to join</w:t>
      </w:r>
      <w:r w:rsidR="009918B2" w:rsidRPr="16EBE49A">
        <w:rPr>
          <w:rFonts w:ascii="Roboto" w:hAnsi="Roboto"/>
          <w:sz w:val="20"/>
          <w:szCs w:val="20"/>
        </w:rPr>
        <w:t xml:space="preserve"> as well</w:t>
      </w:r>
      <w:r w:rsidR="00D47402" w:rsidRPr="16EBE49A">
        <w:rPr>
          <w:rFonts w:ascii="Roboto" w:hAnsi="Roboto"/>
          <w:sz w:val="20"/>
          <w:szCs w:val="20"/>
        </w:rPr>
        <w:t>, a separate application</w:t>
      </w:r>
      <w:r w:rsidR="00D61609" w:rsidRPr="16EBE49A">
        <w:rPr>
          <w:rFonts w:ascii="Roboto" w:hAnsi="Roboto"/>
          <w:sz w:val="20"/>
          <w:szCs w:val="20"/>
        </w:rPr>
        <w:t xml:space="preserve"> at subsidiary level</w:t>
      </w:r>
      <w:r w:rsidR="00D47402" w:rsidRPr="16EBE49A">
        <w:rPr>
          <w:rFonts w:ascii="Roboto" w:hAnsi="Roboto"/>
          <w:sz w:val="20"/>
          <w:szCs w:val="20"/>
        </w:rPr>
        <w:t xml:space="preserve"> is needed</w:t>
      </w:r>
      <w:r w:rsidR="00D61609" w:rsidRPr="16EBE49A">
        <w:rPr>
          <w:rFonts w:ascii="Roboto" w:hAnsi="Roboto"/>
          <w:sz w:val="20"/>
          <w:szCs w:val="20"/>
        </w:rPr>
        <w:t>.</w:t>
      </w:r>
    </w:p>
    <w:p w14:paraId="54A4D3E7" w14:textId="77777777" w:rsidR="00A03095" w:rsidRPr="001F5AE9" w:rsidRDefault="00A03095" w:rsidP="0099489F">
      <w:pPr>
        <w:autoSpaceDE w:val="0"/>
        <w:autoSpaceDN w:val="0"/>
        <w:adjustRightInd w:val="0"/>
        <w:rPr>
          <w:rFonts w:ascii="Roboto" w:hAnsi="Roboto"/>
          <w:sz w:val="20"/>
        </w:rPr>
      </w:pPr>
    </w:p>
    <w:p w14:paraId="752FD59C" w14:textId="5B243022" w:rsidR="0099489F" w:rsidRPr="001F5AE9" w:rsidRDefault="2D717584" w:rsidP="650B462F">
      <w:pPr>
        <w:autoSpaceDE w:val="0"/>
        <w:autoSpaceDN w:val="0"/>
        <w:adjustRightInd w:val="0"/>
        <w:rPr>
          <w:rFonts w:ascii="Roboto" w:hAnsi="Roboto"/>
          <w:sz w:val="20"/>
          <w:szCs w:val="20"/>
        </w:rPr>
      </w:pPr>
      <w:r w:rsidRPr="650B462F">
        <w:rPr>
          <w:rFonts w:ascii="Roboto" w:hAnsi="Roboto"/>
          <w:sz w:val="20"/>
          <w:szCs w:val="20"/>
        </w:rPr>
        <w:t xml:space="preserve">Please </w:t>
      </w:r>
      <w:r w:rsidR="6563BDBF" w:rsidRPr="650B462F">
        <w:rPr>
          <w:rFonts w:ascii="Roboto" w:hAnsi="Roboto"/>
          <w:sz w:val="20"/>
          <w:szCs w:val="20"/>
        </w:rPr>
        <w:t xml:space="preserve">refer to </w:t>
      </w:r>
      <w:r w:rsidRPr="650B462F">
        <w:rPr>
          <w:rFonts w:ascii="Roboto" w:hAnsi="Roboto"/>
          <w:sz w:val="20"/>
          <w:szCs w:val="20"/>
        </w:rPr>
        <w:t>the table below to identify the level of contribution that will be expected from your company</w:t>
      </w:r>
      <w:r w:rsidR="75D0F2D8" w:rsidRPr="650B462F">
        <w:rPr>
          <w:rFonts w:ascii="Roboto" w:hAnsi="Roboto"/>
          <w:sz w:val="20"/>
          <w:szCs w:val="20"/>
        </w:rPr>
        <w:t>/institution.</w:t>
      </w:r>
    </w:p>
    <w:p w14:paraId="055CFD4F" w14:textId="248B1E2C" w:rsidR="6DE70C59" w:rsidRPr="001F5AE9" w:rsidRDefault="6DE70C59" w:rsidP="6DE70C59">
      <w:pPr>
        <w:rPr>
          <w:rFonts w:ascii="Roboto" w:hAnsi="Roboto"/>
          <w:sz w:val="20"/>
        </w:rPr>
      </w:pPr>
    </w:p>
    <w:p w14:paraId="11341727" w14:textId="7F3378F8" w:rsidR="428FCC61" w:rsidRPr="001F5AE9" w:rsidRDefault="428FCC61" w:rsidP="6DE70C59">
      <w:pPr>
        <w:rPr>
          <w:rFonts w:ascii="Roboto" w:hAnsi="Roboto"/>
          <w:b/>
          <w:sz w:val="20"/>
        </w:rPr>
      </w:pPr>
      <w:r w:rsidRPr="001F5AE9">
        <w:rPr>
          <w:rFonts w:ascii="Roboto" w:hAnsi="Roboto"/>
          <w:b/>
          <w:sz w:val="20"/>
        </w:rPr>
        <w:t>UNEP FI PRB Membership Fees in CHF</w:t>
      </w:r>
      <w:r w:rsidR="0007722F" w:rsidRPr="001F5AE9">
        <w:rPr>
          <w:rFonts w:ascii="Roboto" w:hAnsi="Roboto"/>
          <w:b/>
          <w:sz w:val="20"/>
        </w:rPr>
        <w:t xml:space="preserve"> </w:t>
      </w:r>
    </w:p>
    <w:p w14:paraId="7018130F" w14:textId="37615B68" w:rsidR="007205AB" w:rsidRPr="001F5AE9" w:rsidRDefault="007205AB" w:rsidP="0099489F">
      <w:pPr>
        <w:autoSpaceDE w:val="0"/>
        <w:autoSpaceDN w:val="0"/>
        <w:adjustRightInd w:val="0"/>
        <w:rPr>
          <w:rFonts w:ascii="Roboto" w:hAnsi="Roboto"/>
          <w:sz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835"/>
        <w:gridCol w:w="2835"/>
      </w:tblGrid>
      <w:tr w:rsidR="00DB00DC" w:rsidRPr="0034026D" w14:paraId="4C9E5698" w14:textId="77777777" w:rsidTr="00EA5BC7">
        <w:trPr>
          <w:trHeight w:val="468"/>
        </w:trPr>
        <w:tc>
          <w:tcPr>
            <w:tcW w:w="3397" w:type="dxa"/>
            <w:vMerge w:val="restart"/>
            <w:shd w:val="clear" w:color="auto" w:fill="A9D08E"/>
            <w:noWrap/>
            <w:vAlign w:val="center"/>
            <w:hideMark/>
          </w:tcPr>
          <w:p w14:paraId="5D112223" w14:textId="77777777" w:rsidR="00DB00DC" w:rsidRPr="001F5AE9" w:rsidRDefault="00DB00DC">
            <w:pPr>
              <w:rPr>
                <w:rFonts w:ascii="Roboto" w:hAnsi="Roboto"/>
                <w:b/>
                <w:color w:val="000000"/>
                <w:sz w:val="18"/>
              </w:rPr>
            </w:pPr>
            <w:r w:rsidRPr="001F5AE9">
              <w:rPr>
                <w:rFonts w:ascii="Roboto" w:hAnsi="Roboto"/>
                <w:b/>
                <w:color w:val="000000"/>
                <w:sz w:val="18"/>
              </w:rPr>
              <w:t xml:space="preserve">Total assets (USD) </w:t>
            </w:r>
          </w:p>
        </w:tc>
        <w:tc>
          <w:tcPr>
            <w:tcW w:w="2835" w:type="dxa"/>
            <w:shd w:val="clear" w:color="auto" w:fill="548235"/>
            <w:vAlign w:val="center"/>
          </w:tcPr>
          <w:p w14:paraId="272801F0" w14:textId="37ED6CAF" w:rsidR="00DB00DC" w:rsidRPr="52B8D65C" w:rsidRDefault="00DB00DC" w:rsidP="00D6565C">
            <w:pPr>
              <w:jc w:val="center"/>
              <w:rPr>
                <w:rFonts w:ascii="Roboto" w:hAnsi="Roboto"/>
                <w:b/>
                <w:bCs/>
                <w:color w:val="FFFFFF" w:themeColor="background1"/>
                <w:sz w:val="16"/>
                <w:szCs w:val="16"/>
              </w:rPr>
            </w:pPr>
            <w:r>
              <w:rPr>
                <w:rFonts w:ascii="Roboto" w:hAnsi="Roboto"/>
                <w:b/>
                <w:bCs/>
                <w:color w:val="FFFFFF" w:themeColor="background1"/>
                <w:sz w:val="16"/>
                <w:szCs w:val="16"/>
              </w:rPr>
              <w:t>202</w:t>
            </w:r>
            <w:r w:rsidR="005164DC">
              <w:rPr>
                <w:rFonts w:ascii="Roboto" w:hAnsi="Roboto"/>
                <w:b/>
                <w:bCs/>
                <w:color w:val="FFFFFF" w:themeColor="background1"/>
                <w:sz w:val="16"/>
                <w:szCs w:val="16"/>
              </w:rPr>
              <w:t>6</w:t>
            </w:r>
          </w:p>
        </w:tc>
        <w:tc>
          <w:tcPr>
            <w:tcW w:w="2835" w:type="dxa"/>
            <w:shd w:val="clear" w:color="auto" w:fill="548235"/>
            <w:vAlign w:val="center"/>
          </w:tcPr>
          <w:p w14:paraId="2D4BD143" w14:textId="2A6F52B6" w:rsidR="00DB00DC" w:rsidRPr="00A558A8" w:rsidRDefault="00DB00DC" w:rsidP="00D6565C">
            <w:pPr>
              <w:jc w:val="center"/>
              <w:rPr>
                <w:rFonts w:ascii="Roboto" w:hAnsi="Roboto"/>
                <w:b/>
                <w:bCs/>
                <w:color w:val="FFFFFF"/>
                <w:sz w:val="16"/>
                <w:szCs w:val="16"/>
              </w:rPr>
            </w:pPr>
            <w:r w:rsidRPr="52B8D65C">
              <w:rPr>
                <w:rFonts w:ascii="Roboto" w:hAnsi="Roboto"/>
                <w:b/>
                <w:bCs/>
                <w:color w:val="FFFFFF" w:themeColor="background1"/>
                <w:sz w:val="16"/>
                <w:szCs w:val="16"/>
              </w:rPr>
              <w:t>202</w:t>
            </w:r>
            <w:r w:rsidR="005164DC">
              <w:rPr>
                <w:rFonts w:ascii="Roboto" w:hAnsi="Roboto"/>
                <w:b/>
                <w:bCs/>
                <w:color w:val="FFFFFF" w:themeColor="background1"/>
                <w:sz w:val="16"/>
                <w:szCs w:val="16"/>
              </w:rPr>
              <w:t>7</w:t>
            </w:r>
          </w:p>
        </w:tc>
      </w:tr>
      <w:tr w:rsidR="00DB00DC" w:rsidRPr="0034026D" w14:paraId="39838F84" w14:textId="77777777" w:rsidTr="00EA5BC7">
        <w:trPr>
          <w:trHeight w:val="605"/>
        </w:trPr>
        <w:tc>
          <w:tcPr>
            <w:tcW w:w="3397" w:type="dxa"/>
            <w:vMerge/>
            <w:hideMark/>
          </w:tcPr>
          <w:p w14:paraId="716CF349" w14:textId="77777777" w:rsidR="00DB00DC" w:rsidRPr="001F5AE9" w:rsidRDefault="00DB00DC" w:rsidP="00DB00DC">
            <w:pPr>
              <w:rPr>
                <w:rFonts w:ascii="Roboto" w:hAnsi="Roboto"/>
                <w:b/>
                <w:color w:val="000000"/>
                <w:sz w:val="18"/>
              </w:rPr>
            </w:pPr>
          </w:p>
        </w:tc>
        <w:tc>
          <w:tcPr>
            <w:tcW w:w="2835" w:type="dxa"/>
            <w:shd w:val="clear" w:color="auto" w:fill="548235"/>
          </w:tcPr>
          <w:p w14:paraId="74F0BBB2" w14:textId="77777777" w:rsidR="00DB00DC" w:rsidRPr="001F5AE9" w:rsidRDefault="00DB00DC" w:rsidP="00DB00DC">
            <w:pPr>
              <w:jc w:val="center"/>
              <w:rPr>
                <w:rFonts w:ascii="Roboto" w:hAnsi="Roboto"/>
                <w:b/>
                <w:color w:val="FFFFFF"/>
                <w:sz w:val="18"/>
              </w:rPr>
            </w:pPr>
            <w:r w:rsidRPr="001F5AE9">
              <w:rPr>
                <w:rFonts w:ascii="Roboto" w:hAnsi="Roboto"/>
                <w:b/>
                <w:color w:val="FFFFFF"/>
                <w:sz w:val="18"/>
              </w:rPr>
              <w:t xml:space="preserve">UNEP FI PRB </w:t>
            </w:r>
          </w:p>
          <w:p w14:paraId="0F99A5E3" w14:textId="525D97E5" w:rsidR="00DB00DC" w:rsidRPr="00A558A8" w:rsidRDefault="00DB00DC" w:rsidP="00DB00DC">
            <w:pPr>
              <w:jc w:val="center"/>
              <w:rPr>
                <w:rFonts w:ascii="Roboto" w:hAnsi="Roboto"/>
                <w:b/>
                <w:color w:val="FFFFFF"/>
                <w:sz w:val="16"/>
                <w:szCs w:val="22"/>
              </w:rPr>
            </w:pPr>
            <w:r w:rsidRPr="001F5AE9">
              <w:rPr>
                <w:rFonts w:ascii="Roboto" w:hAnsi="Roboto"/>
                <w:b/>
                <w:color w:val="FFFFFF"/>
                <w:sz w:val="18"/>
              </w:rPr>
              <w:t xml:space="preserve">(CHF) </w:t>
            </w:r>
          </w:p>
        </w:tc>
        <w:tc>
          <w:tcPr>
            <w:tcW w:w="2835" w:type="dxa"/>
            <w:shd w:val="clear" w:color="auto" w:fill="548235"/>
          </w:tcPr>
          <w:p w14:paraId="284F788B" w14:textId="7909FF72" w:rsidR="00DB00DC" w:rsidRPr="00A558A8" w:rsidRDefault="00DB00DC" w:rsidP="00DB00DC">
            <w:pPr>
              <w:jc w:val="center"/>
              <w:rPr>
                <w:rFonts w:ascii="Roboto" w:hAnsi="Roboto"/>
                <w:b/>
                <w:color w:val="FFFFFF"/>
                <w:sz w:val="16"/>
                <w:szCs w:val="22"/>
              </w:rPr>
            </w:pPr>
            <w:r w:rsidRPr="00A558A8">
              <w:rPr>
                <w:rFonts w:ascii="Roboto" w:hAnsi="Roboto"/>
                <w:b/>
                <w:color w:val="FFFFFF"/>
                <w:sz w:val="16"/>
                <w:szCs w:val="22"/>
              </w:rPr>
              <w:t xml:space="preserve">UNEP FI PRB </w:t>
            </w:r>
          </w:p>
          <w:p w14:paraId="5EAAFA9D" w14:textId="0BD043F1" w:rsidR="00DB00DC" w:rsidRPr="00A558A8" w:rsidRDefault="00DB00DC" w:rsidP="00DB00DC">
            <w:pPr>
              <w:jc w:val="center"/>
              <w:rPr>
                <w:rFonts w:ascii="Roboto" w:hAnsi="Roboto"/>
                <w:b/>
                <w:color w:val="FFFFFF"/>
                <w:sz w:val="16"/>
                <w:szCs w:val="22"/>
              </w:rPr>
            </w:pPr>
            <w:r w:rsidRPr="00A558A8">
              <w:rPr>
                <w:rFonts w:ascii="Roboto" w:hAnsi="Roboto"/>
                <w:b/>
                <w:color w:val="FFFFFF"/>
                <w:sz w:val="16"/>
                <w:szCs w:val="22"/>
              </w:rPr>
              <w:t xml:space="preserve">(CHF) </w:t>
            </w:r>
          </w:p>
        </w:tc>
      </w:tr>
      <w:tr w:rsidR="00DB00DC" w:rsidRPr="0034026D" w14:paraId="0F24122F" w14:textId="77777777" w:rsidTr="00EA5BC7">
        <w:trPr>
          <w:trHeight w:val="288"/>
        </w:trPr>
        <w:tc>
          <w:tcPr>
            <w:tcW w:w="3397" w:type="dxa"/>
            <w:shd w:val="clear" w:color="auto" w:fill="A9D08E"/>
            <w:noWrap/>
            <w:vAlign w:val="center"/>
            <w:hideMark/>
          </w:tcPr>
          <w:p w14:paraId="072591A6" w14:textId="77777777" w:rsidR="00DB00DC" w:rsidRPr="001F5AE9" w:rsidRDefault="00DB00DC" w:rsidP="00DB00DC">
            <w:pPr>
              <w:rPr>
                <w:rFonts w:ascii="Roboto" w:hAnsi="Roboto"/>
                <w:b/>
                <w:color w:val="000000"/>
                <w:sz w:val="18"/>
              </w:rPr>
            </w:pPr>
            <w:r w:rsidRPr="001F5AE9">
              <w:rPr>
                <w:rFonts w:ascii="Roboto" w:hAnsi="Roboto"/>
                <w:b/>
                <w:color w:val="000000"/>
                <w:sz w:val="18"/>
              </w:rPr>
              <w:t xml:space="preserve">From 1 trillion and above </w:t>
            </w:r>
          </w:p>
        </w:tc>
        <w:tc>
          <w:tcPr>
            <w:tcW w:w="2835" w:type="dxa"/>
            <w:vAlign w:val="center"/>
          </w:tcPr>
          <w:p w14:paraId="731597A4" w14:textId="0BC4E17E" w:rsidR="00DB00DC" w:rsidRPr="001F5AE9" w:rsidRDefault="005164DC" w:rsidP="00DB00DC">
            <w:pPr>
              <w:jc w:val="center"/>
              <w:rPr>
                <w:rFonts w:ascii="Roboto" w:hAnsi="Roboto"/>
                <w:color w:val="000000" w:themeColor="text1"/>
                <w:sz w:val="18"/>
              </w:rPr>
            </w:pPr>
            <w:r w:rsidRPr="004C42AD">
              <w:rPr>
                <w:rFonts w:ascii="Roboto" w:hAnsi="Roboto"/>
                <w:color w:val="000000" w:themeColor="text1"/>
                <w:sz w:val="18"/>
              </w:rPr>
              <w:t>40,471</w:t>
            </w:r>
          </w:p>
        </w:tc>
        <w:tc>
          <w:tcPr>
            <w:tcW w:w="2835" w:type="dxa"/>
            <w:vAlign w:val="center"/>
          </w:tcPr>
          <w:p w14:paraId="055D1FEF" w14:textId="435B6B8F" w:rsidR="00DB00DC" w:rsidRPr="004C42AD" w:rsidRDefault="00BF622D" w:rsidP="00DB00DC">
            <w:pPr>
              <w:jc w:val="center"/>
              <w:rPr>
                <w:rFonts w:ascii="Roboto" w:hAnsi="Roboto"/>
                <w:color w:val="000000" w:themeColor="text1"/>
                <w:sz w:val="18"/>
              </w:rPr>
            </w:pPr>
            <w:r w:rsidRPr="004C42AD">
              <w:rPr>
                <w:rFonts w:ascii="Roboto" w:hAnsi="Roboto"/>
                <w:color w:val="000000" w:themeColor="text1"/>
                <w:sz w:val="18"/>
              </w:rPr>
              <w:t>40,471</w:t>
            </w:r>
          </w:p>
        </w:tc>
      </w:tr>
      <w:tr w:rsidR="00DB00DC" w:rsidRPr="0034026D" w14:paraId="7C84DA06" w14:textId="77777777" w:rsidTr="00EA5BC7">
        <w:trPr>
          <w:trHeight w:val="288"/>
        </w:trPr>
        <w:tc>
          <w:tcPr>
            <w:tcW w:w="3397" w:type="dxa"/>
            <w:shd w:val="clear" w:color="auto" w:fill="A9D08E"/>
            <w:noWrap/>
            <w:vAlign w:val="center"/>
            <w:hideMark/>
          </w:tcPr>
          <w:p w14:paraId="75DA3CC9" w14:textId="77777777" w:rsidR="00DB00DC" w:rsidRPr="001F5AE9" w:rsidRDefault="00DB00DC" w:rsidP="00DB00DC">
            <w:pPr>
              <w:rPr>
                <w:rFonts w:ascii="Roboto" w:hAnsi="Roboto"/>
                <w:b/>
                <w:color w:val="000000"/>
                <w:sz w:val="18"/>
              </w:rPr>
            </w:pPr>
            <w:r w:rsidRPr="001F5AE9">
              <w:rPr>
                <w:rFonts w:ascii="Roboto" w:hAnsi="Roboto"/>
                <w:b/>
                <w:color w:val="000000"/>
                <w:sz w:val="18"/>
              </w:rPr>
              <w:t xml:space="preserve">From 100 billion to less than 1 trillion </w:t>
            </w:r>
          </w:p>
        </w:tc>
        <w:tc>
          <w:tcPr>
            <w:tcW w:w="2835" w:type="dxa"/>
            <w:vAlign w:val="center"/>
          </w:tcPr>
          <w:p w14:paraId="3108DD27" w14:textId="1B0B5C4B" w:rsidR="00DB00DC" w:rsidRPr="001F5AE9" w:rsidRDefault="005164DC" w:rsidP="00DB00DC">
            <w:pPr>
              <w:jc w:val="center"/>
              <w:rPr>
                <w:rFonts w:ascii="Roboto" w:hAnsi="Roboto"/>
                <w:color w:val="000000" w:themeColor="text1"/>
                <w:sz w:val="18"/>
              </w:rPr>
            </w:pPr>
            <w:r w:rsidRPr="004C42AD">
              <w:rPr>
                <w:rFonts w:ascii="Roboto" w:hAnsi="Roboto"/>
                <w:color w:val="000000" w:themeColor="text1"/>
                <w:sz w:val="18"/>
              </w:rPr>
              <w:t>33,718</w:t>
            </w:r>
          </w:p>
        </w:tc>
        <w:tc>
          <w:tcPr>
            <w:tcW w:w="2835" w:type="dxa"/>
            <w:vAlign w:val="center"/>
          </w:tcPr>
          <w:p w14:paraId="187C99C6" w14:textId="417147D3" w:rsidR="00DB00DC" w:rsidRPr="004C42AD" w:rsidRDefault="00BF622D" w:rsidP="00DB00DC">
            <w:pPr>
              <w:jc w:val="center"/>
              <w:rPr>
                <w:rFonts w:ascii="Roboto" w:hAnsi="Roboto"/>
                <w:color w:val="000000" w:themeColor="text1"/>
                <w:sz w:val="18"/>
              </w:rPr>
            </w:pPr>
            <w:r w:rsidRPr="004C42AD">
              <w:rPr>
                <w:rFonts w:ascii="Roboto" w:hAnsi="Roboto"/>
                <w:color w:val="000000" w:themeColor="text1"/>
                <w:sz w:val="18"/>
              </w:rPr>
              <w:t>33,718</w:t>
            </w:r>
          </w:p>
        </w:tc>
      </w:tr>
      <w:tr w:rsidR="00DB00DC" w:rsidRPr="0034026D" w14:paraId="1DB124BC" w14:textId="77777777" w:rsidTr="00EA5BC7">
        <w:trPr>
          <w:trHeight w:val="288"/>
        </w:trPr>
        <w:tc>
          <w:tcPr>
            <w:tcW w:w="3397" w:type="dxa"/>
            <w:shd w:val="clear" w:color="auto" w:fill="A9D08E"/>
            <w:noWrap/>
            <w:vAlign w:val="center"/>
            <w:hideMark/>
          </w:tcPr>
          <w:p w14:paraId="0FAD0EDF" w14:textId="77777777" w:rsidR="00DB00DC" w:rsidRPr="001F5AE9" w:rsidRDefault="00DB00DC" w:rsidP="00DB00DC">
            <w:pPr>
              <w:rPr>
                <w:rFonts w:ascii="Roboto" w:hAnsi="Roboto"/>
                <w:b/>
                <w:color w:val="000000"/>
                <w:sz w:val="18"/>
              </w:rPr>
            </w:pPr>
            <w:r w:rsidRPr="001F5AE9">
              <w:rPr>
                <w:rFonts w:ascii="Roboto" w:hAnsi="Roboto"/>
                <w:b/>
                <w:color w:val="000000"/>
                <w:sz w:val="18"/>
              </w:rPr>
              <w:t xml:space="preserve">From 30 billion to less than 100 billion </w:t>
            </w:r>
          </w:p>
        </w:tc>
        <w:tc>
          <w:tcPr>
            <w:tcW w:w="2835" w:type="dxa"/>
            <w:vAlign w:val="center"/>
          </w:tcPr>
          <w:p w14:paraId="1F6EF5CB" w14:textId="1DE06198" w:rsidR="00DB00DC" w:rsidRPr="001F5AE9" w:rsidRDefault="005164DC" w:rsidP="00DB00DC">
            <w:pPr>
              <w:jc w:val="center"/>
              <w:rPr>
                <w:rFonts w:ascii="Roboto" w:hAnsi="Roboto"/>
                <w:color w:val="000000" w:themeColor="text1"/>
                <w:sz w:val="18"/>
              </w:rPr>
            </w:pPr>
            <w:r w:rsidRPr="004C42AD">
              <w:rPr>
                <w:rFonts w:ascii="Roboto" w:hAnsi="Roboto"/>
                <w:color w:val="000000" w:themeColor="text1"/>
                <w:sz w:val="18"/>
              </w:rPr>
              <w:t>16,824</w:t>
            </w:r>
          </w:p>
        </w:tc>
        <w:tc>
          <w:tcPr>
            <w:tcW w:w="2835" w:type="dxa"/>
            <w:vAlign w:val="center"/>
          </w:tcPr>
          <w:p w14:paraId="34EF8C96" w14:textId="7F859D83" w:rsidR="00DB00DC" w:rsidRPr="004C42AD" w:rsidRDefault="00BB7433" w:rsidP="00DB00DC">
            <w:pPr>
              <w:jc w:val="center"/>
              <w:rPr>
                <w:rFonts w:ascii="Roboto" w:hAnsi="Roboto"/>
                <w:color w:val="000000" w:themeColor="text1"/>
                <w:sz w:val="18"/>
              </w:rPr>
            </w:pPr>
            <w:r w:rsidRPr="004C42AD">
              <w:rPr>
                <w:rFonts w:ascii="Roboto" w:hAnsi="Roboto"/>
                <w:color w:val="000000" w:themeColor="text1"/>
                <w:sz w:val="18"/>
              </w:rPr>
              <w:t>16</w:t>
            </w:r>
            <w:r w:rsidR="005066F6" w:rsidRPr="004C42AD">
              <w:rPr>
                <w:rFonts w:ascii="Roboto" w:hAnsi="Roboto"/>
                <w:color w:val="000000" w:themeColor="text1"/>
                <w:sz w:val="18"/>
              </w:rPr>
              <w:t>,824</w:t>
            </w:r>
          </w:p>
        </w:tc>
      </w:tr>
      <w:tr w:rsidR="00DB00DC" w:rsidRPr="0034026D" w14:paraId="0A428250" w14:textId="77777777" w:rsidTr="00EA5BC7">
        <w:trPr>
          <w:trHeight w:val="288"/>
        </w:trPr>
        <w:tc>
          <w:tcPr>
            <w:tcW w:w="3397" w:type="dxa"/>
            <w:shd w:val="clear" w:color="auto" w:fill="A9D08E"/>
            <w:noWrap/>
            <w:vAlign w:val="center"/>
            <w:hideMark/>
          </w:tcPr>
          <w:p w14:paraId="2FDAEFF4" w14:textId="77777777" w:rsidR="00DB00DC" w:rsidRPr="001F5AE9" w:rsidRDefault="00DB00DC" w:rsidP="00DB00DC">
            <w:pPr>
              <w:rPr>
                <w:rFonts w:ascii="Roboto" w:hAnsi="Roboto"/>
                <w:b/>
                <w:color w:val="000000"/>
                <w:sz w:val="18"/>
              </w:rPr>
            </w:pPr>
            <w:r w:rsidRPr="001F5AE9">
              <w:rPr>
                <w:rFonts w:ascii="Roboto" w:hAnsi="Roboto"/>
                <w:b/>
                <w:color w:val="000000"/>
                <w:sz w:val="18"/>
              </w:rPr>
              <w:t xml:space="preserve">From 5 billion to less than 30 billion </w:t>
            </w:r>
          </w:p>
        </w:tc>
        <w:tc>
          <w:tcPr>
            <w:tcW w:w="2835" w:type="dxa"/>
            <w:vAlign w:val="center"/>
          </w:tcPr>
          <w:p w14:paraId="30404096" w14:textId="440CCE79" w:rsidR="00DB00DC" w:rsidRPr="001F5AE9" w:rsidRDefault="005164DC" w:rsidP="00DB00DC">
            <w:pPr>
              <w:jc w:val="center"/>
              <w:rPr>
                <w:rFonts w:ascii="Roboto" w:hAnsi="Roboto"/>
                <w:color w:val="000000" w:themeColor="text1"/>
                <w:sz w:val="18"/>
              </w:rPr>
            </w:pPr>
            <w:r w:rsidRPr="004C42AD">
              <w:rPr>
                <w:rFonts w:ascii="Roboto" w:hAnsi="Roboto"/>
                <w:color w:val="000000" w:themeColor="text1"/>
                <w:sz w:val="18"/>
              </w:rPr>
              <w:t>13,525</w:t>
            </w:r>
          </w:p>
        </w:tc>
        <w:tc>
          <w:tcPr>
            <w:tcW w:w="2835" w:type="dxa"/>
            <w:vAlign w:val="center"/>
          </w:tcPr>
          <w:p w14:paraId="63E4D544" w14:textId="31E44D34" w:rsidR="00DB00DC" w:rsidRPr="004C42AD" w:rsidRDefault="005066F6" w:rsidP="00DB00DC">
            <w:pPr>
              <w:jc w:val="center"/>
              <w:rPr>
                <w:rFonts w:ascii="Roboto" w:hAnsi="Roboto"/>
                <w:color w:val="000000" w:themeColor="text1"/>
                <w:sz w:val="18"/>
              </w:rPr>
            </w:pPr>
            <w:r w:rsidRPr="004C42AD">
              <w:rPr>
                <w:rFonts w:ascii="Roboto" w:hAnsi="Roboto"/>
                <w:color w:val="000000" w:themeColor="text1"/>
                <w:sz w:val="18"/>
              </w:rPr>
              <w:t>13,525</w:t>
            </w:r>
          </w:p>
        </w:tc>
      </w:tr>
      <w:tr w:rsidR="00DB00DC" w:rsidRPr="0034026D" w14:paraId="3209AC6B" w14:textId="77777777" w:rsidTr="00EA5BC7">
        <w:trPr>
          <w:trHeight w:val="288"/>
        </w:trPr>
        <w:tc>
          <w:tcPr>
            <w:tcW w:w="3397" w:type="dxa"/>
            <w:shd w:val="clear" w:color="auto" w:fill="A9D08E"/>
            <w:noWrap/>
            <w:vAlign w:val="center"/>
            <w:hideMark/>
          </w:tcPr>
          <w:p w14:paraId="348DE213" w14:textId="77777777" w:rsidR="00DB00DC" w:rsidRPr="001F5AE9" w:rsidRDefault="00DB00DC" w:rsidP="00DB00DC">
            <w:pPr>
              <w:rPr>
                <w:rFonts w:ascii="Roboto" w:hAnsi="Roboto"/>
                <w:b/>
                <w:color w:val="000000"/>
                <w:sz w:val="18"/>
              </w:rPr>
            </w:pPr>
            <w:r w:rsidRPr="001F5AE9">
              <w:rPr>
                <w:rFonts w:ascii="Roboto" w:hAnsi="Roboto"/>
                <w:b/>
                <w:color w:val="000000"/>
                <w:sz w:val="18"/>
              </w:rPr>
              <w:t xml:space="preserve">From 1 billion to less than 5 billion </w:t>
            </w:r>
          </w:p>
        </w:tc>
        <w:tc>
          <w:tcPr>
            <w:tcW w:w="2835" w:type="dxa"/>
            <w:vAlign w:val="center"/>
          </w:tcPr>
          <w:p w14:paraId="19CC404E" w14:textId="3A59D206" w:rsidR="00DB00DC" w:rsidRPr="001F5AE9" w:rsidRDefault="005164DC" w:rsidP="00DB00DC">
            <w:pPr>
              <w:jc w:val="center"/>
              <w:rPr>
                <w:rFonts w:ascii="Roboto" w:hAnsi="Roboto"/>
                <w:color w:val="000000" w:themeColor="text1"/>
                <w:sz w:val="18"/>
              </w:rPr>
            </w:pPr>
            <w:r w:rsidRPr="004C42AD">
              <w:rPr>
                <w:rFonts w:ascii="Roboto" w:hAnsi="Roboto"/>
                <w:color w:val="000000" w:themeColor="text1"/>
                <w:sz w:val="18"/>
              </w:rPr>
              <w:t>7,283</w:t>
            </w:r>
          </w:p>
        </w:tc>
        <w:tc>
          <w:tcPr>
            <w:tcW w:w="2835" w:type="dxa"/>
            <w:vAlign w:val="center"/>
          </w:tcPr>
          <w:p w14:paraId="3ACF3EAA" w14:textId="07DD76DB" w:rsidR="00DB00DC" w:rsidRPr="004C42AD" w:rsidRDefault="005066F6" w:rsidP="00DB00DC">
            <w:pPr>
              <w:jc w:val="center"/>
              <w:rPr>
                <w:rFonts w:ascii="Roboto" w:hAnsi="Roboto"/>
                <w:color w:val="000000" w:themeColor="text1"/>
                <w:sz w:val="18"/>
              </w:rPr>
            </w:pPr>
            <w:r w:rsidRPr="004C42AD">
              <w:rPr>
                <w:rFonts w:ascii="Roboto" w:hAnsi="Roboto"/>
                <w:color w:val="000000" w:themeColor="text1"/>
                <w:sz w:val="18"/>
              </w:rPr>
              <w:t>7,283</w:t>
            </w:r>
          </w:p>
        </w:tc>
      </w:tr>
      <w:tr w:rsidR="00DB00DC" w:rsidRPr="0034026D" w14:paraId="7457C081" w14:textId="77777777" w:rsidTr="00EA5BC7">
        <w:trPr>
          <w:trHeight w:val="288"/>
        </w:trPr>
        <w:tc>
          <w:tcPr>
            <w:tcW w:w="3397" w:type="dxa"/>
            <w:shd w:val="clear" w:color="auto" w:fill="A9D08E"/>
            <w:noWrap/>
            <w:vAlign w:val="center"/>
            <w:hideMark/>
          </w:tcPr>
          <w:p w14:paraId="3828460F" w14:textId="77777777" w:rsidR="00DB00DC" w:rsidRPr="001F5AE9" w:rsidRDefault="00DB00DC" w:rsidP="00DB00DC">
            <w:pPr>
              <w:rPr>
                <w:rFonts w:ascii="Roboto" w:hAnsi="Roboto"/>
                <w:b/>
                <w:color w:val="000000"/>
                <w:sz w:val="18"/>
              </w:rPr>
            </w:pPr>
            <w:r w:rsidRPr="001F5AE9">
              <w:rPr>
                <w:rFonts w:ascii="Roboto" w:hAnsi="Roboto"/>
                <w:b/>
                <w:color w:val="000000"/>
                <w:sz w:val="18"/>
              </w:rPr>
              <w:t xml:space="preserve">Below 1 billion </w:t>
            </w:r>
          </w:p>
        </w:tc>
        <w:tc>
          <w:tcPr>
            <w:tcW w:w="2835" w:type="dxa"/>
            <w:vAlign w:val="center"/>
          </w:tcPr>
          <w:p w14:paraId="566620E9" w14:textId="22DAF065" w:rsidR="00DB00DC" w:rsidRPr="001F5AE9" w:rsidRDefault="005164DC" w:rsidP="00DB00DC">
            <w:pPr>
              <w:jc w:val="center"/>
              <w:rPr>
                <w:rFonts w:ascii="Roboto" w:hAnsi="Roboto"/>
                <w:color w:val="000000" w:themeColor="text1"/>
                <w:sz w:val="18"/>
              </w:rPr>
            </w:pPr>
            <w:r w:rsidRPr="004C42AD">
              <w:rPr>
                <w:rFonts w:ascii="Roboto" w:hAnsi="Roboto"/>
                <w:color w:val="000000" w:themeColor="text1"/>
                <w:sz w:val="18"/>
              </w:rPr>
              <w:t>3,953</w:t>
            </w:r>
          </w:p>
        </w:tc>
        <w:tc>
          <w:tcPr>
            <w:tcW w:w="2835" w:type="dxa"/>
            <w:vAlign w:val="center"/>
          </w:tcPr>
          <w:p w14:paraId="747012E2" w14:textId="47470E56" w:rsidR="00DB00DC" w:rsidRPr="004C42AD" w:rsidRDefault="005066F6" w:rsidP="00DB00DC">
            <w:pPr>
              <w:jc w:val="center"/>
              <w:rPr>
                <w:rFonts w:ascii="Roboto" w:hAnsi="Roboto"/>
                <w:color w:val="000000" w:themeColor="text1"/>
                <w:sz w:val="18"/>
              </w:rPr>
            </w:pPr>
            <w:r w:rsidRPr="004C42AD">
              <w:rPr>
                <w:rFonts w:ascii="Roboto" w:hAnsi="Roboto"/>
                <w:color w:val="000000" w:themeColor="text1"/>
                <w:sz w:val="18"/>
              </w:rPr>
              <w:t>3,953</w:t>
            </w:r>
          </w:p>
        </w:tc>
      </w:tr>
    </w:tbl>
    <w:p w14:paraId="5F501B2D" w14:textId="77777777" w:rsidR="00A360EC" w:rsidRDefault="00A360EC" w:rsidP="0099489F">
      <w:pPr>
        <w:autoSpaceDE w:val="0"/>
        <w:autoSpaceDN w:val="0"/>
        <w:adjustRightInd w:val="0"/>
        <w:rPr>
          <w:rFonts w:ascii="Roboto" w:hAnsi="Roboto"/>
          <w:sz w:val="20"/>
        </w:rPr>
      </w:pPr>
    </w:p>
    <w:p w14:paraId="006D68F9" w14:textId="7C465D50" w:rsidR="00BB09C1" w:rsidRDefault="00BB09C1" w:rsidP="650B462F">
      <w:pPr>
        <w:spacing w:before="120"/>
        <w:jc w:val="both"/>
        <w:rPr>
          <w:rFonts w:ascii="Roboto" w:hAnsi="Roboto"/>
          <w:sz w:val="20"/>
          <w:szCs w:val="20"/>
        </w:rPr>
      </w:pPr>
      <w:r w:rsidRPr="650B462F">
        <w:rPr>
          <w:rFonts w:ascii="Roboto" w:hAnsi="Roboto"/>
          <w:sz w:val="20"/>
          <w:szCs w:val="20"/>
        </w:rPr>
        <w:t>This</w:t>
      </w:r>
      <w:r w:rsidR="00860605" w:rsidRPr="650B462F">
        <w:rPr>
          <w:rFonts w:ascii="Roboto" w:hAnsi="Roboto"/>
          <w:sz w:val="20"/>
          <w:szCs w:val="20"/>
        </w:rPr>
        <w:t xml:space="preserve"> </w:t>
      </w:r>
      <w:r w:rsidRPr="650B462F">
        <w:rPr>
          <w:rFonts w:ascii="Roboto" w:hAnsi="Roboto"/>
          <w:sz w:val="20"/>
          <w:szCs w:val="20"/>
        </w:rPr>
        <w:t xml:space="preserve">total </w:t>
      </w:r>
      <w:r w:rsidR="00860605" w:rsidRPr="650B462F">
        <w:rPr>
          <w:rFonts w:ascii="Roboto" w:hAnsi="Roboto"/>
          <w:sz w:val="20"/>
          <w:szCs w:val="20"/>
        </w:rPr>
        <w:t xml:space="preserve">level of contribution is composed </w:t>
      </w:r>
      <w:r w:rsidR="0098254B" w:rsidRPr="650B462F">
        <w:rPr>
          <w:rFonts w:ascii="Roboto" w:hAnsi="Roboto"/>
          <w:sz w:val="20"/>
          <w:szCs w:val="20"/>
        </w:rPr>
        <w:t>of</w:t>
      </w:r>
      <w:r w:rsidR="00860605" w:rsidRPr="650B462F">
        <w:rPr>
          <w:rFonts w:ascii="Roboto" w:hAnsi="Roboto"/>
          <w:sz w:val="20"/>
          <w:szCs w:val="20"/>
        </w:rPr>
        <w:t xml:space="preserve"> a base fee and a top-up fee that UNEP FI Banking Members have agreed upon, to ensure adequate resourcing </w:t>
      </w:r>
      <w:r w:rsidR="00E544CC" w:rsidRPr="650B462F">
        <w:rPr>
          <w:rFonts w:ascii="Roboto" w:hAnsi="Roboto"/>
          <w:sz w:val="20"/>
          <w:szCs w:val="20"/>
        </w:rPr>
        <w:t>for</w:t>
      </w:r>
      <w:r w:rsidR="00860605" w:rsidRPr="650B462F">
        <w:rPr>
          <w:rFonts w:ascii="Roboto" w:hAnsi="Roboto"/>
          <w:sz w:val="20"/>
          <w:szCs w:val="20"/>
        </w:rPr>
        <w:t xml:space="preserve"> supporting members implement</w:t>
      </w:r>
      <w:r w:rsidR="0087394A" w:rsidRPr="650B462F">
        <w:rPr>
          <w:rFonts w:ascii="Roboto" w:hAnsi="Roboto"/>
          <w:sz w:val="20"/>
          <w:szCs w:val="20"/>
        </w:rPr>
        <w:t xml:space="preserve">ing </w:t>
      </w:r>
      <w:r w:rsidR="00860605" w:rsidRPr="650B462F">
        <w:rPr>
          <w:rFonts w:ascii="Roboto" w:hAnsi="Roboto"/>
          <w:sz w:val="20"/>
          <w:szCs w:val="20"/>
        </w:rPr>
        <w:t>the Principles for Responsible Banking. If you need additional info on this breakdown, you can contact the Membership applications and Invoicing</w:t>
      </w:r>
      <w:r w:rsidR="007A7969" w:rsidRPr="650B462F">
        <w:rPr>
          <w:rFonts w:ascii="Roboto" w:hAnsi="Roboto"/>
          <w:sz w:val="20"/>
          <w:szCs w:val="20"/>
        </w:rPr>
        <w:t xml:space="preserve"> team</w:t>
      </w:r>
      <w:r w:rsidR="00860605" w:rsidRPr="650B462F">
        <w:rPr>
          <w:rFonts w:ascii="Roboto" w:hAnsi="Roboto"/>
          <w:sz w:val="20"/>
          <w:szCs w:val="20"/>
        </w:rPr>
        <w:t xml:space="preserve"> (Lydia Beaujois at </w:t>
      </w:r>
      <w:hyperlink r:id="rId27">
        <w:r w:rsidR="00860605" w:rsidRPr="650B462F">
          <w:rPr>
            <w:rStyle w:val="Hyperlink"/>
            <w:rFonts w:ascii="Roboto" w:hAnsi="Roboto"/>
            <w:sz w:val="20"/>
            <w:szCs w:val="20"/>
          </w:rPr>
          <w:t>lydia.beaujois@un.org</w:t>
        </w:r>
      </w:hyperlink>
      <w:r w:rsidR="00860605" w:rsidRPr="650B462F">
        <w:rPr>
          <w:rFonts w:ascii="Roboto" w:hAnsi="Roboto"/>
          <w:sz w:val="20"/>
          <w:szCs w:val="20"/>
        </w:rPr>
        <w:t>)</w:t>
      </w:r>
      <w:r w:rsidR="4EB7C3DF" w:rsidRPr="650B462F">
        <w:rPr>
          <w:rFonts w:ascii="Roboto" w:hAnsi="Roboto"/>
          <w:sz w:val="20"/>
          <w:szCs w:val="20"/>
        </w:rPr>
        <w:t xml:space="preserve">. </w:t>
      </w:r>
    </w:p>
    <w:p w14:paraId="04FC9179" w14:textId="2ADEA532" w:rsidR="0099489F" w:rsidRPr="00AB6D63" w:rsidRDefault="0099489F" w:rsidP="650B462F">
      <w:pPr>
        <w:spacing w:before="120"/>
        <w:jc w:val="both"/>
        <w:rPr>
          <w:rFonts w:ascii="Roboto" w:hAnsi="Roboto"/>
          <w:sz w:val="20"/>
          <w:szCs w:val="20"/>
        </w:rPr>
      </w:pPr>
      <w:r w:rsidRPr="00AB6D63">
        <w:rPr>
          <w:rFonts w:ascii="Roboto" w:hAnsi="Roboto"/>
          <w:sz w:val="20"/>
          <w:szCs w:val="20"/>
        </w:rPr>
        <w:t xml:space="preserve">The annual contribution </w:t>
      </w:r>
      <w:r w:rsidR="00617C9C" w:rsidRPr="00AB6D63">
        <w:rPr>
          <w:rFonts w:ascii="Roboto" w:hAnsi="Roboto"/>
          <w:sz w:val="20"/>
          <w:szCs w:val="20"/>
        </w:rPr>
        <w:t xml:space="preserve">is payable on a yearly </w:t>
      </w:r>
      <w:r w:rsidR="2E78529D" w:rsidRPr="00AB6D63">
        <w:rPr>
          <w:rFonts w:ascii="Roboto" w:hAnsi="Roboto"/>
          <w:sz w:val="20"/>
          <w:szCs w:val="20"/>
        </w:rPr>
        <w:t>basis,</w:t>
      </w:r>
      <w:r w:rsidR="00617C9C" w:rsidRPr="00AB6D63">
        <w:rPr>
          <w:rFonts w:ascii="Roboto" w:hAnsi="Roboto"/>
          <w:sz w:val="20"/>
          <w:szCs w:val="20"/>
        </w:rPr>
        <w:t xml:space="preserve"> and it </w:t>
      </w:r>
      <w:r w:rsidRPr="00AB6D63">
        <w:rPr>
          <w:rFonts w:ascii="Roboto" w:hAnsi="Roboto"/>
          <w:sz w:val="20"/>
          <w:szCs w:val="20"/>
        </w:rPr>
        <w:t xml:space="preserve">covers the </w:t>
      </w:r>
      <w:r w:rsidR="00A75557" w:rsidRPr="00AB6D63">
        <w:rPr>
          <w:rFonts w:ascii="Roboto" w:hAnsi="Roboto"/>
          <w:sz w:val="20"/>
          <w:szCs w:val="20"/>
        </w:rPr>
        <w:t>calendar year (</w:t>
      </w:r>
      <w:r w:rsidRPr="00AB6D63">
        <w:rPr>
          <w:rFonts w:ascii="Roboto" w:hAnsi="Roboto"/>
          <w:sz w:val="20"/>
          <w:szCs w:val="20"/>
        </w:rPr>
        <w:t>January to December</w:t>
      </w:r>
      <w:r w:rsidR="00A75557" w:rsidRPr="00AB6D63">
        <w:rPr>
          <w:rFonts w:ascii="Roboto" w:hAnsi="Roboto"/>
          <w:sz w:val="20"/>
          <w:szCs w:val="20"/>
        </w:rPr>
        <w:t>)</w:t>
      </w:r>
      <w:r w:rsidR="00617C9C" w:rsidRPr="00AB6D63">
        <w:rPr>
          <w:rFonts w:ascii="Roboto" w:hAnsi="Roboto"/>
          <w:sz w:val="20"/>
          <w:szCs w:val="20"/>
        </w:rPr>
        <w:t xml:space="preserve">. </w:t>
      </w:r>
      <w:r w:rsidRPr="00AB6D63">
        <w:rPr>
          <w:rFonts w:ascii="Roboto" w:hAnsi="Roboto"/>
          <w:sz w:val="20"/>
          <w:szCs w:val="20"/>
        </w:rPr>
        <w:t xml:space="preserve"> </w:t>
      </w:r>
      <w:r w:rsidR="00403384" w:rsidRPr="00AB6D63">
        <w:rPr>
          <w:rFonts w:ascii="Roboto" w:hAnsi="Roboto"/>
          <w:sz w:val="20"/>
          <w:szCs w:val="20"/>
        </w:rPr>
        <w:t xml:space="preserve">The invoice is issued towards the end of the previous year </w:t>
      </w:r>
      <w:r w:rsidR="008943FF" w:rsidRPr="00AB6D63">
        <w:rPr>
          <w:rFonts w:ascii="Roboto" w:hAnsi="Roboto"/>
          <w:sz w:val="20"/>
          <w:szCs w:val="20"/>
        </w:rPr>
        <w:t xml:space="preserve">– i.e. for </w:t>
      </w:r>
      <w:r w:rsidR="002A0153" w:rsidRPr="00AB6D63">
        <w:rPr>
          <w:rFonts w:ascii="Roboto" w:hAnsi="Roboto"/>
          <w:sz w:val="20"/>
          <w:szCs w:val="20"/>
        </w:rPr>
        <w:t>202</w:t>
      </w:r>
      <w:r w:rsidR="005164DC">
        <w:rPr>
          <w:rFonts w:ascii="Roboto" w:hAnsi="Roboto"/>
          <w:sz w:val="20"/>
          <w:szCs w:val="20"/>
        </w:rPr>
        <w:t>7</w:t>
      </w:r>
      <w:r w:rsidR="002A0153" w:rsidRPr="00AB6D63">
        <w:rPr>
          <w:rFonts w:ascii="Roboto" w:hAnsi="Roboto"/>
          <w:sz w:val="20"/>
          <w:szCs w:val="20"/>
        </w:rPr>
        <w:t xml:space="preserve"> </w:t>
      </w:r>
      <w:r w:rsidR="008943FF" w:rsidRPr="00AB6D63">
        <w:rPr>
          <w:rFonts w:ascii="Roboto" w:hAnsi="Roboto"/>
          <w:sz w:val="20"/>
          <w:szCs w:val="20"/>
        </w:rPr>
        <w:t>membership, we will issue invoices around July/August 202</w:t>
      </w:r>
      <w:r w:rsidR="005164DC">
        <w:rPr>
          <w:rFonts w:ascii="Roboto" w:hAnsi="Roboto"/>
          <w:sz w:val="20"/>
          <w:szCs w:val="20"/>
        </w:rPr>
        <w:t>6</w:t>
      </w:r>
      <w:r w:rsidR="00577829" w:rsidRPr="00AB6D63">
        <w:rPr>
          <w:rFonts w:ascii="Roboto" w:hAnsi="Roboto"/>
          <w:sz w:val="20"/>
          <w:szCs w:val="20"/>
        </w:rPr>
        <w:t xml:space="preserve">. </w:t>
      </w:r>
      <w:r w:rsidR="5AF22AB2" w:rsidRPr="00AB6D63">
        <w:rPr>
          <w:rFonts w:ascii="Roboto" w:hAnsi="Roboto"/>
          <w:sz w:val="20"/>
          <w:szCs w:val="20"/>
        </w:rPr>
        <w:t>For members joining mid-year, the first annual contribution is calculated on a pro-rata basis, with invoices issued within weeks of membership confirmation.</w:t>
      </w:r>
      <w:r w:rsidR="00137865" w:rsidRPr="00AB6D63">
        <w:rPr>
          <w:rFonts w:ascii="Roboto" w:hAnsi="Roboto"/>
          <w:sz w:val="20"/>
          <w:szCs w:val="20"/>
        </w:rPr>
        <w:t xml:space="preserve">  </w:t>
      </w:r>
    </w:p>
    <w:p w14:paraId="0BD67F8F" w14:textId="38A98D69" w:rsidR="2B56141A" w:rsidRDefault="2B56141A" w:rsidP="650B462F">
      <w:pPr>
        <w:spacing w:before="120"/>
        <w:jc w:val="both"/>
        <w:rPr>
          <w:rFonts w:ascii="Roboto" w:eastAsia="Roboto" w:hAnsi="Roboto" w:cs="Roboto"/>
          <w:sz w:val="20"/>
          <w:szCs w:val="20"/>
        </w:rPr>
      </w:pPr>
      <w:r w:rsidRPr="650B462F">
        <w:rPr>
          <w:rFonts w:ascii="Roboto" w:eastAsia="Roboto" w:hAnsi="Roboto" w:cs="Roboto"/>
          <w:sz w:val="20"/>
          <w:szCs w:val="20"/>
        </w:rPr>
        <w:t>If a member decides to discontinue participation or leave the initiative, they must (</w:t>
      </w:r>
      <w:proofErr w:type="spellStart"/>
      <w:r w:rsidRPr="650B462F">
        <w:rPr>
          <w:rFonts w:ascii="Roboto" w:eastAsia="Roboto" w:hAnsi="Roboto" w:cs="Roboto"/>
          <w:sz w:val="20"/>
          <w:szCs w:val="20"/>
        </w:rPr>
        <w:t>i</w:t>
      </w:r>
      <w:proofErr w:type="spellEnd"/>
      <w:r w:rsidRPr="650B462F">
        <w:rPr>
          <w:rFonts w:ascii="Roboto" w:eastAsia="Roboto" w:hAnsi="Roboto" w:cs="Roboto"/>
          <w:sz w:val="20"/>
          <w:szCs w:val="20"/>
        </w:rPr>
        <w:t>) ensure that all outstanding payments from previous years are settled and (ii) submit a formal notification to the UNEP FI Secretariat at least six (6) months before the next invoicing cycle. This notification must include a letter signed by the CEO</w:t>
      </w:r>
      <w:r w:rsidR="70FA2755" w:rsidRPr="650B462F">
        <w:rPr>
          <w:rFonts w:ascii="Roboto" w:eastAsia="Roboto" w:hAnsi="Roboto" w:cs="Roboto"/>
          <w:sz w:val="20"/>
          <w:szCs w:val="20"/>
        </w:rPr>
        <w:t xml:space="preserve"> including the reasons for departure</w:t>
      </w:r>
      <w:r w:rsidRPr="650B462F">
        <w:rPr>
          <w:rFonts w:ascii="Roboto" w:eastAsia="Roboto" w:hAnsi="Roboto" w:cs="Roboto"/>
          <w:sz w:val="20"/>
          <w:szCs w:val="20"/>
        </w:rPr>
        <w:t>. Failure to provide timely notice will result in the issued invoice remaining due for payment</w:t>
      </w:r>
      <w:r w:rsidR="4523697E" w:rsidRPr="650B462F">
        <w:rPr>
          <w:rFonts w:ascii="Roboto" w:eastAsia="Roboto" w:hAnsi="Roboto" w:cs="Roboto"/>
          <w:sz w:val="20"/>
          <w:szCs w:val="20"/>
        </w:rPr>
        <w:t>.</w:t>
      </w:r>
    </w:p>
    <w:p w14:paraId="7C5215D4" w14:textId="65F41AD8" w:rsidR="00F958EC" w:rsidRPr="001F5AE9" w:rsidRDefault="00F958EC" w:rsidP="650B462F">
      <w:pPr>
        <w:rPr>
          <w:rFonts w:ascii="Roboto" w:hAnsi="Roboto"/>
          <w:sz w:val="20"/>
          <w:szCs w:val="20"/>
        </w:rPr>
        <w:sectPr w:rsidR="00F958EC" w:rsidRPr="001F5AE9" w:rsidSect="00971260">
          <w:headerReference w:type="default" r:id="rId28"/>
          <w:pgSz w:w="11900" w:h="16840"/>
          <w:pgMar w:top="1843" w:right="1268" w:bottom="2127" w:left="1560" w:header="709" w:footer="709" w:gutter="0"/>
          <w:cols w:space="708"/>
          <w:docGrid w:linePitch="360"/>
        </w:sectPr>
      </w:pPr>
    </w:p>
    <w:p w14:paraId="0E8916B9" w14:textId="7EE726C1" w:rsidR="00071B1B" w:rsidRPr="001F5AE9" w:rsidRDefault="00F958EC" w:rsidP="00071B1B">
      <w:pPr>
        <w:rPr>
          <w:rFonts w:ascii="Roboto" w:hAnsi="Roboto"/>
          <w:b/>
          <w:color w:val="000000"/>
          <w:sz w:val="32"/>
        </w:rPr>
      </w:pPr>
      <w:r w:rsidRPr="001F5AE9">
        <w:rPr>
          <w:rFonts w:ascii="Roboto" w:hAnsi="Roboto"/>
          <w:b/>
          <w:color w:val="000000"/>
          <w:sz w:val="32"/>
        </w:rPr>
        <w:lastRenderedPageBreak/>
        <w:t xml:space="preserve">Appendix </w:t>
      </w:r>
      <w:r w:rsidR="00286FDE" w:rsidRPr="0023354D">
        <w:rPr>
          <w:rFonts w:ascii="Roboto" w:hAnsi="Roboto"/>
          <w:b/>
          <w:color w:val="000000"/>
          <w:sz w:val="32"/>
        </w:rPr>
        <w:t>2</w:t>
      </w:r>
      <w:r w:rsidRPr="001F5AE9">
        <w:rPr>
          <w:rFonts w:ascii="Roboto" w:hAnsi="Roboto"/>
          <w:b/>
          <w:color w:val="000000"/>
          <w:sz w:val="32"/>
        </w:rPr>
        <w:t xml:space="preserve">: </w:t>
      </w:r>
      <w:r w:rsidR="00071B1B" w:rsidRPr="001F5AE9">
        <w:rPr>
          <w:rFonts w:ascii="Roboto" w:hAnsi="Roboto"/>
          <w:b/>
          <w:color w:val="000000"/>
          <w:sz w:val="32"/>
        </w:rPr>
        <w:t xml:space="preserve">Definitions of business activities used by UNEP FI </w:t>
      </w:r>
    </w:p>
    <w:p w14:paraId="6669597F" w14:textId="77777777" w:rsidR="00A33929" w:rsidRPr="001F5AE9" w:rsidRDefault="00A33929" w:rsidP="00071B1B">
      <w:pPr>
        <w:rPr>
          <w:rFonts w:ascii="Roboto" w:hAnsi="Roboto"/>
          <w:b/>
          <w:color w:val="000000"/>
          <w:sz w:val="20"/>
        </w:rPr>
      </w:pPr>
    </w:p>
    <w:p w14:paraId="5EBA2FFB" w14:textId="1805B844" w:rsidR="00071B1B" w:rsidRPr="001F5AE9" w:rsidRDefault="00A37CFC" w:rsidP="00071B1B">
      <w:pPr>
        <w:rPr>
          <w:rFonts w:ascii="Roboto" w:hAnsi="Roboto"/>
          <w:sz w:val="20"/>
        </w:rPr>
      </w:pPr>
      <w:r w:rsidRPr="001F5AE9">
        <w:rPr>
          <w:rFonts w:ascii="Roboto" w:hAnsi="Roboto"/>
          <w:sz w:val="20"/>
        </w:rPr>
        <w:t xml:space="preserve">Definitions </w:t>
      </w:r>
      <w:r w:rsidR="00491FC4" w:rsidRPr="001F5AE9">
        <w:rPr>
          <w:rFonts w:ascii="Roboto" w:hAnsi="Roboto"/>
          <w:sz w:val="20"/>
        </w:rPr>
        <w:t xml:space="preserve">below are </w:t>
      </w:r>
      <w:r w:rsidRPr="001F5AE9">
        <w:rPr>
          <w:rFonts w:ascii="Roboto" w:hAnsi="Roboto"/>
          <w:sz w:val="20"/>
        </w:rPr>
        <w:t>i</w:t>
      </w:r>
      <w:r w:rsidR="00071B1B" w:rsidRPr="001F5AE9">
        <w:rPr>
          <w:rFonts w:ascii="Roboto" w:hAnsi="Roboto"/>
          <w:sz w:val="20"/>
        </w:rPr>
        <w:t>ncluded in the consumer banking user guide (</w:t>
      </w:r>
      <w:hyperlink r:id="rId29">
        <w:r w:rsidR="00071B1B" w:rsidRPr="001F5AE9">
          <w:rPr>
            <w:rFonts w:ascii="Roboto" w:hAnsi="Roboto"/>
            <w:color w:val="0070C0"/>
            <w:sz w:val="20"/>
          </w:rPr>
          <w:t>Portfolio-Impact-Analysis-Tool-for-Banks-Consumer-Banking-Identification-Module.pdf (unepfi.org)</w:t>
        </w:r>
      </w:hyperlink>
      <w:r w:rsidR="00071B1B" w:rsidRPr="001F5AE9">
        <w:rPr>
          <w:rFonts w:ascii="Roboto" w:hAnsi="Roboto"/>
          <w:color w:val="0070C0"/>
          <w:sz w:val="20"/>
        </w:rPr>
        <w:t xml:space="preserve"> ) </w:t>
      </w:r>
      <w:r w:rsidR="00071B1B" w:rsidRPr="001F5AE9">
        <w:rPr>
          <w:rFonts w:ascii="Roboto" w:hAnsi="Roboto"/>
          <w:sz w:val="20"/>
        </w:rPr>
        <w:t>and</w:t>
      </w:r>
      <w:r w:rsidR="00907010" w:rsidRPr="001F5AE9">
        <w:rPr>
          <w:rFonts w:ascii="Roboto" w:hAnsi="Roboto"/>
          <w:sz w:val="20"/>
        </w:rPr>
        <w:t xml:space="preserve"> </w:t>
      </w:r>
      <w:r w:rsidR="00071B1B" w:rsidRPr="001F5AE9">
        <w:rPr>
          <w:rFonts w:ascii="Roboto" w:hAnsi="Roboto"/>
          <w:sz w:val="20"/>
        </w:rPr>
        <w:t>the institutional banking user guide (</w:t>
      </w:r>
      <w:hyperlink r:id="rId30">
        <w:r w:rsidR="00071B1B" w:rsidRPr="001F5AE9">
          <w:rPr>
            <w:rFonts w:ascii="Roboto" w:hAnsi="Roboto"/>
            <w:color w:val="0070C0"/>
            <w:sz w:val="20"/>
          </w:rPr>
          <w:t>Impact-Analysis-Tools-for-Banks-Institutional-Banking-Assessment-Module.pdf (unepfi.org)</w:t>
        </w:r>
      </w:hyperlink>
      <w:r w:rsidR="00071B1B" w:rsidRPr="001F5AE9">
        <w:rPr>
          <w:rFonts w:ascii="Roboto" w:hAnsi="Roboto"/>
          <w:color w:val="0070C0"/>
          <w:sz w:val="20"/>
        </w:rPr>
        <w:t xml:space="preserve">. </w:t>
      </w:r>
    </w:p>
    <w:p w14:paraId="6B5EC174" w14:textId="77777777" w:rsidR="00071B1B" w:rsidRPr="001F5AE9" w:rsidRDefault="00071B1B" w:rsidP="00071B1B">
      <w:pPr>
        <w:rPr>
          <w:rFonts w:ascii="Roboto" w:hAnsi="Roboto"/>
          <w:sz w:val="20"/>
        </w:rPr>
      </w:pPr>
    </w:p>
    <w:p w14:paraId="40A3C70C" w14:textId="385AE250" w:rsidR="00071B1B" w:rsidRPr="001F5AE9" w:rsidRDefault="00071B1B" w:rsidP="001F7317">
      <w:pPr>
        <w:pStyle w:val="ListParagraph"/>
        <w:numPr>
          <w:ilvl w:val="0"/>
          <w:numId w:val="6"/>
        </w:numPr>
        <w:rPr>
          <w:rFonts w:ascii="Roboto" w:hAnsi="Roboto"/>
          <w:b/>
          <w:sz w:val="20"/>
        </w:rPr>
      </w:pPr>
      <w:bookmarkStart w:id="12" w:name="_Hlk125367328"/>
      <w:r w:rsidRPr="001F5AE9">
        <w:rPr>
          <w:rFonts w:ascii="Roboto" w:hAnsi="Roboto"/>
          <w:b/>
          <w:sz w:val="20"/>
        </w:rPr>
        <w:t xml:space="preserve">List of products and services understood to form part of the Consumer banking </w:t>
      </w:r>
      <w:r w:rsidR="00F92552" w:rsidRPr="001F5AE9">
        <w:rPr>
          <w:rFonts w:ascii="Roboto" w:hAnsi="Roboto"/>
          <w:b/>
          <w:sz w:val="20"/>
        </w:rPr>
        <w:t>(</w:t>
      </w:r>
      <w:r w:rsidRPr="001F5AE9">
        <w:rPr>
          <w:rFonts w:ascii="Roboto" w:hAnsi="Roboto"/>
          <w:b/>
          <w:sz w:val="20"/>
        </w:rPr>
        <w:t>sometimes also called personal or retail banking</w:t>
      </w:r>
      <w:r w:rsidR="00F92552" w:rsidRPr="001F5AE9">
        <w:rPr>
          <w:rFonts w:ascii="Roboto" w:hAnsi="Roboto"/>
          <w:b/>
          <w:sz w:val="20"/>
        </w:rPr>
        <w:t>)</w:t>
      </w:r>
      <w:r w:rsidRPr="001F5AE9">
        <w:rPr>
          <w:rFonts w:ascii="Roboto" w:hAnsi="Roboto"/>
          <w:b/>
          <w:sz w:val="20"/>
        </w:rPr>
        <w:t>:</w:t>
      </w:r>
      <w:r w:rsidR="00907010" w:rsidRPr="001F5AE9">
        <w:rPr>
          <w:rFonts w:ascii="Roboto" w:hAnsi="Roboto"/>
          <w:b/>
          <w:sz w:val="20"/>
        </w:rPr>
        <w:t xml:space="preserve"> </w:t>
      </w:r>
    </w:p>
    <w:bookmarkEnd w:id="12"/>
    <w:p w14:paraId="14BB056A" w14:textId="13B65B86" w:rsidR="00071B1B" w:rsidRPr="001F5AE9" w:rsidRDefault="00F958EC" w:rsidP="001C3BCD">
      <w:pPr>
        <w:rPr>
          <w:rFonts w:ascii="Roboto" w:hAnsi="Roboto"/>
          <w:b/>
          <w:color w:val="000000"/>
          <w:sz w:val="20"/>
        </w:rPr>
      </w:pPr>
      <w:r w:rsidRPr="001F5AE9">
        <w:rPr>
          <w:rFonts w:ascii="Roboto" w:hAnsi="Roboto"/>
          <w:b/>
          <w:noProof/>
          <w:color w:val="000000"/>
          <w:sz w:val="20"/>
        </w:rPr>
        <w:drawing>
          <wp:inline distT="0" distB="0" distL="0" distR="0" wp14:anchorId="4E79D120" wp14:editId="5B73DE3C">
            <wp:extent cx="4588898" cy="22370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a:srcRect t="561" b="561"/>
                    <a:stretch>
                      <a:fillRect/>
                    </a:stretch>
                  </pic:blipFill>
                  <pic:spPr bwMode="auto">
                    <a:xfrm>
                      <a:off x="0" y="0"/>
                      <a:ext cx="4588898" cy="2237088"/>
                    </a:xfrm>
                    <a:prstGeom prst="rect">
                      <a:avLst/>
                    </a:prstGeom>
                    <a:ln>
                      <a:noFill/>
                    </a:ln>
                    <a:extLst>
                      <a:ext uri="{53640926-AAD7-44D8-BBD7-CCE9431645EC}">
                        <a14:shadowObscured xmlns:a14="http://schemas.microsoft.com/office/drawing/2010/main"/>
                      </a:ext>
                    </a:extLst>
                  </pic:spPr>
                </pic:pic>
              </a:graphicData>
            </a:graphic>
          </wp:inline>
        </w:drawing>
      </w:r>
    </w:p>
    <w:p w14:paraId="5A7677D2" w14:textId="5B0E4A6B" w:rsidR="00071B1B" w:rsidRPr="001F5AE9" w:rsidRDefault="00071B1B" w:rsidP="00071B1B">
      <w:pPr>
        <w:rPr>
          <w:rFonts w:ascii="Roboto" w:hAnsi="Roboto"/>
          <w:b/>
          <w:color w:val="000000"/>
          <w:sz w:val="20"/>
        </w:rPr>
      </w:pPr>
    </w:p>
    <w:p w14:paraId="08495CEF" w14:textId="04A85D3B" w:rsidR="00071B1B" w:rsidRPr="001F5AE9" w:rsidRDefault="00071B1B" w:rsidP="001F7317">
      <w:pPr>
        <w:pStyle w:val="ListParagraph"/>
        <w:numPr>
          <w:ilvl w:val="0"/>
          <w:numId w:val="6"/>
        </w:numPr>
        <w:rPr>
          <w:rFonts w:ascii="Roboto" w:hAnsi="Roboto"/>
          <w:b/>
          <w:sz w:val="20"/>
        </w:rPr>
      </w:pPr>
      <w:r w:rsidRPr="001F5AE9">
        <w:rPr>
          <w:rFonts w:ascii="Roboto" w:hAnsi="Roboto"/>
          <w:b/>
          <w:sz w:val="20"/>
        </w:rPr>
        <w:t>List of products and services understood to form part of the Institutional Banking (sometimes also called commercial banking):</w:t>
      </w:r>
      <w:r w:rsidR="00907010" w:rsidRPr="001F5AE9">
        <w:rPr>
          <w:rFonts w:ascii="Roboto" w:hAnsi="Roboto"/>
          <w:b/>
          <w:sz w:val="20"/>
        </w:rPr>
        <w:t xml:space="preserve"> </w:t>
      </w:r>
    </w:p>
    <w:p w14:paraId="2E2E9C69" w14:textId="1F843031" w:rsidR="008D4BDA" w:rsidRPr="001F5AE9" w:rsidRDefault="00071B1B" w:rsidP="001C3BCD">
      <w:pPr>
        <w:rPr>
          <w:rFonts w:ascii="Roboto" w:hAnsi="Roboto"/>
          <w:sz w:val="20"/>
        </w:rPr>
      </w:pPr>
      <w:r w:rsidRPr="001F5AE9">
        <w:rPr>
          <w:rFonts w:ascii="Roboto" w:hAnsi="Roboto"/>
          <w:noProof/>
          <w:sz w:val="20"/>
        </w:rPr>
        <w:drawing>
          <wp:inline distT="0" distB="0" distL="0" distR="0" wp14:anchorId="1D128464" wp14:editId="23472FC0">
            <wp:extent cx="5881961" cy="27957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srcRect t="179" b="179"/>
                    <a:stretch>
                      <a:fillRect/>
                    </a:stretch>
                  </pic:blipFill>
                  <pic:spPr bwMode="auto">
                    <a:xfrm>
                      <a:off x="0" y="0"/>
                      <a:ext cx="5881961" cy="2795738"/>
                    </a:xfrm>
                    <a:prstGeom prst="rect">
                      <a:avLst/>
                    </a:prstGeom>
                    <a:ln>
                      <a:noFill/>
                    </a:ln>
                    <a:extLst>
                      <a:ext uri="{53640926-AAD7-44D8-BBD7-CCE9431645EC}">
                        <a14:shadowObscured xmlns:a14="http://schemas.microsoft.com/office/drawing/2010/main"/>
                      </a:ext>
                    </a:extLst>
                  </pic:spPr>
                </pic:pic>
              </a:graphicData>
            </a:graphic>
          </wp:inline>
        </w:drawing>
      </w:r>
    </w:p>
    <w:sectPr w:rsidR="008D4BDA" w:rsidRPr="001F5AE9" w:rsidSect="00971260">
      <w:pgSz w:w="11900" w:h="16840"/>
      <w:pgMar w:top="1843" w:right="169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CAC99" w14:textId="77777777" w:rsidR="00C55ACB" w:rsidRDefault="00C55ACB" w:rsidP="007B3BA8">
      <w:r>
        <w:separator/>
      </w:r>
    </w:p>
  </w:endnote>
  <w:endnote w:type="continuationSeparator" w:id="0">
    <w:p w14:paraId="243831B4" w14:textId="77777777" w:rsidR="00C55ACB" w:rsidRDefault="00C55ACB" w:rsidP="007B3BA8">
      <w:r>
        <w:continuationSeparator/>
      </w:r>
    </w:p>
  </w:endnote>
  <w:endnote w:type="continuationNotice" w:id="1">
    <w:p w14:paraId="5992F27D" w14:textId="77777777" w:rsidR="00C55ACB" w:rsidRDefault="00C55A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Lt">
    <w:altName w:val="Arial"/>
    <w:charset w:val="00"/>
    <w:family w:val="auto"/>
    <w:pitch w:val="variable"/>
    <w:sig w:usb0="E00002EF" w:usb1="5000205B" w:usb2="00000020" w:usb3="00000000" w:csb0="0000019F" w:csb1="00000000"/>
  </w:font>
  <w:font w:name="Roboto Regular">
    <w:altName w:val="Arial"/>
    <w:charset w:val="00"/>
    <w:family w:val="auto"/>
    <w:pitch w:val="variable"/>
    <w:sig w:usb0="00000001"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D22F" w14:textId="594885A1" w:rsidR="00930BD9" w:rsidRPr="007B3BA8" w:rsidRDefault="00BE173A">
    <w:pPr>
      <w:pStyle w:val="Footer"/>
      <w:rPr>
        <w:rFonts w:ascii="Roboto Regular" w:hAnsi="Roboto Regular"/>
        <w:color w:val="0092D2"/>
        <w:sz w:val="18"/>
        <w:szCs w:val="18"/>
      </w:rPr>
    </w:pPr>
    <w:r>
      <w:rPr>
        <w:rFonts w:ascii="Roboto Regular" w:hAnsi="Roboto Regular"/>
        <w:color w:val="0092D2"/>
        <w:sz w:val="18"/>
        <w:szCs w:val="18"/>
      </w:rPr>
      <w:t>V</w:t>
    </w:r>
    <w:proofErr w:type="gramStart"/>
    <w:r>
      <w:rPr>
        <w:rFonts w:ascii="Roboto Regular" w:hAnsi="Roboto Regular"/>
        <w:color w:val="0092D2"/>
        <w:sz w:val="18"/>
        <w:szCs w:val="18"/>
      </w:rPr>
      <w:t>0</w:t>
    </w:r>
    <w:r w:rsidR="005164DC">
      <w:rPr>
        <w:rFonts w:ascii="Roboto Regular" w:hAnsi="Roboto Regular"/>
        <w:color w:val="0092D2"/>
        <w:sz w:val="18"/>
        <w:szCs w:val="18"/>
      </w:rPr>
      <w:t>6</w:t>
    </w:r>
    <w:r>
      <w:rPr>
        <w:rFonts w:ascii="Roboto Regular" w:hAnsi="Roboto Regular"/>
        <w:color w:val="0092D2"/>
        <w:sz w:val="18"/>
        <w:szCs w:val="18"/>
      </w:rPr>
      <w:t>.</w:t>
    </w:r>
    <w:r w:rsidR="005164DC">
      <w:rPr>
        <w:rFonts w:ascii="Roboto Regular" w:hAnsi="Roboto Regular"/>
        <w:color w:val="0092D2"/>
        <w:sz w:val="18"/>
        <w:szCs w:val="18"/>
      </w:rPr>
      <w:t>Jan</w:t>
    </w:r>
    <w:r>
      <w:rPr>
        <w:rFonts w:ascii="Roboto Regular" w:hAnsi="Roboto Regular"/>
        <w:color w:val="0092D2"/>
        <w:sz w:val="18"/>
        <w:szCs w:val="18"/>
      </w:rPr>
      <w:t>.</w:t>
    </w:r>
    <w:proofErr w:type="gramEnd"/>
    <w:r>
      <w:rPr>
        <w:rFonts w:ascii="Roboto Regular" w:hAnsi="Roboto Regular"/>
        <w:color w:val="0092D2"/>
        <w:sz w:val="18"/>
        <w:szCs w:val="18"/>
      </w:rPr>
      <w:t>202</w:t>
    </w:r>
    <w:r w:rsidR="005164DC">
      <w:rPr>
        <w:rFonts w:ascii="Roboto Regular" w:hAnsi="Roboto Regular"/>
        <w:color w:val="0092D2"/>
        <w:sz w:val="18"/>
        <w:szCs w:val="18"/>
      </w:rPr>
      <w:t>6</w:t>
    </w:r>
    <w:r w:rsidR="007E6224" w:rsidRPr="007E6224">
      <w:rPr>
        <w:rFonts w:ascii="Roboto Regular" w:hAnsi="Roboto Regular"/>
        <w:color w:val="0092D2"/>
        <w:sz w:val="18"/>
        <w:szCs w:val="18"/>
      </w:rPr>
      <w:ptab w:relativeTo="margin" w:alignment="center" w:leader="none"/>
    </w:r>
    <w:r w:rsidR="007E6224" w:rsidRPr="007E6224">
      <w:rPr>
        <w:rFonts w:ascii="Roboto Regular" w:hAnsi="Roboto Regular"/>
        <w:color w:val="0092D2"/>
        <w:sz w:val="18"/>
        <w:szCs w:val="18"/>
      </w:rPr>
      <w:ptab w:relativeTo="margin" w:alignment="right" w:leader="none"/>
    </w:r>
    <w:r w:rsidRPr="00BE173A">
      <w:rPr>
        <w:rFonts w:ascii="Roboto Regular" w:hAnsi="Roboto Regular"/>
        <w:color w:val="0092D2"/>
        <w:sz w:val="18"/>
        <w:szCs w:val="18"/>
      </w:rPr>
      <w:fldChar w:fldCharType="begin"/>
    </w:r>
    <w:r w:rsidRPr="00BE173A">
      <w:rPr>
        <w:rFonts w:ascii="Roboto Regular" w:hAnsi="Roboto Regular"/>
        <w:color w:val="0092D2"/>
        <w:sz w:val="18"/>
        <w:szCs w:val="18"/>
      </w:rPr>
      <w:instrText>PAGE   \* MERGEFORMAT</w:instrText>
    </w:r>
    <w:r w:rsidRPr="00BE173A">
      <w:rPr>
        <w:rFonts w:ascii="Roboto Regular" w:hAnsi="Roboto Regular"/>
        <w:color w:val="0092D2"/>
        <w:sz w:val="18"/>
        <w:szCs w:val="18"/>
      </w:rPr>
      <w:fldChar w:fldCharType="separate"/>
    </w:r>
    <w:r w:rsidRPr="00BE173A">
      <w:rPr>
        <w:rFonts w:ascii="Roboto Regular" w:hAnsi="Roboto Regular"/>
        <w:color w:val="0092D2"/>
        <w:sz w:val="18"/>
        <w:szCs w:val="18"/>
        <w:lang w:val="en-GB"/>
      </w:rPr>
      <w:t>1</w:t>
    </w:r>
    <w:r w:rsidRPr="00BE173A">
      <w:rPr>
        <w:rFonts w:ascii="Roboto Regular" w:hAnsi="Roboto Regular"/>
        <w:color w:val="0092D2"/>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F9A4" w14:textId="15757304" w:rsidR="00D5635C" w:rsidRPr="004639EA" w:rsidRDefault="005164DC" w:rsidP="00696BD9">
    <w:pPr>
      <w:pStyle w:val="Footer"/>
      <w:rPr>
        <w:lang w:val="en-GB"/>
      </w:rPr>
    </w:pPr>
    <w:proofErr w:type="spellStart"/>
    <w:r>
      <w:rPr>
        <w:lang w:val="es-MX"/>
      </w:rPr>
      <w:t>January</w:t>
    </w:r>
    <w:proofErr w:type="spellEnd"/>
    <w:r w:rsidR="00310D0C">
      <w:rPr>
        <w:lang w:val="es-MX"/>
      </w:rPr>
      <w:t xml:space="preserve"> </w:t>
    </w:r>
    <w:r w:rsidR="00BE173A">
      <w:rPr>
        <w:lang w:val="es-MX"/>
      </w:rPr>
      <w:t>202</w:t>
    </w:r>
    <w:r>
      <w:rPr>
        <w:lang w:val="es-MX"/>
      </w:rPr>
      <w:t>6</w:t>
    </w:r>
    <w:r w:rsidR="004639EA" w:rsidRPr="004639EA">
      <w:rPr>
        <w:lang w:val="es-MX"/>
      </w:rPr>
      <w:ptab w:relativeTo="margin" w:alignment="center" w:leader="none"/>
    </w:r>
    <w:r w:rsidR="004639EA" w:rsidRPr="004639EA">
      <w:rPr>
        <w:lang w:val="es-MX"/>
      </w:rPr>
      <w:ptab w:relativeTo="margin" w:alignment="right" w:leader="none"/>
    </w:r>
    <w:r w:rsidR="00BE173A" w:rsidRPr="00BE173A">
      <w:rPr>
        <w:lang w:val="es-MX"/>
      </w:rPr>
      <w:fldChar w:fldCharType="begin"/>
    </w:r>
    <w:r w:rsidR="00BE173A" w:rsidRPr="00BE173A">
      <w:rPr>
        <w:lang w:val="es-MX"/>
      </w:rPr>
      <w:instrText>PAGE   \* MERGEFORMAT</w:instrText>
    </w:r>
    <w:r w:rsidR="00BE173A" w:rsidRPr="00BE173A">
      <w:rPr>
        <w:lang w:val="es-MX"/>
      </w:rPr>
      <w:fldChar w:fldCharType="separate"/>
    </w:r>
    <w:r w:rsidR="00BE173A" w:rsidRPr="00BE173A">
      <w:rPr>
        <w:lang w:val="es-MX"/>
      </w:rPr>
      <w:t>1</w:t>
    </w:r>
    <w:r w:rsidR="00BE173A" w:rsidRPr="00BE173A">
      <w:rPr>
        <w:lang w:val="es-MX"/>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51CE1" w14:textId="77777777" w:rsidR="00C55ACB" w:rsidRDefault="00C55ACB" w:rsidP="007B3BA8">
      <w:r>
        <w:separator/>
      </w:r>
    </w:p>
  </w:footnote>
  <w:footnote w:type="continuationSeparator" w:id="0">
    <w:p w14:paraId="1AF55CCD" w14:textId="77777777" w:rsidR="00C55ACB" w:rsidRDefault="00C55ACB" w:rsidP="007B3BA8">
      <w:r>
        <w:continuationSeparator/>
      </w:r>
    </w:p>
  </w:footnote>
  <w:footnote w:type="continuationNotice" w:id="1">
    <w:p w14:paraId="6141C1BD" w14:textId="77777777" w:rsidR="00C55ACB" w:rsidRDefault="00C55A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4506" w14:textId="16E4A215" w:rsidR="00930BD9" w:rsidRDefault="00967300" w:rsidP="001F6737">
    <w:pPr>
      <w:pStyle w:val="Header"/>
      <w:spacing w:line="264" w:lineRule="auto"/>
    </w:pPr>
    <w:r>
      <w:rPr>
        <w:noProof/>
      </w:rPr>
      <w:drawing>
        <wp:anchor distT="0" distB="0" distL="114300" distR="114300" simplePos="0" relativeHeight="251658242" behindDoc="0" locked="0" layoutInCell="1" allowOverlap="1" wp14:anchorId="538F42EA" wp14:editId="667A37BC">
          <wp:simplePos x="0" y="0"/>
          <wp:positionH relativeFrom="column">
            <wp:posOffset>-685800</wp:posOffset>
          </wp:positionH>
          <wp:positionV relativeFrom="paragraph">
            <wp:posOffset>-506095</wp:posOffset>
          </wp:positionV>
          <wp:extent cx="7549200" cy="10670400"/>
          <wp:effectExtent l="0" t="0" r="0" b="0"/>
          <wp:wrapNone/>
          <wp:docPr id="1919700781" name="Picture 1919700781" descr="A person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riting on a piece of paper&#10;&#10;Description automatically generated with medium confidence"/>
                  <pic:cNvPicPr/>
                </pic:nvPicPr>
                <pic:blipFill>
                  <a:blip r:embed="rId1"/>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3A1D56">
      <w:rPr>
        <w:noProof/>
      </w:rPr>
      <w:drawing>
        <wp:anchor distT="0" distB="0" distL="114300" distR="114300" simplePos="0" relativeHeight="251658240" behindDoc="1" locked="0" layoutInCell="1" allowOverlap="1" wp14:anchorId="1FAE3291" wp14:editId="733C1A9A">
          <wp:simplePos x="0" y="0"/>
          <wp:positionH relativeFrom="column">
            <wp:posOffset>4951304</wp:posOffset>
          </wp:positionH>
          <wp:positionV relativeFrom="page">
            <wp:posOffset>493395</wp:posOffset>
          </wp:positionV>
          <wp:extent cx="1162800" cy="1162800"/>
          <wp:effectExtent l="0" t="0" r="5715" b="5715"/>
          <wp:wrapNone/>
          <wp:docPr id="1717545057" name="Picture 171754505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2"/>
                  <a:stretch>
                    <a:fillRect/>
                  </a:stretch>
                </pic:blipFill>
                <pic:spPr>
                  <a:xfrm>
                    <a:off x="0" y="0"/>
                    <a:ext cx="1162800" cy="116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48E54" w14:textId="61C1D526" w:rsidR="00B57D1B" w:rsidRDefault="00B57D1B">
    <w:pPr>
      <w:pStyle w:val="Header"/>
    </w:pPr>
    <w:r>
      <w:rPr>
        <w:noProof/>
      </w:rPr>
      <w:drawing>
        <wp:anchor distT="0" distB="0" distL="114300" distR="114300" simplePos="0" relativeHeight="251658241" behindDoc="1" locked="0" layoutInCell="1" allowOverlap="1" wp14:anchorId="641AED64" wp14:editId="35778075">
          <wp:simplePos x="0" y="0"/>
          <wp:positionH relativeFrom="column">
            <wp:posOffset>-720090</wp:posOffset>
          </wp:positionH>
          <wp:positionV relativeFrom="paragraph">
            <wp:posOffset>-437506</wp:posOffset>
          </wp:positionV>
          <wp:extent cx="7549200" cy="10670381"/>
          <wp:effectExtent l="0" t="0" r="0" b="0"/>
          <wp:wrapNone/>
          <wp:docPr id="1123098550" name="Picture 112309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98550" name="Picture 1123098550"/>
                  <pic:cNvPicPr/>
                </pic:nvPicPr>
                <pic:blipFill>
                  <a:blip r:embed="rId1"/>
                  <a:stretch>
                    <a:fillRect/>
                  </a:stretch>
                </pic:blipFill>
                <pic:spPr>
                  <a:xfrm>
                    <a:off x="0" y="0"/>
                    <a:ext cx="7549200" cy="1067038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7E2AA" w14:textId="2B0E4E3C" w:rsidR="00967300" w:rsidRPr="008C4466" w:rsidRDefault="008C4466" w:rsidP="001F6737">
    <w:pPr>
      <w:pStyle w:val="Header"/>
      <w:spacing w:line="264" w:lineRule="auto"/>
      <w:rPr>
        <w:rFonts w:ascii="Roboto" w:hAnsi="Roboto"/>
        <w:color w:val="0070C0"/>
        <w:sz w:val="22"/>
        <w:szCs w:val="22"/>
        <w:lang w:val="en-GB"/>
      </w:rPr>
    </w:pPr>
    <w:r w:rsidRPr="008C4466">
      <w:rPr>
        <w:rFonts w:ascii="Roboto" w:hAnsi="Roboto"/>
        <w:noProof/>
        <w:color w:val="0070C0"/>
        <w:sz w:val="22"/>
        <w:szCs w:val="22"/>
      </w:rPr>
      <w:drawing>
        <wp:anchor distT="0" distB="0" distL="114300" distR="114300" simplePos="0" relativeHeight="251661824" behindDoc="0" locked="0" layoutInCell="1" allowOverlap="1" wp14:anchorId="7052B1E8" wp14:editId="548C8D2D">
          <wp:simplePos x="0" y="0"/>
          <wp:positionH relativeFrom="margin">
            <wp:align>right</wp:align>
          </wp:positionH>
          <wp:positionV relativeFrom="page">
            <wp:posOffset>449581</wp:posOffset>
          </wp:positionV>
          <wp:extent cx="731520" cy="731520"/>
          <wp:effectExtent l="0" t="0" r="0" b="0"/>
          <wp:wrapNone/>
          <wp:docPr id="1739853560" name="Picture 17398535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00496D93" w:rsidRPr="00496D93">
      <w:rPr>
        <w:rFonts w:ascii="Roboto" w:hAnsi="Roboto"/>
        <w:color w:val="0070C0"/>
        <w:sz w:val="22"/>
        <w:szCs w:val="22"/>
        <w:lang w:val="en-GB"/>
      </w:rPr>
      <w:t xml:space="preserve">UNEP FI Banking Membership </w:t>
    </w:r>
    <w:r w:rsidR="00CC0B8B" w:rsidRPr="008C4466">
      <w:rPr>
        <w:rFonts w:ascii="Roboto" w:hAnsi="Roboto"/>
        <w:color w:val="0070C0"/>
        <w:sz w:val="22"/>
        <w:szCs w:val="22"/>
        <w:lang w:val="en-GB"/>
      </w:rPr>
      <w:t>A</w:t>
    </w:r>
    <w:r w:rsidR="00496D93" w:rsidRPr="00496D93">
      <w:rPr>
        <w:rFonts w:ascii="Roboto" w:hAnsi="Roboto"/>
        <w:color w:val="0070C0"/>
        <w:sz w:val="22"/>
        <w:szCs w:val="22"/>
        <w:lang w:val="en-GB"/>
      </w:rPr>
      <w:t>pplication Form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1BEF" w14:textId="654E97B9" w:rsidR="00853BED" w:rsidRDefault="00436AA3" w:rsidP="00436AA3">
    <w:pPr>
      <w:pStyle w:val="Header"/>
      <w:spacing w:line="264" w:lineRule="auto"/>
      <w:rPr>
        <w:rFonts w:ascii="Roboto" w:hAnsi="Roboto"/>
        <w:color w:val="0070C0"/>
        <w:sz w:val="22"/>
        <w:szCs w:val="22"/>
        <w:lang w:val="en-GB"/>
      </w:rPr>
    </w:pPr>
    <w:r w:rsidRPr="008C4466">
      <w:rPr>
        <w:rFonts w:ascii="Roboto" w:hAnsi="Roboto"/>
        <w:noProof/>
        <w:color w:val="0070C0"/>
        <w:sz w:val="22"/>
        <w:szCs w:val="22"/>
      </w:rPr>
      <w:drawing>
        <wp:anchor distT="0" distB="0" distL="114300" distR="114300" simplePos="0" relativeHeight="251663872" behindDoc="0" locked="0" layoutInCell="1" allowOverlap="1" wp14:anchorId="41B279A0" wp14:editId="76F0B40E">
          <wp:simplePos x="0" y="0"/>
          <wp:positionH relativeFrom="margin">
            <wp:align>right</wp:align>
          </wp:positionH>
          <wp:positionV relativeFrom="page">
            <wp:posOffset>449581</wp:posOffset>
          </wp:positionV>
          <wp:extent cx="731520" cy="731520"/>
          <wp:effectExtent l="0" t="0" r="0" b="0"/>
          <wp:wrapNone/>
          <wp:docPr id="43070233" name="Picture 430702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496D93">
      <w:rPr>
        <w:rFonts w:ascii="Roboto" w:hAnsi="Roboto"/>
        <w:color w:val="0070C0"/>
        <w:sz w:val="22"/>
        <w:szCs w:val="22"/>
        <w:lang w:val="en-GB"/>
      </w:rPr>
      <w:t xml:space="preserve">UNEP FI Banking Membership </w:t>
    </w:r>
    <w:r w:rsidRPr="008C4466">
      <w:rPr>
        <w:rFonts w:ascii="Roboto" w:hAnsi="Roboto"/>
        <w:color w:val="0070C0"/>
        <w:sz w:val="22"/>
        <w:szCs w:val="22"/>
        <w:lang w:val="en-GB"/>
      </w:rPr>
      <w:t>A</w:t>
    </w:r>
    <w:r w:rsidRPr="00496D93">
      <w:rPr>
        <w:rFonts w:ascii="Roboto" w:hAnsi="Roboto"/>
        <w:color w:val="0070C0"/>
        <w:sz w:val="22"/>
        <w:szCs w:val="22"/>
        <w:lang w:val="en-GB"/>
      </w:rPr>
      <w:t>pplication Form</w:t>
    </w:r>
  </w:p>
  <w:p w14:paraId="3EE1EEB9" w14:textId="77777777" w:rsidR="00D5635C" w:rsidRDefault="00D5635C" w:rsidP="00436AA3">
    <w:pPr>
      <w:pStyle w:val="Header"/>
      <w:spacing w:line="264" w:lineRule="auto"/>
      <w:rPr>
        <w:rFonts w:ascii="Roboto" w:hAnsi="Roboto"/>
        <w:color w:val="0070C0"/>
        <w:sz w:val="22"/>
        <w:szCs w:val="22"/>
        <w:lang w:val="en-GB"/>
      </w:rPr>
    </w:pPr>
  </w:p>
  <w:p w14:paraId="3A1D0109" w14:textId="77777777" w:rsidR="00D5635C" w:rsidRDefault="00D5635C" w:rsidP="00436AA3">
    <w:pPr>
      <w:pStyle w:val="Header"/>
      <w:spacing w:line="264" w:lineRule="auto"/>
      <w:rPr>
        <w:rFonts w:ascii="Roboto" w:hAnsi="Roboto"/>
        <w:color w:val="0070C0"/>
        <w:sz w:val="22"/>
        <w:szCs w:val="22"/>
        <w:lang w:val="en-GB"/>
      </w:rPr>
    </w:pPr>
  </w:p>
  <w:p w14:paraId="53CFD988" w14:textId="77777777" w:rsidR="00D5635C" w:rsidRDefault="00D5635C" w:rsidP="00436AA3">
    <w:pPr>
      <w:pStyle w:val="Header"/>
      <w:spacing w:line="264" w:lineRule="auto"/>
      <w:rPr>
        <w:rFonts w:ascii="Roboto" w:hAnsi="Roboto"/>
        <w:color w:val="0070C0"/>
        <w:sz w:val="22"/>
        <w:szCs w:val="22"/>
        <w:lang w:val="en-GB"/>
      </w:rPr>
    </w:pPr>
  </w:p>
  <w:p w14:paraId="116D233A" w14:textId="77777777" w:rsidR="00D5635C" w:rsidRPr="00436AA3" w:rsidRDefault="00D5635C" w:rsidP="00436AA3">
    <w:pPr>
      <w:pStyle w:val="Header"/>
      <w:spacing w:line="264" w:lineRule="auto"/>
      <w:rPr>
        <w:rFonts w:ascii="Roboto" w:hAnsi="Roboto"/>
        <w:color w:val="0070C0"/>
        <w:sz w:val="22"/>
        <w:szCs w:val="2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917B4"/>
    <w:multiLevelType w:val="hybridMultilevel"/>
    <w:tmpl w:val="6E983A00"/>
    <w:lvl w:ilvl="0" w:tplc="8FB8EF8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7BA3ABD"/>
    <w:multiLevelType w:val="multilevel"/>
    <w:tmpl w:val="79202BDE"/>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C12016"/>
    <w:multiLevelType w:val="hybridMultilevel"/>
    <w:tmpl w:val="56D82444"/>
    <w:lvl w:ilvl="0" w:tplc="31D064D2">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B53CEA"/>
    <w:multiLevelType w:val="multilevel"/>
    <w:tmpl w:val="E110BEB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3ECE1952"/>
    <w:multiLevelType w:val="hybridMultilevel"/>
    <w:tmpl w:val="1DF4A2B2"/>
    <w:lvl w:ilvl="0" w:tplc="04090001">
      <w:start w:val="1"/>
      <w:numFmt w:val="bullet"/>
      <w:pStyle w:val="BodyTex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F740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7374158"/>
    <w:multiLevelType w:val="hybridMultilevel"/>
    <w:tmpl w:val="47225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146E4B"/>
    <w:multiLevelType w:val="hybridMultilevel"/>
    <w:tmpl w:val="170A377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528D42B1"/>
    <w:multiLevelType w:val="hybridMultilevel"/>
    <w:tmpl w:val="CD4ECFC6"/>
    <w:lvl w:ilvl="0" w:tplc="0409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15:restartNumberingAfterBreak="0">
    <w:nsid w:val="651C3C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6662E35"/>
    <w:multiLevelType w:val="multilevel"/>
    <w:tmpl w:val="9E7A5404"/>
    <w:lvl w:ilvl="0">
      <w:start w:val="2"/>
      <w:numFmt w:val="decimal"/>
      <w:lvlText w:val="%1."/>
      <w:lvlJc w:val="left"/>
      <w:pPr>
        <w:ind w:left="360" w:hanging="360"/>
      </w:pPr>
      <w:rPr>
        <w:rFonts w:hint="default"/>
      </w:rPr>
    </w:lvl>
    <w:lvl w:ilvl="1">
      <w:start w:val="1"/>
      <w:numFmt w:val="decimal"/>
      <w:lvlText w:val="%1.%2."/>
      <w:lvlJc w:val="left"/>
      <w:pPr>
        <w:ind w:left="1142" w:hanging="432"/>
      </w:pPr>
      <w:rPr>
        <w:rFonts w:hint="default"/>
        <w:sz w:val="22"/>
        <w:szCs w:val="22"/>
      </w:rPr>
    </w:lvl>
    <w:lvl w:ilvl="2">
      <w:start w:val="1"/>
      <w:numFmt w:val="decimal"/>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6AD4245"/>
    <w:multiLevelType w:val="multilevel"/>
    <w:tmpl w:val="E110BEB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6F6B1859"/>
    <w:multiLevelType w:val="hybridMultilevel"/>
    <w:tmpl w:val="91C25D76"/>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3" w15:restartNumberingAfterBreak="0">
    <w:nsid w:val="77DA40A8"/>
    <w:multiLevelType w:val="hybridMultilevel"/>
    <w:tmpl w:val="406CE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A850C12"/>
    <w:multiLevelType w:val="hybridMultilevel"/>
    <w:tmpl w:val="64F22E34"/>
    <w:lvl w:ilvl="0" w:tplc="04090001">
      <w:start w:val="1"/>
      <w:numFmt w:val="bullet"/>
      <w:pStyle w:val="BodyTextnumbered"/>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7AD764A0"/>
    <w:multiLevelType w:val="hybridMultilevel"/>
    <w:tmpl w:val="F4921708"/>
    <w:lvl w:ilvl="0" w:tplc="061A8AEC">
      <w:start w:val="11"/>
      <w:numFmt w:val="bullet"/>
      <w:lvlText w:val="-"/>
      <w:lvlJc w:val="left"/>
      <w:pPr>
        <w:ind w:left="720" w:hanging="360"/>
      </w:pPr>
      <w:rPr>
        <w:rFonts w:ascii="Roboto" w:eastAsiaTheme="minorEastAsia"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517D4"/>
    <w:multiLevelType w:val="hybridMultilevel"/>
    <w:tmpl w:val="509A7DE8"/>
    <w:lvl w:ilvl="0" w:tplc="300CC28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1075859104">
    <w:abstractNumId w:val="14"/>
  </w:num>
  <w:num w:numId="2" w16cid:durableId="2107533721">
    <w:abstractNumId w:val="4"/>
  </w:num>
  <w:num w:numId="3" w16cid:durableId="1986280568">
    <w:abstractNumId w:val="11"/>
  </w:num>
  <w:num w:numId="4" w16cid:durableId="1679890583">
    <w:abstractNumId w:val="10"/>
  </w:num>
  <w:num w:numId="5" w16cid:durableId="1281454482">
    <w:abstractNumId w:val="7"/>
  </w:num>
  <w:num w:numId="6" w16cid:durableId="1223519525">
    <w:abstractNumId w:val="2"/>
  </w:num>
  <w:num w:numId="7" w16cid:durableId="1797140133">
    <w:abstractNumId w:val="6"/>
  </w:num>
  <w:num w:numId="8" w16cid:durableId="374620002">
    <w:abstractNumId w:val="1"/>
  </w:num>
  <w:num w:numId="9" w16cid:durableId="620721680">
    <w:abstractNumId w:val="16"/>
  </w:num>
  <w:num w:numId="10" w16cid:durableId="243760973">
    <w:abstractNumId w:val="12"/>
  </w:num>
  <w:num w:numId="11" w16cid:durableId="1224368537">
    <w:abstractNumId w:val="15"/>
  </w:num>
  <w:num w:numId="12" w16cid:durableId="1070075651">
    <w:abstractNumId w:val="7"/>
  </w:num>
  <w:num w:numId="13" w16cid:durableId="660427669">
    <w:abstractNumId w:val="3"/>
  </w:num>
  <w:num w:numId="14" w16cid:durableId="1126854165">
    <w:abstractNumId w:val="13"/>
  </w:num>
  <w:num w:numId="15" w16cid:durableId="1427190985">
    <w:abstractNumId w:val="5"/>
  </w:num>
  <w:num w:numId="16" w16cid:durableId="372198757">
    <w:abstractNumId w:val="9"/>
  </w:num>
  <w:num w:numId="17" w16cid:durableId="1433353627">
    <w:abstractNumId w:val="0"/>
  </w:num>
  <w:num w:numId="18" w16cid:durableId="166789828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ocumentProtection w:edit="form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ytQCSZuYWFqYG5ko6SsGpxcWZ+XkgBaa1AE7GMEgsAAAA"/>
  </w:docVars>
  <w:rsids>
    <w:rsidRoot w:val="003B221B"/>
    <w:rsid w:val="000006F9"/>
    <w:rsid w:val="000009AD"/>
    <w:rsid w:val="00001879"/>
    <w:rsid w:val="00004806"/>
    <w:rsid w:val="00004891"/>
    <w:rsid w:val="00004C53"/>
    <w:rsid w:val="00004CE0"/>
    <w:rsid w:val="000054A5"/>
    <w:rsid w:val="00007DA3"/>
    <w:rsid w:val="00007DF2"/>
    <w:rsid w:val="00010558"/>
    <w:rsid w:val="000111ED"/>
    <w:rsid w:val="00015C53"/>
    <w:rsid w:val="0001661C"/>
    <w:rsid w:val="00016DFC"/>
    <w:rsid w:val="00017B4F"/>
    <w:rsid w:val="000220B1"/>
    <w:rsid w:val="0002362E"/>
    <w:rsid w:val="00024954"/>
    <w:rsid w:val="00025DFC"/>
    <w:rsid w:val="00025FAD"/>
    <w:rsid w:val="00026070"/>
    <w:rsid w:val="00026527"/>
    <w:rsid w:val="0002689C"/>
    <w:rsid w:val="000269B6"/>
    <w:rsid w:val="00027A0E"/>
    <w:rsid w:val="00031748"/>
    <w:rsid w:val="00031C20"/>
    <w:rsid w:val="00032D95"/>
    <w:rsid w:val="00032E49"/>
    <w:rsid w:val="000333B2"/>
    <w:rsid w:val="000362DD"/>
    <w:rsid w:val="0003784F"/>
    <w:rsid w:val="00041093"/>
    <w:rsid w:val="00042E26"/>
    <w:rsid w:val="00043D62"/>
    <w:rsid w:val="00043DC1"/>
    <w:rsid w:val="00044FC4"/>
    <w:rsid w:val="000457F2"/>
    <w:rsid w:val="000458DF"/>
    <w:rsid w:val="0004636B"/>
    <w:rsid w:val="00046694"/>
    <w:rsid w:val="000474DC"/>
    <w:rsid w:val="00047875"/>
    <w:rsid w:val="0005172C"/>
    <w:rsid w:val="00052076"/>
    <w:rsid w:val="0005410D"/>
    <w:rsid w:val="00054BB1"/>
    <w:rsid w:val="000554E2"/>
    <w:rsid w:val="00055F65"/>
    <w:rsid w:val="000603B8"/>
    <w:rsid w:val="000609CF"/>
    <w:rsid w:val="00061B44"/>
    <w:rsid w:val="000635DE"/>
    <w:rsid w:val="00063C8F"/>
    <w:rsid w:val="0006461A"/>
    <w:rsid w:val="0006498C"/>
    <w:rsid w:val="000658F4"/>
    <w:rsid w:val="00067A00"/>
    <w:rsid w:val="00071B1B"/>
    <w:rsid w:val="00071E1C"/>
    <w:rsid w:val="00071FD3"/>
    <w:rsid w:val="000740BB"/>
    <w:rsid w:val="00074155"/>
    <w:rsid w:val="00075315"/>
    <w:rsid w:val="0007599D"/>
    <w:rsid w:val="0007707D"/>
    <w:rsid w:val="0007722F"/>
    <w:rsid w:val="00080FF3"/>
    <w:rsid w:val="00082896"/>
    <w:rsid w:val="000854E9"/>
    <w:rsid w:val="0008765D"/>
    <w:rsid w:val="00090916"/>
    <w:rsid w:val="00090D82"/>
    <w:rsid w:val="000918E1"/>
    <w:rsid w:val="00091B98"/>
    <w:rsid w:val="00091CC9"/>
    <w:rsid w:val="000949BD"/>
    <w:rsid w:val="00096E69"/>
    <w:rsid w:val="000A1074"/>
    <w:rsid w:val="000A25C0"/>
    <w:rsid w:val="000A382C"/>
    <w:rsid w:val="000A61F8"/>
    <w:rsid w:val="000A6AF2"/>
    <w:rsid w:val="000A7476"/>
    <w:rsid w:val="000A7556"/>
    <w:rsid w:val="000A7EF0"/>
    <w:rsid w:val="000B0FE2"/>
    <w:rsid w:val="000B2E1C"/>
    <w:rsid w:val="000B3511"/>
    <w:rsid w:val="000B46AD"/>
    <w:rsid w:val="000B4A35"/>
    <w:rsid w:val="000B660A"/>
    <w:rsid w:val="000C07E5"/>
    <w:rsid w:val="000C0C30"/>
    <w:rsid w:val="000C1497"/>
    <w:rsid w:val="000C2748"/>
    <w:rsid w:val="000D052E"/>
    <w:rsid w:val="000D0CC8"/>
    <w:rsid w:val="000D2415"/>
    <w:rsid w:val="000D4645"/>
    <w:rsid w:val="000D7DF4"/>
    <w:rsid w:val="000E06FF"/>
    <w:rsid w:val="000E081B"/>
    <w:rsid w:val="000E090E"/>
    <w:rsid w:val="000E1DC4"/>
    <w:rsid w:val="000E281D"/>
    <w:rsid w:val="000E45FC"/>
    <w:rsid w:val="000E4946"/>
    <w:rsid w:val="000E4DBB"/>
    <w:rsid w:val="000E709E"/>
    <w:rsid w:val="000F0E24"/>
    <w:rsid w:val="000F3386"/>
    <w:rsid w:val="000F38B9"/>
    <w:rsid w:val="000F3B78"/>
    <w:rsid w:val="000F48FD"/>
    <w:rsid w:val="000F5898"/>
    <w:rsid w:val="000F59AE"/>
    <w:rsid w:val="00100D2E"/>
    <w:rsid w:val="00101C47"/>
    <w:rsid w:val="00102E73"/>
    <w:rsid w:val="00102E94"/>
    <w:rsid w:val="0010375C"/>
    <w:rsid w:val="0010419F"/>
    <w:rsid w:val="001042B1"/>
    <w:rsid w:val="00104D5F"/>
    <w:rsid w:val="001057A0"/>
    <w:rsid w:val="0010583F"/>
    <w:rsid w:val="00114210"/>
    <w:rsid w:val="0011718F"/>
    <w:rsid w:val="001172C4"/>
    <w:rsid w:val="0011764A"/>
    <w:rsid w:val="00117713"/>
    <w:rsid w:val="001213CF"/>
    <w:rsid w:val="00122230"/>
    <w:rsid w:val="00122B2B"/>
    <w:rsid w:val="00123646"/>
    <w:rsid w:val="001238AC"/>
    <w:rsid w:val="00124D4D"/>
    <w:rsid w:val="00125588"/>
    <w:rsid w:val="00126030"/>
    <w:rsid w:val="001278B4"/>
    <w:rsid w:val="00132694"/>
    <w:rsid w:val="00133FB2"/>
    <w:rsid w:val="00134804"/>
    <w:rsid w:val="001354CB"/>
    <w:rsid w:val="001363EB"/>
    <w:rsid w:val="00136A4D"/>
    <w:rsid w:val="00137110"/>
    <w:rsid w:val="00137865"/>
    <w:rsid w:val="001410D0"/>
    <w:rsid w:val="00142682"/>
    <w:rsid w:val="0014400B"/>
    <w:rsid w:val="00144157"/>
    <w:rsid w:val="001462F8"/>
    <w:rsid w:val="001471F0"/>
    <w:rsid w:val="00151C81"/>
    <w:rsid w:val="0015206B"/>
    <w:rsid w:val="00152B34"/>
    <w:rsid w:val="0015409D"/>
    <w:rsid w:val="00156B4A"/>
    <w:rsid w:val="00156DA8"/>
    <w:rsid w:val="00156E8C"/>
    <w:rsid w:val="0016019C"/>
    <w:rsid w:val="0016264C"/>
    <w:rsid w:val="00162876"/>
    <w:rsid w:val="00165566"/>
    <w:rsid w:val="001707F1"/>
    <w:rsid w:val="00170DDB"/>
    <w:rsid w:val="001716E0"/>
    <w:rsid w:val="00173EC7"/>
    <w:rsid w:val="00175CC8"/>
    <w:rsid w:val="00182047"/>
    <w:rsid w:val="0018338A"/>
    <w:rsid w:val="0018355F"/>
    <w:rsid w:val="0018383A"/>
    <w:rsid w:val="0018659D"/>
    <w:rsid w:val="00187042"/>
    <w:rsid w:val="001901E8"/>
    <w:rsid w:val="001915D6"/>
    <w:rsid w:val="001919E7"/>
    <w:rsid w:val="00193007"/>
    <w:rsid w:val="00193C4A"/>
    <w:rsid w:val="00195232"/>
    <w:rsid w:val="001965C1"/>
    <w:rsid w:val="00197938"/>
    <w:rsid w:val="001A0262"/>
    <w:rsid w:val="001A0930"/>
    <w:rsid w:val="001A118C"/>
    <w:rsid w:val="001A118D"/>
    <w:rsid w:val="001A290B"/>
    <w:rsid w:val="001A329E"/>
    <w:rsid w:val="001A386F"/>
    <w:rsid w:val="001A4AC1"/>
    <w:rsid w:val="001A4BB7"/>
    <w:rsid w:val="001A5FBA"/>
    <w:rsid w:val="001A73B9"/>
    <w:rsid w:val="001B03D6"/>
    <w:rsid w:val="001B091A"/>
    <w:rsid w:val="001B152B"/>
    <w:rsid w:val="001B1A65"/>
    <w:rsid w:val="001B3C61"/>
    <w:rsid w:val="001B45B6"/>
    <w:rsid w:val="001B5553"/>
    <w:rsid w:val="001B5F84"/>
    <w:rsid w:val="001B7D23"/>
    <w:rsid w:val="001C1FF2"/>
    <w:rsid w:val="001C2988"/>
    <w:rsid w:val="001C3BCD"/>
    <w:rsid w:val="001C59A5"/>
    <w:rsid w:val="001C5D27"/>
    <w:rsid w:val="001C6A62"/>
    <w:rsid w:val="001C7A8A"/>
    <w:rsid w:val="001C7C20"/>
    <w:rsid w:val="001D36A7"/>
    <w:rsid w:val="001D37FF"/>
    <w:rsid w:val="001D4CD6"/>
    <w:rsid w:val="001D52B3"/>
    <w:rsid w:val="001D6DF7"/>
    <w:rsid w:val="001D780F"/>
    <w:rsid w:val="001E11EC"/>
    <w:rsid w:val="001E21BF"/>
    <w:rsid w:val="001E302A"/>
    <w:rsid w:val="001E33EC"/>
    <w:rsid w:val="001E3F1B"/>
    <w:rsid w:val="001E4152"/>
    <w:rsid w:val="001E431B"/>
    <w:rsid w:val="001E5114"/>
    <w:rsid w:val="001E633C"/>
    <w:rsid w:val="001E6366"/>
    <w:rsid w:val="001E7848"/>
    <w:rsid w:val="001F0AFB"/>
    <w:rsid w:val="001F1030"/>
    <w:rsid w:val="001F3C80"/>
    <w:rsid w:val="001F443B"/>
    <w:rsid w:val="001F4465"/>
    <w:rsid w:val="001F4AF6"/>
    <w:rsid w:val="001F56E0"/>
    <w:rsid w:val="001F5AE9"/>
    <w:rsid w:val="001F6737"/>
    <w:rsid w:val="001F7317"/>
    <w:rsid w:val="00200B7B"/>
    <w:rsid w:val="002010E9"/>
    <w:rsid w:val="00201B31"/>
    <w:rsid w:val="0020330E"/>
    <w:rsid w:val="00203447"/>
    <w:rsid w:val="00203F64"/>
    <w:rsid w:val="00207446"/>
    <w:rsid w:val="00207F33"/>
    <w:rsid w:val="00212E6A"/>
    <w:rsid w:val="00212F38"/>
    <w:rsid w:val="00213302"/>
    <w:rsid w:val="00213F09"/>
    <w:rsid w:val="00215344"/>
    <w:rsid w:val="00222854"/>
    <w:rsid w:val="00222C80"/>
    <w:rsid w:val="00222F59"/>
    <w:rsid w:val="002234CA"/>
    <w:rsid w:val="002235CD"/>
    <w:rsid w:val="00223BC5"/>
    <w:rsid w:val="00224121"/>
    <w:rsid w:val="00224A44"/>
    <w:rsid w:val="00224EE3"/>
    <w:rsid w:val="0022604D"/>
    <w:rsid w:val="002266CA"/>
    <w:rsid w:val="00226CB7"/>
    <w:rsid w:val="002312AC"/>
    <w:rsid w:val="00232424"/>
    <w:rsid w:val="00232878"/>
    <w:rsid w:val="0023354D"/>
    <w:rsid w:val="002340DB"/>
    <w:rsid w:val="0023417E"/>
    <w:rsid w:val="00234D37"/>
    <w:rsid w:val="00234D98"/>
    <w:rsid w:val="0023544B"/>
    <w:rsid w:val="002367FD"/>
    <w:rsid w:val="00237EA6"/>
    <w:rsid w:val="00240931"/>
    <w:rsid w:val="00242093"/>
    <w:rsid w:val="00245914"/>
    <w:rsid w:val="002463DD"/>
    <w:rsid w:val="00247ABA"/>
    <w:rsid w:val="00250A62"/>
    <w:rsid w:val="0025107F"/>
    <w:rsid w:val="00251422"/>
    <w:rsid w:val="00252689"/>
    <w:rsid w:val="002537B9"/>
    <w:rsid w:val="00254C75"/>
    <w:rsid w:val="00255695"/>
    <w:rsid w:val="00257A3F"/>
    <w:rsid w:val="00260E0F"/>
    <w:rsid w:val="00260EB0"/>
    <w:rsid w:val="00261DD0"/>
    <w:rsid w:val="00262F42"/>
    <w:rsid w:val="002639A4"/>
    <w:rsid w:val="00264233"/>
    <w:rsid w:val="002642B7"/>
    <w:rsid w:val="002642C1"/>
    <w:rsid w:val="00264317"/>
    <w:rsid w:val="00264517"/>
    <w:rsid w:val="00264B94"/>
    <w:rsid w:val="00265C76"/>
    <w:rsid w:val="00270EE8"/>
    <w:rsid w:val="00271368"/>
    <w:rsid w:val="00272408"/>
    <w:rsid w:val="0027376E"/>
    <w:rsid w:val="00273ABF"/>
    <w:rsid w:val="00273BAC"/>
    <w:rsid w:val="0027400D"/>
    <w:rsid w:val="00274C4E"/>
    <w:rsid w:val="00274F4E"/>
    <w:rsid w:val="0027568C"/>
    <w:rsid w:val="00275CDB"/>
    <w:rsid w:val="00275DFA"/>
    <w:rsid w:val="002769DA"/>
    <w:rsid w:val="00276B00"/>
    <w:rsid w:val="00276F3B"/>
    <w:rsid w:val="00277644"/>
    <w:rsid w:val="00277CFC"/>
    <w:rsid w:val="00277DC4"/>
    <w:rsid w:val="002809FF"/>
    <w:rsid w:val="002824EB"/>
    <w:rsid w:val="00283231"/>
    <w:rsid w:val="0028471F"/>
    <w:rsid w:val="00284BC7"/>
    <w:rsid w:val="002858A1"/>
    <w:rsid w:val="00285F22"/>
    <w:rsid w:val="002868FB"/>
    <w:rsid w:val="00286FDE"/>
    <w:rsid w:val="00287252"/>
    <w:rsid w:val="002872EA"/>
    <w:rsid w:val="002912AC"/>
    <w:rsid w:val="0029157D"/>
    <w:rsid w:val="0029269C"/>
    <w:rsid w:val="0029369D"/>
    <w:rsid w:val="0029761A"/>
    <w:rsid w:val="002A0153"/>
    <w:rsid w:val="002A0E29"/>
    <w:rsid w:val="002A14E3"/>
    <w:rsid w:val="002A2392"/>
    <w:rsid w:val="002A2865"/>
    <w:rsid w:val="002A5E55"/>
    <w:rsid w:val="002B2F08"/>
    <w:rsid w:val="002B3ECD"/>
    <w:rsid w:val="002B40DE"/>
    <w:rsid w:val="002B451F"/>
    <w:rsid w:val="002B7446"/>
    <w:rsid w:val="002C0219"/>
    <w:rsid w:val="002C0B77"/>
    <w:rsid w:val="002C0C62"/>
    <w:rsid w:val="002C14D8"/>
    <w:rsid w:val="002C180E"/>
    <w:rsid w:val="002C3EE3"/>
    <w:rsid w:val="002C40E6"/>
    <w:rsid w:val="002D0793"/>
    <w:rsid w:val="002D08BE"/>
    <w:rsid w:val="002D0ADC"/>
    <w:rsid w:val="002D0D5D"/>
    <w:rsid w:val="002D0ED9"/>
    <w:rsid w:val="002D227F"/>
    <w:rsid w:val="002D4099"/>
    <w:rsid w:val="002D4E32"/>
    <w:rsid w:val="002D56FA"/>
    <w:rsid w:val="002D77FD"/>
    <w:rsid w:val="002E1756"/>
    <w:rsid w:val="002E6F3E"/>
    <w:rsid w:val="002F1604"/>
    <w:rsid w:val="002F1E0C"/>
    <w:rsid w:val="002F28BD"/>
    <w:rsid w:val="002F39A6"/>
    <w:rsid w:val="002F446C"/>
    <w:rsid w:val="002F4474"/>
    <w:rsid w:val="002F4CE0"/>
    <w:rsid w:val="002F5999"/>
    <w:rsid w:val="002F5AB5"/>
    <w:rsid w:val="002F62C7"/>
    <w:rsid w:val="002F6363"/>
    <w:rsid w:val="002F7954"/>
    <w:rsid w:val="00301C6A"/>
    <w:rsid w:val="00301DA7"/>
    <w:rsid w:val="00302950"/>
    <w:rsid w:val="003031A0"/>
    <w:rsid w:val="00303E6B"/>
    <w:rsid w:val="00305336"/>
    <w:rsid w:val="00306F21"/>
    <w:rsid w:val="00307013"/>
    <w:rsid w:val="00307EB2"/>
    <w:rsid w:val="00310087"/>
    <w:rsid w:val="00310D0C"/>
    <w:rsid w:val="00313479"/>
    <w:rsid w:val="00314A02"/>
    <w:rsid w:val="003168FA"/>
    <w:rsid w:val="00316B3C"/>
    <w:rsid w:val="003206E0"/>
    <w:rsid w:val="00320995"/>
    <w:rsid w:val="00323A92"/>
    <w:rsid w:val="00323B43"/>
    <w:rsid w:val="003265A9"/>
    <w:rsid w:val="0032697D"/>
    <w:rsid w:val="003270CB"/>
    <w:rsid w:val="003309E5"/>
    <w:rsid w:val="00331E64"/>
    <w:rsid w:val="00333F97"/>
    <w:rsid w:val="003350AB"/>
    <w:rsid w:val="0034026D"/>
    <w:rsid w:val="00341884"/>
    <w:rsid w:val="003419D8"/>
    <w:rsid w:val="003466A9"/>
    <w:rsid w:val="00346812"/>
    <w:rsid w:val="0035046C"/>
    <w:rsid w:val="00350622"/>
    <w:rsid w:val="00350FAC"/>
    <w:rsid w:val="00360286"/>
    <w:rsid w:val="003613D2"/>
    <w:rsid w:val="00363934"/>
    <w:rsid w:val="00363D18"/>
    <w:rsid w:val="0036639E"/>
    <w:rsid w:val="00370517"/>
    <w:rsid w:val="0037060E"/>
    <w:rsid w:val="003707BD"/>
    <w:rsid w:val="00370E30"/>
    <w:rsid w:val="00371D38"/>
    <w:rsid w:val="00372BE8"/>
    <w:rsid w:val="00373169"/>
    <w:rsid w:val="0037607E"/>
    <w:rsid w:val="0038216B"/>
    <w:rsid w:val="003837E2"/>
    <w:rsid w:val="00384830"/>
    <w:rsid w:val="003851E8"/>
    <w:rsid w:val="00386FE9"/>
    <w:rsid w:val="00387011"/>
    <w:rsid w:val="00387183"/>
    <w:rsid w:val="0039436C"/>
    <w:rsid w:val="003943F9"/>
    <w:rsid w:val="0039446D"/>
    <w:rsid w:val="00394EF5"/>
    <w:rsid w:val="003960B9"/>
    <w:rsid w:val="00396881"/>
    <w:rsid w:val="00396953"/>
    <w:rsid w:val="00396A0D"/>
    <w:rsid w:val="00397105"/>
    <w:rsid w:val="00397AD0"/>
    <w:rsid w:val="003A1C59"/>
    <w:rsid w:val="003A1D56"/>
    <w:rsid w:val="003A3903"/>
    <w:rsid w:val="003A3B8F"/>
    <w:rsid w:val="003A5B68"/>
    <w:rsid w:val="003A5FCD"/>
    <w:rsid w:val="003A646B"/>
    <w:rsid w:val="003A71E3"/>
    <w:rsid w:val="003A78FE"/>
    <w:rsid w:val="003B01EA"/>
    <w:rsid w:val="003B1806"/>
    <w:rsid w:val="003B221B"/>
    <w:rsid w:val="003B2E3D"/>
    <w:rsid w:val="003B3508"/>
    <w:rsid w:val="003B6841"/>
    <w:rsid w:val="003B6903"/>
    <w:rsid w:val="003B6D2D"/>
    <w:rsid w:val="003C0656"/>
    <w:rsid w:val="003C126C"/>
    <w:rsid w:val="003C17DE"/>
    <w:rsid w:val="003C6B55"/>
    <w:rsid w:val="003D049C"/>
    <w:rsid w:val="003D0568"/>
    <w:rsid w:val="003D1443"/>
    <w:rsid w:val="003D1804"/>
    <w:rsid w:val="003D240A"/>
    <w:rsid w:val="003D30E7"/>
    <w:rsid w:val="003D5F15"/>
    <w:rsid w:val="003D6711"/>
    <w:rsid w:val="003D7334"/>
    <w:rsid w:val="003E02FC"/>
    <w:rsid w:val="003E2386"/>
    <w:rsid w:val="003E24E9"/>
    <w:rsid w:val="003E38CA"/>
    <w:rsid w:val="003E66E3"/>
    <w:rsid w:val="003E7FF4"/>
    <w:rsid w:val="003F20D6"/>
    <w:rsid w:val="003F2A08"/>
    <w:rsid w:val="003F39C4"/>
    <w:rsid w:val="003F526A"/>
    <w:rsid w:val="003F5AD4"/>
    <w:rsid w:val="003F5F44"/>
    <w:rsid w:val="004032FD"/>
    <w:rsid w:val="00403384"/>
    <w:rsid w:val="004035EA"/>
    <w:rsid w:val="0040372F"/>
    <w:rsid w:val="00405C53"/>
    <w:rsid w:val="00413056"/>
    <w:rsid w:val="00413BB0"/>
    <w:rsid w:val="00414C89"/>
    <w:rsid w:val="00414F39"/>
    <w:rsid w:val="00415906"/>
    <w:rsid w:val="004168F0"/>
    <w:rsid w:val="00417865"/>
    <w:rsid w:val="00420F38"/>
    <w:rsid w:val="00421847"/>
    <w:rsid w:val="00421B23"/>
    <w:rsid w:val="00422DF6"/>
    <w:rsid w:val="00422E68"/>
    <w:rsid w:val="004241C6"/>
    <w:rsid w:val="0042493A"/>
    <w:rsid w:val="0042721D"/>
    <w:rsid w:val="00430853"/>
    <w:rsid w:val="004323DD"/>
    <w:rsid w:val="00433141"/>
    <w:rsid w:val="0043382C"/>
    <w:rsid w:val="004340D9"/>
    <w:rsid w:val="004346FA"/>
    <w:rsid w:val="00434C70"/>
    <w:rsid w:val="00434FF4"/>
    <w:rsid w:val="00435073"/>
    <w:rsid w:val="00435B3C"/>
    <w:rsid w:val="00435D6C"/>
    <w:rsid w:val="00436AA3"/>
    <w:rsid w:val="00437EA9"/>
    <w:rsid w:val="0044111A"/>
    <w:rsid w:val="00444A71"/>
    <w:rsid w:val="00444B5C"/>
    <w:rsid w:val="004450ED"/>
    <w:rsid w:val="0044651A"/>
    <w:rsid w:val="00447B4C"/>
    <w:rsid w:val="004506F9"/>
    <w:rsid w:val="004509C3"/>
    <w:rsid w:val="00450F3C"/>
    <w:rsid w:val="00450FA9"/>
    <w:rsid w:val="00451699"/>
    <w:rsid w:val="004518B3"/>
    <w:rsid w:val="00452CDB"/>
    <w:rsid w:val="004551F7"/>
    <w:rsid w:val="00455662"/>
    <w:rsid w:val="00456AE9"/>
    <w:rsid w:val="00460E71"/>
    <w:rsid w:val="00460F94"/>
    <w:rsid w:val="0046174F"/>
    <w:rsid w:val="004639EA"/>
    <w:rsid w:val="00463AC3"/>
    <w:rsid w:val="0046458F"/>
    <w:rsid w:val="004649D8"/>
    <w:rsid w:val="00465098"/>
    <w:rsid w:val="00465F51"/>
    <w:rsid w:val="004661B0"/>
    <w:rsid w:val="0046676A"/>
    <w:rsid w:val="00470036"/>
    <w:rsid w:val="00471C02"/>
    <w:rsid w:val="00473339"/>
    <w:rsid w:val="004735C6"/>
    <w:rsid w:val="00474FFF"/>
    <w:rsid w:val="004767AA"/>
    <w:rsid w:val="00481AD9"/>
    <w:rsid w:val="004823B4"/>
    <w:rsid w:val="00482BF1"/>
    <w:rsid w:val="00482C04"/>
    <w:rsid w:val="00482C7B"/>
    <w:rsid w:val="00484C9F"/>
    <w:rsid w:val="00485DC4"/>
    <w:rsid w:val="00490DC2"/>
    <w:rsid w:val="00491948"/>
    <w:rsid w:val="00491FC4"/>
    <w:rsid w:val="004947F7"/>
    <w:rsid w:val="00496BEE"/>
    <w:rsid w:val="00496D5A"/>
    <w:rsid w:val="00496D93"/>
    <w:rsid w:val="004A10CC"/>
    <w:rsid w:val="004A32F1"/>
    <w:rsid w:val="004A3954"/>
    <w:rsid w:val="004A3A34"/>
    <w:rsid w:val="004A45FC"/>
    <w:rsid w:val="004A60C2"/>
    <w:rsid w:val="004A69D0"/>
    <w:rsid w:val="004B0A98"/>
    <w:rsid w:val="004B0F40"/>
    <w:rsid w:val="004B33B3"/>
    <w:rsid w:val="004B36C1"/>
    <w:rsid w:val="004B3906"/>
    <w:rsid w:val="004B454A"/>
    <w:rsid w:val="004B4CB6"/>
    <w:rsid w:val="004B638E"/>
    <w:rsid w:val="004B6B2D"/>
    <w:rsid w:val="004B7E48"/>
    <w:rsid w:val="004C1BF5"/>
    <w:rsid w:val="004C304E"/>
    <w:rsid w:val="004C3C80"/>
    <w:rsid w:val="004C3DC5"/>
    <w:rsid w:val="004C42AD"/>
    <w:rsid w:val="004C4983"/>
    <w:rsid w:val="004C62A8"/>
    <w:rsid w:val="004C7285"/>
    <w:rsid w:val="004D0CCA"/>
    <w:rsid w:val="004D1D0D"/>
    <w:rsid w:val="004D1F05"/>
    <w:rsid w:val="004D34C8"/>
    <w:rsid w:val="004D4429"/>
    <w:rsid w:val="004D48D1"/>
    <w:rsid w:val="004D4962"/>
    <w:rsid w:val="004D504F"/>
    <w:rsid w:val="004D7715"/>
    <w:rsid w:val="004D7CD5"/>
    <w:rsid w:val="004D7D73"/>
    <w:rsid w:val="004E0358"/>
    <w:rsid w:val="004E2054"/>
    <w:rsid w:val="004E22E3"/>
    <w:rsid w:val="004E2BBB"/>
    <w:rsid w:val="004F2FD2"/>
    <w:rsid w:val="004F3E5A"/>
    <w:rsid w:val="004F405D"/>
    <w:rsid w:val="004F4115"/>
    <w:rsid w:val="004F7C30"/>
    <w:rsid w:val="005004FE"/>
    <w:rsid w:val="00501AFA"/>
    <w:rsid w:val="00501FE1"/>
    <w:rsid w:val="00503AD3"/>
    <w:rsid w:val="00504BB8"/>
    <w:rsid w:val="005066F6"/>
    <w:rsid w:val="005071D4"/>
    <w:rsid w:val="0051098D"/>
    <w:rsid w:val="005118C4"/>
    <w:rsid w:val="00513D61"/>
    <w:rsid w:val="0051586E"/>
    <w:rsid w:val="005164DC"/>
    <w:rsid w:val="00517B66"/>
    <w:rsid w:val="00520B7D"/>
    <w:rsid w:val="00520BEC"/>
    <w:rsid w:val="00523401"/>
    <w:rsid w:val="00524004"/>
    <w:rsid w:val="00525D2E"/>
    <w:rsid w:val="005324ED"/>
    <w:rsid w:val="005334B2"/>
    <w:rsid w:val="005349DF"/>
    <w:rsid w:val="005357D5"/>
    <w:rsid w:val="00536154"/>
    <w:rsid w:val="00542A0D"/>
    <w:rsid w:val="00542C83"/>
    <w:rsid w:val="005437B9"/>
    <w:rsid w:val="00545334"/>
    <w:rsid w:val="00545598"/>
    <w:rsid w:val="00545FDC"/>
    <w:rsid w:val="0054671B"/>
    <w:rsid w:val="005516CA"/>
    <w:rsid w:val="00554674"/>
    <w:rsid w:val="00554B17"/>
    <w:rsid w:val="0055502F"/>
    <w:rsid w:val="00555D57"/>
    <w:rsid w:val="00557866"/>
    <w:rsid w:val="00557CE9"/>
    <w:rsid w:val="00562A2A"/>
    <w:rsid w:val="005713A3"/>
    <w:rsid w:val="00571A0A"/>
    <w:rsid w:val="00571FE2"/>
    <w:rsid w:val="00572643"/>
    <w:rsid w:val="00573207"/>
    <w:rsid w:val="00573208"/>
    <w:rsid w:val="00573A40"/>
    <w:rsid w:val="0057522F"/>
    <w:rsid w:val="005753BB"/>
    <w:rsid w:val="00575971"/>
    <w:rsid w:val="00576321"/>
    <w:rsid w:val="0057640D"/>
    <w:rsid w:val="005774DC"/>
    <w:rsid w:val="00577829"/>
    <w:rsid w:val="0058048C"/>
    <w:rsid w:val="00583D55"/>
    <w:rsid w:val="00585195"/>
    <w:rsid w:val="0058607D"/>
    <w:rsid w:val="00587DB3"/>
    <w:rsid w:val="0059045D"/>
    <w:rsid w:val="00590F82"/>
    <w:rsid w:val="00590FE7"/>
    <w:rsid w:val="00591696"/>
    <w:rsid w:val="00591CF8"/>
    <w:rsid w:val="005934A0"/>
    <w:rsid w:val="00593750"/>
    <w:rsid w:val="005937ED"/>
    <w:rsid w:val="0059566A"/>
    <w:rsid w:val="005958C4"/>
    <w:rsid w:val="00595C0B"/>
    <w:rsid w:val="0059732A"/>
    <w:rsid w:val="00597D2B"/>
    <w:rsid w:val="005A1A82"/>
    <w:rsid w:val="005A26FC"/>
    <w:rsid w:val="005A3B6C"/>
    <w:rsid w:val="005A5505"/>
    <w:rsid w:val="005A5846"/>
    <w:rsid w:val="005A5952"/>
    <w:rsid w:val="005A6F74"/>
    <w:rsid w:val="005A7925"/>
    <w:rsid w:val="005B1810"/>
    <w:rsid w:val="005B3026"/>
    <w:rsid w:val="005B37ED"/>
    <w:rsid w:val="005B4B48"/>
    <w:rsid w:val="005B6595"/>
    <w:rsid w:val="005B6BDF"/>
    <w:rsid w:val="005C1AFD"/>
    <w:rsid w:val="005C1DE5"/>
    <w:rsid w:val="005C2D28"/>
    <w:rsid w:val="005C4C91"/>
    <w:rsid w:val="005C51F2"/>
    <w:rsid w:val="005C61AD"/>
    <w:rsid w:val="005C6BBC"/>
    <w:rsid w:val="005C774A"/>
    <w:rsid w:val="005C7FB4"/>
    <w:rsid w:val="005D0BCB"/>
    <w:rsid w:val="005D13C8"/>
    <w:rsid w:val="005D1691"/>
    <w:rsid w:val="005D641F"/>
    <w:rsid w:val="005D7500"/>
    <w:rsid w:val="005E1AD2"/>
    <w:rsid w:val="005E2515"/>
    <w:rsid w:val="005E3556"/>
    <w:rsid w:val="005F00BC"/>
    <w:rsid w:val="005F058B"/>
    <w:rsid w:val="005F0F08"/>
    <w:rsid w:val="005F24F2"/>
    <w:rsid w:val="005F2AC8"/>
    <w:rsid w:val="005F3293"/>
    <w:rsid w:val="005F32B0"/>
    <w:rsid w:val="005F34A9"/>
    <w:rsid w:val="005F5D3F"/>
    <w:rsid w:val="005F6C85"/>
    <w:rsid w:val="005F6D86"/>
    <w:rsid w:val="006006DC"/>
    <w:rsid w:val="00600F14"/>
    <w:rsid w:val="006012BE"/>
    <w:rsid w:val="00601454"/>
    <w:rsid w:val="00602410"/>
    <w:rsid w:val="006067F6"/>
    <w:rsid w:val="00610963"/>
    <w:rsid w:val="00611C44"/>
    <w:rsid w:val="00617C9C"/>
    <w:rsid w:val="00621743"/>
    <w:rsid w:val="00622B1F"/>
    <w:rsid w:val="00624726"/>
    <w:rsid w:val="006254D5"/>
    <w:rsid w:val="00625642"/>
    <w:rsid w:val="00626A05"/>
    <w:rsid w:val="00627889"/>
    <w:rsid w:val="0062798D"/>
    <w:rsid w:val="00627E16"/>
    <w:rsid w:val="0063022E"/>
    <w:rsid w:val="0063243F"/>
    <w:rsid w:val="00640F5D"/>
    <w:rsid w:val="00641177"/>
    <w:rsid w:val="00641ED3"/>
    <w:rsid w:val="0064313E"/>
    <w:rsid w:val="006450EC"/>
    <w:rsid w:val="00651AAC"/>
    <w:rsid w:val="00651B08"/>
    <w:rsid w:val="0065252A"/>
    <w:rsid w:val="00652DC4"/>
    <w:rsid w:val="00653A7D"/>
    <w:rsid w:val="006555D6"/>
    <w:rsid w:val="006558CB"/>
    <w:rsid w:val="0065612F"/>
    <w:rsid w:val="00656316"/>
    <w:rsid w:val="006608F9"/>
    <w:rsid w:val="00661E73"/>
    <w:rsid w:val="006648D3"/>
    <w:rsid w:val="0066539D"/>
    <w:rsid w:val="00666231"/>
    <w:rsid w:val="00666A21"/>
    <w:rsid w:val="00666D25"/>
    <w:rsid w:val="00667E5E"/>
    <w:rsid w:val="00670368"/>
    <w:rsid w:val="00671DC4"/>
    <w:rsid w:val="00671F87"/>
    <w:rsid w:val="00672653"/>
    <w:rsid w:val="00672B82"/>
    <w:rsid w:val="00673B9A"/>
    <w:rsid w:val="006740B4"/>
    <w:rsid w:val="006745F9"/>
    <w:rsid w:val="00675364"/>
    <w:rsid w:val="00675550"/>
    <w:rsid w:val="0067596C"/>
    <w:rsid w:val="00675DEB"/>
    <w:rsid w:val="00676709"/>
    <w:rsid w:val="00676DC7"/>
    <w:rsid w:val="00676F2B"/>
    <w:rsid w:val="00677545"/>
    <w:rsid w:val="00680779"/>
    <w:rsid w:val="006807B6"/>
    <w:rsid w:val="006809B5"/>
    <w:rsid w:val="0068161A"/>
    <w:rsid w:val="0068304E"/>
    <w:rsid w:val="00683E00"/>
    <w:rsid w:val="006849BF"/>
    <w:rsid w:val="006868E3"/>
    <w:rsid w:val="00687D20"/>
    <w:rsid w:val="0069076B"/>
    <w:rsid w:val="0069136B"/>
    <w:rsid w:val="00693697"/>
    <w:rsid w:val="00693CB0"/>
    <w:rsid w:val="00694BA0"/>
    <w:rsid w:val="00695088"/>
    <w:rsid w:val="00696388"/>
    <w:rsid w:val="00696BD9"/>
    <w:rsid w:val="006A0435"/>
    <w:rsid w:val="006A1457"/>
    <w:rsid w:val="006A186E"/>
    <w:rsid w:val="006A1D4C"/>
    <w:rsid w:val="006A409A"/>
    <w:rsid w:val="006A40E3"/>
    <w:rsid w:val="006A5486"/>
    <w:rsid w:val="006A5721"/>
    <w:rsid w:val="006A5B62"/>
    <w:rsid w:val="006A7E9B"/>
    <w:rsid w:val="006B0743"/>
    <w:rsid w:val="006B2906"/>
    <w:rsid w:val="006B2B79"/>
    <w:rsid w:val="006B31BA"/>
    <w:rsid w:val="006B483C"/>
    <w:rsid w:val="006B4D12"/>
    <w:rsid w:val="006B5B84"/>
    <w:rsid w:val="006B61AF"/>
    <w:rsid w:val="006B7791"/>
    <w:rsid w:val="006B7805"/>
    <w:rsid w:val="006C2A1B"/>
    <w:rsid w:val="006C34BE"/>
    <w:rsid w:val="006C457B"/>
    <w:rsid w:val="006C7274"/>
    <w:rsid w:val="006D255F"/>
    <w:rsid w:val="006D2D7C"/>
    <w:rsid w:val="006D3804"/>
    <w:rsid w:val="006D6948"/>
    <w:rsid w:val="006D6FDF"/>
    <w:rsid w:val="006D7B44"/>
    <w:rsid w:val="006E0488"/>
    <w:rsid w:val="006E09D4"/>
    <w:rsid w:val="006E0C1D"/>
    <w:rsid w:val="006E2223"/>
    <w:rsid w:val="006E2336"/>
    <w:rsid w:val="006E2C66"/>
    <w:rsid w:val="006E677E"/>
    <w:rsid w:val="006E7E44"/>
    <w:rsid w:val="006F055A"/>
    <w:rsid w:val="006F236F"/>
    <w:rsid w:val="006F265A"/>
    <w:rsid w:val="006F2DD8"/>
    <w:rsid w:val="006F3CBE"/>
    <w:rsid w:val="006F5370"/>
    <w:rsid w:val="006F544A"/>
    <w:rsid w:val="00701445"/>
    <w:rsid w:val="007016BE"/>
    <w:rsid w:val="00702226"/>
    <w:rsid w:val="00703209"/>
    <w:rsid w:val="00703F2F"/>
    <w:rsid w:val="00705170"/>
    <w:rsid w:val="0070615C"/>
    <w:rsid w:val="0070694C"/>
    <w:rsid w:val="00707768"/>
    <w:rsid w:val="007078B7"/>
    <w:rsid w:val="00710B05"/>
    <w:rsid w:val="00710BF9"/>
    <w:rsid w:val="007119E1"/>
    <w:rsid w:val="00712A3B"/>
    <w:rsid w:val="00712D0A"/>
    <w:rsid w:val="00714A46"/>
    <w:rsid w:val="007150AF"/>
    <w:rsid w:val="00715875"/>
    <w:rsid w:val="007173AD"/>
    <w:rsid w:val="0071778C"/>
    <w:rsid w:val="00717E51"/>
    <w:rsid w:val="007205AB"/>
    <w:rsid w:val="007215E1"/>
    <w:rsid w:val="00722EC0"/>
    <w:rsid w:val="007265D5"/>
    <w:rsid w:val="007265F8"/>
    <w:rsid w:val="007267A5"/>
    <w:rsid w:val="00726C4F"/>
    <w:rsid w:val="007305BF"/>
    <w:rsid w:val="00730CEC"/>
    <w:rsid w:val="007313C9"/>
    <w:rsid w:val="007315FB"/>
    <w:rsid w:val="0073222C"/>
    <w:rsid w:val="0073228B"/>
    <w:rsid w:val="007330F1"/>
    <w:rsid w:val="00733AD5"/>
    <w:rsid w:val="00734080"/>
    <w:rsid w:val="007358BC"/>
    <w:rsid w:val="00737305"/>
    <w:rsid w:val="00743071"/>
    <w:rsid w:val="00744176"/>
    <w:rsid w:val="0074492D"/>
    <w:rsid w:val="00744960"/>
    <w:rsid w:val="00745ACF"/>
    <w:rsid w:val="00747FF8"/>
    <w:rsid w:val="007529C9"/>
    <w:rsid w:val="007544AE"/>
    <w:rsid w:val="00756D94"/>
    <w:rsid w:val="00757A98"/>
    <w:rsid w:val="0076019D"/>
    <w:rsid w:val="00760348"/>
    <w:rsid w:val="007611DF"/>
    <w:rsid w:val="00761352"/>
    <w:rsid w:val="007628A4"/>
    <w:rsid w:val="007635E5"/>
    <w:rsid w:val="007637F5"/>
    <w:rsid w:val="00766778"/>
    <w:rsid w:val="007674A8"/>
    <w:rsid w:val="007674C0"/>
    <w:rsid w:val="007676B7"/>
    <w:rsid w:val="0077043D"/>
    <w:rsid w:val="00770DE5"/>
    <w:rsid w:val="00771E30"/>
    <w:rsid w:val="00774877"/>
    <w:rsid w:val="00774A3C"/>
    <w:rsid w:val="00775535"/>
    <w:rsid w:val="00775EE6"/>
    <w:rsid w:val="007760B1"/>
    <w:rsid w:val="007769EE"/>
    <w:rsid w:val="00777336"/>
    <w:rsid w:val="0078036F"/>
    <w:rsid w:val="0078223D"/>
    <w:rsid w:val="00784A7E"/>
    <w:rsid w:val="00784F8A"/>
    <w:rsid w:val="00785054"/>
    <w:rsid w:val="00785466"/>
    <w:rsid w:val="00786ADB"/>
    <w:rsid w:val="00786CFA"/>
    <w:rsid w:val="00791B7C"/>
    <w:rsid w:val="0079227B"/>
    <w:rsid w:val="007941F3"/>
    <w:rsid w:val="0079535F"/>
    <w:rsid w:val="00795A64"/>
    <w:rsid w:val="007A1959"/>
    <w:rsid w:val="007A2612"/>
    <w:rsid w:val="007A3524"/>
    <w:rsid w:val="007A3F71"/>
    <w:rsid w:val="007A4F77"/>
    <w:rsid w:val="007A4FA4"/>
    <w:rsid w:val="007A5423"/>
    <w:rsid w:val="007A5C94"/>
    <w:rsid w:val="007A6356"/>
    <w:rsid w:val="007A7969"/>
    <w:rsid w:val="007A7BAB"/>
    <w:rsid w:val="007B03C3"/>
    <w:rsid w:val="007B0433"/>
    <w:rsid w:val="007B0C07"/>
    <w:rsid w:val="007B1255"/>
    <w:rsid w:val="007B3BA8"/>
    <w:rsid w:val="007B5848"/>
    <w:rsid w:val="007B7BCD"/>
    <w:rsid w:val="007C0DF7"/>
    <w:rsid w:val="007C5A14"/>
    <w:rsid w:val="007C5BB8"/>
    <w:rsid w:val="007C7BE7"/>
    <w:rsid w:val="007D0B0D"/>
    <w:rsid w:val="007D1257"/>
    <w:rsid w:val="007D2A64"/>
    <w:rsid w:val="007D2A84"/>
    <w:rsid w:val="007D2DC7"/>
    <w:rsid w:val="007D375E"/>
    <w:rsid w:val="007D446A"/>
    <w:rsid w:val="007D6574"/>
    <w:rsid w:val="007D7BCF"/>
    <w:rsid w:val="007E109E"/>
    <w:rsid w:val="007E6224"/>
    <w:rsid w:val="007E6D14"/>
    <w:rsid w:val="007E6DE9"/>
    <w:rsid w:val="007E7465"/>
    <w:rsid w:val="007F18D9"/>
    <w:rsid w:val="00801E5A"/>
    <w:rsid w:val="00802FDE"/>
    <w:rsid w:val="00803832"/>
    <w:rsid w:val="008038ED"/>
    <w:rsid w:val="00810069"/>
    <w:rsid w:val="008107A0"/>
    <w:rsid w:val="008107D7"/>
    <w:rsid w:val="008140A3"/>
    <w:rsid w:val="00815236"/>
    <w:rsid w:val="00815A22"/>
    <w:rsid w:val="00817AD9"/>
    <w:rsid w:val="00817F33"/>
    <w:rsid w:val="008227F5"/>
    <w:rsid w:val="0082310E"/>
    <w:rsid w:val="00824714"/>
    <w:rsid w:val="00826CCC"/>
    <w:rsid w:val="00826F43"/>
    <w:rsid w:val="0083084E"/>
    <w:rsid w:val="00832114"/>
    <w:rsid w:val="008321A4"/>
    <w:rsid w:val="00832E95"/>
    <w:rsid w:val="0083364C"/>
    <w:rsid w:val="00833EF9"/>
    <w:rsid w:val="00835E5D"/>
    <w:rsid w:val="00841C2A"/>
    <w:rsid w:val="00842FCA"/>
    <w:rsid w:val="00844094"/>
    <w:rsid w:val="00844743"/>
    <w:rsid w:val="00846D7F"/>
    <w:rsid w:val="00846F78"/>
    <w:rsid w:val="00851372"/>
    <w:rsid w:val="00851768"/>
    <w:rsid w:val="008525B3"/>
    <w:rsid w:val="00852DBC"/>
    <w:rsid w:val="00853BED"/>
    <w:rsid w:val="00855830"/>
    <w:rsid w:val="00857850"/>
    <w:rsid w:val="008601C5"/>
    <w:rsid w:val="00860605"/>
    <w:rsid w:val="00861663"/>
    <w:rsid w:val="008625C2"/>
    <w:rsid w:val="0086339C"/>
    <w:rsid w:val="00863D0F"/>
    <w:rsid w:val="00864944"/>
    <w:rsid w:val="00866749"/>
    <w:rsid w:val="00871535"/>
    <w:rsid w:val="00873142"/>
    <w:rsid w:val="0087394A"/>
    <w:rsid w:val="00875337"/>
    <w:rsid w:val="008811A5"/>
    <w:rsid w:val="008826B8"/>
    <w:rsid w:val="00882BA7"/>
    <w:rsid w:val="00883788"/>
    <w:rsid w:val="00884C98"/>
    <w:rsid w:val="008879B7"/>
    <w:rsid w:val="008900EF"/>
    <w:rsid w:val="00890371"/>
    <w:rsid w:val="00890F4A"/>
    <w:rsid w:val="00891478"/>
    <w:rsid w:val="00891C19"/>
    <w:rsid w:val="008926D1"/>
    <w:rsid w:val="008930C8"/>
    <w:rsid w:val="0089375B"/>
    <w:rsid w:val="00893787"/>
    <w:rsid w:val="008943FF"/>
    <w:rsid w:val="00895CD1"/>
    <w:rsid w:val="0089626D"/>
    <w:rsid w:val="008A0FE7"/>
    <w:rsid w:val="008A1DDC"/>
    <w:rsid w:val="008A6026"/>
    <w:rsid w:val="008A63C8"/>
    <w:rsid w:val="008A6555"/>
    <w:rsid w:val="008A68E4"/>
    <w:rsid w:val="008A6C9A"/>
    <w:rsid w:val="008A7064"/>
    <w:rsid w:val="008B14BD"/>
    <w:rsid w:val="008B1AEA"/>
    <w:rsid w:val="008B1C79"/>
    <w:rsid w:val="008B26E9"/>
    <w:rsid w:val="008B33D2"/>
    <w:rsid w:val="008B35B1"/>
    <w:rsid w:val="008B42CD"/>
    <w:rsid w:val="008B4AA7"/>
    <w:rsid w:val="008B63A7"/>
    <w:rsid w:val="008C1B66"/>
    <w:rsid w:val="008C2B4C"/>
    <w:rsid w:val="008C3CFC"/>
    <w:rsid w:val="008C416E"/>
    <w:rsid w:val="008C4466"/>
    <w:rsid w:val="008C4AEF"/>
    <w:rsid w:val="008C5560"/>
    <w:rsid w:val="008D27B1"/>
    <w:rsid w:val="008D3047"/>
    <w:rsid w:val="008D409B"/>
    <w:rsid w:val="008D47C4"/>
    <w:rsid w:val="008D4BDA"/>
    <w:rsid w:val="008D572B"/>
    <w:rsid w:val="008E0D6E"/>
    <w:rsid w:val="008E1068"/>
    <w:rsid w:val="008E1FFB"/>
    <w:rsid w:val="008E22BF"/>
    <w:rsid w:val="008E2C30"/>
    <w:rsid w:val="008E4048"/>
    <w:rsid w:val="008E56A4"/>
    <w:rsid w:val="008E58BC"/>
    <w:rsid w:val="008E5B53"/>
    <w:rsid w:val="008E5CC3"/>
    <w:rsid w:val="008E62B1"/>
    <w:rsid w:val="008E73F2"/>
    <w:rsid w:val="008E7E5A"/>
    <w:rsid w:val="008F05B4"/>
    <w:rsid w:val="008F1328"/>
    <w:rsid w:val="008F2ADC"/>
    <w:rsid w:val="008F2B20"/>
    <w:rsid w:val="008F4675"/>
    <w:rsid w:val="008F5F1A"/>
    <w:rsid w:val="008F6AD1"/>
    <w:rsid w:val="008F7A54"/>
    <w:rsid w:val="00900311"/>
    <w:rsid w:val="00903B46"/>
    <w:rsid w:val="00906C06"/>
    <w:rsid w:val="00907010"/>
    <w:rsid w:val="009078DA"/>
    <w:rsid w:val="009103CD"/>
    <w:rsid w:val="009111A3"/>
    <w:rsid w:val="009120C2"/>
    <w:rsid w:val="00912C90"/>
    <w:rsid w:val="00913588"/>
    <w:rsid w:val="00913DB1"/>
    <w:rsid w:val="00915DF8"/>
    <w:rsid w:val="009168ED"/>
    <w:rsid w:val="0091704A"/>
    <w:rsid w:val="00917AF9"/>
    <w:rsid w:val="009204AE"/>
    <w:rsid w:val="009220FA"/>
    <w:rsid w:val="00922568"/>
    <w:rsid w:val="009231E0"/>
    <w:rsid w:val="00924D09"/>
    <w:rsid w:val="00925DF3"/>
    <w:rsid w:val="0092779F"/>
    <w:rsid w:val="00930BD9"/>
    <w:rsid w:val="00932BDF"/>
    <w:rsid w:val="0093348C"/>
    <w:rsid w:val="00934379"/>
    <w:rsid w:val="00936106"/>
    <w:rsid w:val="0093627D"/>
    <w:rsid w:val="00937981"/>
    <w:rsid w:val="009405BD"/>
    <w:rsid w:val="00943A56"/>
    <w:rsid w:val="00946734"/>
    <w:rsid w:val="00951EBD"/>
    <w:rsid w:val="009528AB"/>
    <w:rsid w:val="00962470"/>
    <w:rsid w:val="00962759"/>
    <w:rsid w:val="00965E72"/>
    <w:rsid w:val="00967300"/>
    <w:rsid w:val="009676AB"/>
    <w:rsid w:val="00968990"/>
    <w:rsid w:val="0097115D"/>
    <w:rsid w:val="00971260"/>
    <w:rsid w:val="00971894"/>
    <w:rsid w:val="00971B33"/>
    <w:rsid w:val="009727EA"/>
    <w:rsid w:val="00973296"/>
    <w:rsid w:val="00973CB1"/>
    <w:rsid w:val="009749CD"/>
    <w:rsid w:val="009758C8"/>
    <w:rsid w:val="009760BF"/>
    <w:rsid w:val="009763AD"/>
    <w:rsid w:val="009772EF"/>
    <w:rsid w:val="00980487"/>
    <w:rsid w:val="00981382"/>
    <w:rsid w:val="00981E42"/>
    <w:rsid w:val="0098254B"/>
    <w:rsid w:val="009836E9"/>
    <w:rsid w:val="00983B00"/>
    <w:rsid w:val="009846C0"/>
    <w:rsid w:val="00986BEE"/>
    <w:rsid w:val="00987522"/>
    <w:rsid w:val="00987FA1"/>
    <w:rsid w:val="00991283"/>
    <w:rsid w:val="009918B2"/>
    <w:rsid w:val="00992854"/>
    <w:rsid w:val="0099489F"/>
    <w:rsid w:val="00996944"/>
    <w:rsid w:val="009A08AE"/>
    <w:rsid w:val="009A39C8"/>
    <w:rsid w:val="009A3D53"/>
    <w:rsid w:val="009A3E26"/>
    <w:rsid w:val="009A54BB"/>
    <w:rsid w:val="009A778A"/>
    <w:rsid w:val="009B152D"/>
    <w:rsid w:val="009B2F14"/>
    <w:rsid w:val="009B3D06"/>
    <w:rsid w:val="009B4016"/>
    <w:rsid w:val="009B4691"/>
    <w:rsid w:val="009B4960"/>
    <w:rsid w:val="009B5DD2"/>
    <w:rsid w:val="009B6094"/>
    <w:rsid w:val="009B61A4"/>
    <w:rsid w:val="009B72C0"/>
    <w:rsid w:val="009B7E46"/>
    <w:rsid w:val="009C0335"/>
    <w:rsid w:val="009C0C1B"/>
    <w:rsid w:val="009C0D82"/>
    <w:rsid w:val="009C19C5"/>
    <w:rsid w:val="009C1C1F"/>
    <w:rsid w:val="009C1EA8"/>
    <w:rsid w:val="009C2137"/>
    <w:rsid w:val="009C3DC7"/>
    <w:rsid w:val="009C45D9"/>
    <w:rsid w:val="009C627E"/>
    <w:rsid w:val="009C7820"/>
    <w:rsid w:val="009D06E8"/>
    <w:rsid w:val="009D37AB"/>
    <w:rsid w:val="009D3988"/>
    <w:rsid w:val="009D590C"/>
    <w:rsid w:val="009D59B4"/>
    <w:rsid w:val="009D60A3"/>
    <w:rsid w:val="009E0F63"/>
    <w:rsid w:val="009E2EEF"/>
    <w:rsid w:val="009E3714"/>
    <w:rsid w:val="009E3AF7"/>
    <w:rsid w:val="009E42C1"/>
    <w:rsid w:val="009E535C"/>
    <w:rsid w:val="009E583D"/>
    <w:rsid w:val="009F0A5C"/>
    <w:rsid w:val="009F394A"/>
    <w:rsid w:val="009F39B3"/>
    <w:rsid w:val="009F3DD7"/>
    <w:rsid w:val="009F40DE"/>
    <w:rsid w:val="009F4FD8"/>
    <w:rsid w:val="009F6013"/>
    <w:rsid w:val="009F707D"/>
    <w:rsid w:val="00A02176"/>
    <w:rsid w:val="00A03095"/>
    <w:rsid w:val="00A0367B"/>
    <w:rsid w:val="00A05241"/>
    <w:rsid w:val="00A05469"/>
    <w:rsid w:val="00A05FEE"/>
    <w:rsid w:val="00A06C0F"/>
    <w:rsid w:val="00A10F4C"/>
    <w:rsid w:val="00A12A6C"/>
    <w:rsid w:val="00A140E0"/>
    <w:rsid w:val="00A17A48"/>
    <w:rsid w:val="00A20049"/>
    <w:rsid w:val="00A20A97"/>
    <w:rsid w:val="00A21E0C"/>
    <w:rsid w:val="00A22874"/>
    <w:rsid w:val="00A2352E"/>
    <w:rsid w:val="00A2374A"/>
    <w:rsid w:val="00A23D47"/>
    <w:rsid w:val="00A263D2"/>
    <w:rsid w:val="00A26B85"/>
    <w:rsid w:val="00A26DE5"/>
    <w:rsid w:val="00A3000C"/>
    <w:rsid w:val="00A31023"/>
    <w:rsid w:val="00A31069"/>
    <w:rsid w:val="00A3165F"/>
    <w:rsid w:val="00A3329E"/>
    <w:rsid w:val="00A33929"/>
    <w:rsid w:val="00A35386"/>
    <w:rsid w:val="00A35C7A"/>
    <w:rsid w:val="00A360EC"/>
    <w:rsid w:val="00A36232"/>
    <w:rsid w:val="00A3788C"/>
    <w:rsid w:val="00A37CFC"/>
    <w:rsid w:val="00A37F67"/>
    <w:rsid w:val="00A41BF1"/>
    <w:rsid w:val="00A43119"/>
    <w:rsid w:val="00A43205"/>
    <w:rsid w:val="00A43982"/>
    <w:rsid w:val="00A440D7"/>
    <w:rsid w:val="00A456CA"/>
    <w:rsid w:val="00A47C93"/>
    <w:rsid w:val="00A47D4B"/>
    <w:rsid w:val="00A54250"/>
    <w:rsid w:val="00A55559"/>
    <w:rsid w:val="00A55804"/>
    <w:rsid w:val="00A558A8"/>
    <w:rsid w:val="00A57FA8"/>
    <w:rsid w:val="00A61E2F"/>
    <w:rsid w:val="00A6230A"/>
    <w:rsid w:val="00A62CCD"/>
    <w:rsid w:val="00A62F11"/>
    <w:rsid w:val="00A64F96"/>
    <w:rsid w:val="00A6516C"/>
    <w:rsid w:val="00A65A60"/>
    <w:rsid w:val="00A67CD4"/>
    <w:rsid w:val="00A67F18"/>
    <w:rsid w:val="00A708A3"/>
    <w:rsid w:val="00A71236"/>
    <w:rsid w:val="00A72DF3"/>
    <w:rsid w:val="00A735CB"/>
    <w:rsid w:val="00A74360"/>
    <w:rsid w:val="00A7446A"/>
    <w:rsid w:val="00A74C05"/>
    <w:rsid w:val="00A75557"/>
    <w:rsid w:val="00A75D2C"/>
    <w:rsid w:val="00A76AD5"/>
    <w:rsid w:val="00A773B8"/>
    <w:rsid w:val="00A775ED"/>
    <w:rsid w:val="00A77F0B"/>
    <w:rsid w:val="00A808FB"/>
    <w:rsid w:val="00A8093D"/>
    <w:rsid w:val="00A80A55"/>
    <w:rsid w:val="00A81346"/>
    <w:rsid w:val="00A82592"/>
    <w:rsid w:val="00A82682"/>
    <w:rsid w:val="00A82747"/>
    <w:rsid w:val="00A829DF"/>
    <w:rsid w:val="00A835BC"/>
    <w:rsid w:val="00A8405B"/>
    <w:rsid w:val="00A8747D"/>
    <w:rsid w:val="00A935A8"/>
    <w:rsid w:val="00A94369"/>
    <w:rsid w:val="00A94D29"/>
    <w:rsid w:val="00A94F24"/>
    <w:rsid w:val="00A953FB"/>
    <w:rsid w:val="00A95A51"/>
    <w:rsid w:val="00AA0E07"/>
    <w:rsid w:val="00AA11BF"/>
    <w:rsid w:val="00AA1215"/>
    <w:rsid w:val="00AA20EA"/>
    <w:rsid w:val="00AA2825"/>
    <w:rsid w:val="00AA2C4E"/>
    <w:rsid w:val="00AA2FFB"/>
    <w:rsid w:val="00AA4138"/>
    <w:rsid w:val="00AA4DA9"/>
    <w:rsid w:val="00AA4E02"/>
    <w:rsid w:val="00AA5B1F"/>
    <w:rsid w:val="00AA6D1E"/>
    <w:rsid w:val="00AA7092"/>
    <w:rsid w:val="00AB0DC9"/>
    <w:rsid w:val="00AB0FC3"/>
    <w:rsid w:val="00AB1503"/>
    <w:rsid w:val="00AB1925"/>
    <w:rsid w:val="00AB3CF2"/>
    <w:rsid w:val="00AB4C88"/>
    <w:rsid w:val="00AB6D63"/>
    <w:rsid w:val="00AB700C"/>
    <w:rsid w:val="00AC4308"/>
    <w:rsid w:val="00AC488A"/>
    <w:rsid w:val="00AC53E0"/>
    <w:rsid w:val="00AC63B1"/>
    <w:rsid w:val="00AC69FE"/>
    <w:rsid w:val="00AC7061"/>
    <w:rsid w:val="00AC7812"/>
    <w:rsid w:val="00AC7D99"/>
    <w:rsid w:val="00AD049B"/>
    <w:rsid w:val="00AD0C9A"/>
    <w:rsid w:val="00AD140F"/>
    <w:rsid w:val="00AD1B2F"/>
    <w:rsid w:val="00AD1F17"/>
    <w:rsid w:val="00AD288A"/>
    <w:rsid w:val="00AD3BD6"/>
    <w:rsid w:val="00AD535D"/>
    <w:rsid w:val="00AE01C1"/>
    <w:rsid w:val="00AE0334"/>
    <w:rsid w:val="00AE04CE"/>
    <w:rsid w:val="00AE3228"/>
    <w:rsid w:val="00AE37E1"/>
    <w:rsid w:val="00AE4F0A"/>
    <w:rsid w:val="00AE518E"/>
    <w:rsid w:val="00AE587A"/>
    <w:rsid w:val="00AE75D2"/>
    <w:rsid w:val="00AF20AA"/>
    <w:rsid w:val="00AF6C6D"/>
    <w:rsid w:val="00AF776C"/>
    <w:rsid w:val="00AF7B95"/>
    <w:rsid w:val="00B00912"/>
    <w:rsid w:val="00B0482D"/>
    <w:rsid w:val="00B05160"/>
    <w:rsid w:val="00B05BC3"/>
    <w:rsid w:val="00B10479"/>
    <w:rsid w:val="00B1153B"/>
    <w:rsid w:val="00B13028"/>
    <w:rsid w:val="00B13921"/>
    <w:rsid w:val="00B14E0C"/>
    <w:rsid w:val="00B159B3"/>
    <w:rsid w:val="00B15A1A"/>
    <w:rsid w:val="00B17CDE"/>
    <w:rsid w:val="00B20563"/>
    <w:rsid w:val="00B2056E"/>
    <w:rsid w:val="00B20E9E"/>
    <w:rsid w:val="00B233E3"/>
    <w:rsid w:val="00B24442"/>
    <w:rsid w:val="00B249CE"/>
    <w:rsid w:val="00B257D6"/>
    <w:rsid w:val="00B26789"/>
    <w:rsid w:val="00B26CF7"/>
    <w:rsid w:val="00B272B8"/>
    <w:rsid w:val="00B2740E"/>
    <w:rsid w:val="00B27C03"/>
    <w:rsid w:val="00B27FE1"/>
    <w:rsid w:val="00B30A13"/>
    <w:rsid w:val="00B311B2"/>
    <w:rsid w:val="00B3170E"/>
    <w:rsid w:val="00B326B8"/>
    <w:rsid w:val="00B32E54"/>
    <w:rsid w:val="00B34598"/>
    <w:rsid w:val="00B37EF5"/>
    <w:rsid w:val="00B40B7A"/>
    <w:rsid w:val="00B44421"/>
    <w:rsid w:val="00B461DC"/>
    <w:rsid w:val="00B471F8"/>
    <w:rsid w:val="00B500F5"/>
    <w:rsid w:val="00B50521"/>
    <w:rsid w:val="00B5132C"/>
    <w:rsid w:val="00B51F67"/>
    <w:rsid w:val="00B53DD7"/>
    <w:rsid w:val="00B547A9"/>
    <w:rsid w:val="00B55273"/>
    <w:rsid w:val="00B565EC"/>
    <w:rsid w:val="00B56969"/>
    <w:rsid w:val="00B57D1B"/>
    <w:rsid w:val="00B61165"/>
    <w:rsid w:val="00B63260"/>
    <w:rsid w:val="00B64430"/>
    <w:rsid w:val="00B6496B"/>
    <w:rsid w:val="00B65934"/>
    <w:rsid w:val="00B66282"/>
    <w:rsid w:val="00B6722C"/>
    <w:rsid w:val="00B70689"/>
    <w:rsid w:val="00B70736"/>
    <w:rsid w:val="00B708B0"/>
    <w:rsid w:val="00B715C0"/>
    <w:rsid w:val="00B72647"/>
    <w:rsid w:val="00B74349"/>
    <w:rsid w:val="00B74396"/>
    <w:rsid w:val="00B745ED"/>
    <w:rsid w:val="00B74D99"/>
    <w:rsid w:val="00B76224"/>
    <w:rsid w:val="00B76502"/>
    <w:rsid w:val="00B7723C"/>
    <w:rsid w:val="00B81033"/>
    <w:rsid w:val="00B850E4"/>
    <w:rsid w:val="00B869F9"/>
    <w:rsid w:val="00B8729F"/>
    <w:rsid w:val="00B9004B"/>
    <w:rsid w:val="00B9138A"/>
    <w:rsid w:val="00B92C5A"/>
    <w:rsid w:val="00B93A33"/>
    <w:rsid w:val="00B952CC"/>
    <w:rsid w:val="00B965AA"/>
    <w:rsid w:val="00B97D9E"/>
    <w:rsid w:val="00BA119E"/>
    <w:rsid w:val="00BA168C"/>
    <w:rsid w:val="00BA3AF8"/>
    <w:rsid w:val="00BA4BB7"/>
    <w:rsid w:val="00BA5BBD"/>
    <w:rsid w:val="00BA6495"/>
    <w:rsid w:val="00BA70C9"/>
    <w:rsid w:val="00BB09C1"/>
    <w:rsid w:val="00BB1612"/>
    <w:rsid w:val="00BB1A35"/>
    <w:rsid w:val="00BB43D5"/>
    <w:rsid w:val="00BB562B"/>
    <w:rsid w:val="00BB73A4"/>
    <w:rsid w:val="00BB7433"/>
    <w:rsid w:val="00BB79D0"/>
    <w:rsid w:val="00BB7A19"/>
    <w:rsid w:val="00BC0B7F"/>
    <w:rsid w:val="00BC3ED6"/>
    <w:rsid w:val="00BC4B45"/>
    <w:rsid w:val="00BC4DCE"/>
    <w:rsid w:val="00BC5E03"/>
    <w:rsid w:val="00BC676F"/>
    <w:rsid w:val="00BC6853"/>
    <w:rsid w:val="00BD026F"/>
    <w:rsid w:val="00BD042C"/>
    <w:rsid w:val="00BD066A"/>
    <w:rsid w:val="00BD0759"/>
    <w:rsid w:val="00BD2348"/>
    <w:rsid w:val="00BD297A"/>
    <w:rsid w:val="00BD3A89"/>
    <w:rsid w:val="00BD3B1F"/>
    <w:rsid w:val="00BD5F95"/>
    <w:rsid w:val="00BD6254"/>
    <w:rsid w:val="00BD6921"/>
    <w:rsid w:val="00BD6B6E"/>
    <w:rsid w:val="00BD6B93"/>
    <w:rsid w:val="00BD7134"/>
    <w:rsid w:val="00BD75B8"/>
    <w:rsid w:val="00BE173A"/>
    <w:rsid w:val="00BE19E6"/>
    <w:rsid w:val="00BE1EB6"/>
    <w:rsid w:val="00BE3CA1"/>
    <w:rsid w:val="00BE6FBD"/>
    <w:rsid w:val="00BF1F83"/>
    <w:rsid w:val="00BF27D3"/>
    <w:rsid w:val="00BF2BCB"/>
    <w:rsid w:val="00BF412A"/>
    <w:rsid w:val="00BF4EF4"/>
    <w:rsid w:val="00BF622D"/>
    <w:rsid w:val="00BF7957"/>
    <w:rsid w:val="00C00065"/>
    <w:rsid w:val="00C02160"/>
    <w:rsid w:val="00C02750"/>
    <w:rsid w:val="00C041C6"/>
    <w:rsid w:val="00C0591D"/>
    <w:rsid w:val="00C060BC"/>
    <w:rsid w:val="00C10225"/>
    <w:rsid w:val="00C10451"/>
    <w:rsid w:val="00C10988"/>
    <w:rsid w:val="00C119AC"/>
    <w:rsid w:val="00C1244F"/>
    <w:rsid w:val="00C22740"/>
    <w:rsid w:val="00C229EF"/>
    <w:rsid w:val="00C22BAC"/>
    <w:rsid w:val="00C2398B"/>
    <w:rsid w:val="00C255C2"/>
    <w:rsid w:val="00C27113"/>
    <w:rsid w:val="00C30412"/>
    <w:rsid w:val="00C30988"/>
    <w:rsid w:val="00C31B13"/>
    <w:rsid w:val="00C33C67"/>
    <w:rsid w:val="00C35CFF"/>
    <w:rsid w:val="00C362D9"/>
    <w:rsid w:val="00C369D5"/>
    <w:rsid w:val="00C37883"/>
    <w:rsid w:val="00C37DAE"/>
    <w:rsid w:val="00C4094E"/>
    <w:rsid w:val="00C41E59"/>
    <w:rsid w:val="00C41FDE"/>
    <w:rsid w:val="00C4291A"/>
    <w:rsid w:val="00C42F98"/>
    <w:rsid w:val="00C43407"/>
    <w:rsid w:val="00C4383F"/>
    <w:rsid w:val="00C43CB8"/>
    <w:rsid w:val="00C44EC9"/>
    <w:rsid w:val="00C4534B"/>
    <w:rsid w:val="00C45976"/>
    <w:rsid w:val="00C50071"/>
    <w:rsid w:val="00C500BD"/>
    <w:rsid w:val="00C5152C"/>
    <w:rsid w:val="00C521A5"/>
    <w:rsid w:val="00C54235"/>
    <w:rsid w:val="00C54393"/>
    <w:rsid w:val="00C55ACB"/>
    <w:rsid w:val="00C55D7D"/>
    <w:rsid w:val="00C573DC"/>
    <w:rsid w:val="00C6013F"/>
    <w:rsid w:val="00C60A33"/>
    <w:rsid w:val="00C66684"/>
    <w:rsid w:val="00C703BB"/>
    <w:rsid w:val="00C73E5F"/>
    <w:rsid w:val="00C74EBE"/>
    <w:rsid w:val="00C76979"/>
    <w:rsid w:val="00C775C3"/>
    <w:rsid w:val="00C788F6"/>
    <w:rsid w:val="00C82AB9"/>
    <w:rsid w:val="00C83DD0"/>
    <w:rsid w:val="00C84274"/>
    <w:rsid w:val="00C90BAC"/>
    <w:rsid w:val="00C92E03"/>
    <w:rsid w:val="00C930DF"/>
    <w:rsid w:val="00C940DF"/>
    <w:rsid w:val="00C9417C"/>
    <w:rsid w:val="00C95CDE"/>
    <w:rsid w:val="00C9623C"/>
    <w:rsid w:val="00C964C9"/>
    <w:rsid w:val="00CA0292"/>
    <w:rsid w:val="00CA1700"/>
    <w:rsid w:val="00CA2E2B"/>
    <w:rsid w:val="00CA3F18"/>
    <w:rsid w:val="00CA3FF2"/>
    <w:rsid w:val="00CA4A87"/>
    <w:rsid w:val="00CB18CD"/>
    <w:rsid w:val="00CB2A5A"/>
    <w:rsid w:val="00CB6C86"/>
    <w:rsid w:val="00CC0B8B"/>
    <w:rsid w:val="00CC15A1"/>
    <w:rsid w:val="00CC1D63"/>
    <w:rsid w:val="00CC260F"/>
    <w:rsid w:val="00CC4A1E"/>
    <w:rsid w:val="00CC605C"/>
    <w:rsid w:val="00CD0B60"/>
    <w:rsid w:val="00CD43F6"/>
    <w:rsid w:val="00CD505F"/>
    <w:rsid w:val="00CD5899"/>
    <w:rsid w:val="00CD5AC6"/>
    <w:rsid w:val="00CD5D7E"/>
    <w:rsid w:val="00CD6EE9"/>
    <w:rsid w:val="00CE1538"/>
    <w:rsid w:val="00CE43C6"/>
    <w:rsid w:val="00CE4DF1"/>
    <w:rsid w:val="00CE693F"/>
    <w:rsid w:val="00CF05FB"/>
    <w:rsid w:val="00CF1E06"/>
    <w:rsid w:val="00CF7FCC"/>
    <w:rsid w:val="00D003F6"/>
    <w:rsid w:val="00D02EA0"/>
    <w:rsid w:val="00D04394"/>
    <w:rsid w:val="00D05281"/>
    <w:rsid w:val="00D077C4"/>
    <w:rsid w:val="00D07F99"/>
    <w:rsid w:val="00D107EC"/>
    <w:rsid w:val="00D11917"/>
    <w:rsid w:val="00D13EBD"/>
    <w:rsid w:val="00D1426B"/>
    <w:rsid w:val="00D14917"/>
    <w:rsid w:val="00D15073"/>
    <w:rsid w:val="00D161C8"/>
    <w:rsid w:val="00D17DED"/>
    <w:rsid w:val="00D20F4C"/>
    <w:rsid w:val="00D21EEF"/>
    <w:rsid w:val="00D2621F"/>
    <w:rsid w:val="00D27FCF"/>
    <w:rsid w:val="00D3011A"/>
    <w:rsid w:val="00D3179F"/>
    <w:rsid w:val="00D31F8E"/>
    <w:rsid w:val="00D31F97"/>
    <w:rsid w:val="00D320E4"/>
    <w:rsid w:val="00D32D5C"/>
    <w:rsid w:val="00D32FA9"/>
    <w:rsid w:val="00D331BC"/>
    <w:rsid w:val="00D34109"/>
    <w:rsid w:val="00D34538"/>
    <w:rsid w:val="00D35D4D"/>
    <w:rsid w:val="00D362DD"/>
    <w:rsid w:val="00D374A6"/>
    <w:rsid w:val="00D376A6"/>
    <w:rsid w:val="00D41C5C"/>
    <w:rsid w:val="00D437D2"/>
    <w:rsid w:val="00D43ADC"/>
    <w:rsid w:val="00D45466"/>
    <w:rsid w:val="00D46160"/>
    <w:rsid w:val="00D46E9B"/>
    <w:rsid w:val="00D47402"/>
    <w:rsid w:val="00D47CEA"/>
    <w:rsid w:val="00D542F1"/>
    <w:rsid w:val="00D545BB"/>
    <w:rsid w:val="00D54B2D"/>
    <w:rsid w:val="00D5635C"/>
    <w:rsid w:val="00D565FD"/>
    <w:rsid w:val="00D56C68"/>
    <w:rsid w:val="00D61609"/>
    <w:rsid w:val="00D6212E"/>
    <w:rsid w:val="00D62CD5"/>
    <w:rsid w:val="00D6565C"/>
    <w:rsid w:val="00D65AE8"/>
    <w:rsid w:val="00D6779D"/>
    <w:rsid w:val="00D70AA1"/>
    <w:rsid w:val="00D70DB6"/>
    <w:rsid w:val="00D72A64"/>
    <w:rsid w:val="00D7338B"/>
    <w:rsid w:val="00D74E80"/>
    <w:rsid w:val="00D758F5"/>
    <w:rsid w:val="00D7626C"/>
    <w:rsid w:val="00D765A4"/>
    <w:rsid w:val="00D76A91"/>
    <w:rsid w:val="00D77358"/>
    <w:rsid w:val="00D776AB"/>
    <w:rsid w:val="00D8018D"/>
    <w:rsid w:val="00D802E2"/>
    <w:rsid w:val="00D81831"/>
    <w:rsid w:val="00D83491"/>
    <w:rsid w:val="00D83D15"/>
    <w:rsid w:val="00D83FE7"/>
    <w:rsid w:val="00D84072"/>
    <w:rsid w:val="00D84639"/>
    <w:rsid w:val="00D864D9"/>
    <w:rsid w:val="00D868E3"/>
    <w:rsid w:val="00D87495"/>
    <w:rsid w:val="00D92CC5"/>
    <w:rsid w:val="00D92F1D"/>
    <w:rsid w:val="00D92FDA"/>
    <w:rsid w:val="00D95279"/>
    <w:rsid w:val="00D96544"/>
    <w:rsid w:val="00D96548"/>
    <w:rsid w:val="00D96D54"/>
    <w:rsid w:val="00D979D1"/>
    <w:rsid w:val="00DA0448"/>
    <w:rsid w:val="00DA09B9"/>
    <w:rsid w:val="00DA1C78"/>
    <w:rsid w:val="00DA38CA"/>
    <w:rsid w:val="00DA3AB6"/>
    <w:rsid w:val="00DA7CB8"/>
    <w:rsid w:val="00DB00DC"/>
    <w:rsid w:val="00DB056E"/>
    <w:rsid w:val="00DB09D0"/>
    <w:rsid w:val="00DB0C7B"/>
    <w:rsid w:val="00DB1018"/>
    <w:rsid w:val="00DB1293"/>
    <w:rsid w:val="00DB20D4"/>
    <w:rsid w:val="00DB2582"/>
    <w:rsid w:val="00DB658E"/>
    <w:rsid w:val="00DB7015"/>
    <w:rsid w:val="00DB709A"/>
    <w:rsid w:val="00DB746A"/>
    <w:rsid w:val="00DB7ADF"/>
    <w:rsid w:val="00DC03B8"/>
    <w:rsid w:val="00DC1F3C"/>
    <w:rsid w:val="00DC2F98"/>
    <w:rsid w:val="00DC4FEE"/>
    <w:rsid w:val="00DC6309"/>
    <w:rsid w:val="00DC714F"/>
    <w:rsid w:val="00DC7F3B"/>
    <w:rsid w:val="00DD05FB"/>
    <w:rsid w:val="00DD098B"/>
    <w:rsid w:val="00DD172A"/>
    <w:rsid w:val="00DD3AB0"/>
    <w:rsid w:val="00DD4224"/>
    <w:rsid w:val="00DD4541"/>
    <w:rsid w:val="00DD7012"/>
    <w:rsid w:val="00DD7900"/>
    <w:rsid w:val="00DE034C"/>
    <w:rsid w:val="00DE1C76"/>
    <w:rsid w:val="00DE2D2C"/>
    <w:rsid w:val="00DE30E5"/>
    <w:rsid w:val="00DE3BD7"/>
    <w:rsid w:val="00DE4E5E"/>
    <w:rsid w:val="00DE4ED1"/>
    <w:rsid w:val="00DE5AF7"/>
    <w:rsid w:val="00DE6382"/>
    <w:rsid w:val="00DE69B7"/>
    <w:rsid w:val="00DE700B"/>
    <w:rsid w:val="00DF08A8"/>
    <w:rsid w:val="00DF3154"/>
    <w:rsid w:val="00DF3692"/>
    <w:rsid w:val="00DF4827"/>
    <w:rsid w:val="00DF4CD4"/>
    <w:rsid w:val="00DF4D3E"/>
    <w:rsid w:val="00DF5D91"/>
    <w:rsid w:val="00DF674E"/>
    <w:rsid w:val="00E000B0"/>
    <w:rsid w:val="00E015AC"/>
    <w:rsid w:val="00E0291F"/>
    <w:rsid w:val="00E055DB"/>
    <w:rsid w:val="00E06937"/>
    <w:rsid w:val="00E07AD3"/>
    <w:rsid w:val="00E1100A"/>
    <w:rsid w:val="00E11717"/>
    <w:rsid w:val="00E11C1D"/>
    <w:rsid w:val="00E149F4"/>
    <w:rsid w:val="00E1571A"/>
    <w:rsid w:val="00E16A81"/>
    <w:rsid w:val="00E2160D"/>
    <w:rsid w:val="00E21E36"/>
    <w:rsid w:val="00E2578A"/>
    <w:rsid w:val="00E26047"/>
    <w:rsid w:val="00E26151"/>
    <w:rsid w:val="00E266AA"/>
    <w:rsid w:val="00E27FFC"/>
    <w:rsid w:val="00E30FA5"/>
    <w:rsid w:val="00E310FF"/>
    <w:rsid w:val="00E33F1A"/>
    <w:rsid w:val="00E3493B"/>
    <w:rsid w:val="00E35F91"/>
    <w:rsid w:val="00E363AA"/>
    <w:rsid w:val="00E40861"/>
    <w:rsid w:val="00E41EFC"/>
    <w:rsid w:val="00E43F4F"/>
    <w:rsid w:val="00E460F1"/>
    <w:rsid w:val="00E46873"/>
    <w:rsid w:val="00E4747C"/>
    <w:rsid w:val="00E5157E"/>
    <w:rsid w:val="00E5264C"/>
    <w:rsid w:val="00E544CC"/>
    <w:rsid w:val="00E56734"/>
    <w:rsid w:val="00E57611"/>
    <w:rsid w:val="00E62C25"/>
    <w:rsid w:val="00E64311"/>
    <w:rsid w:val="00E64502"/>
    <w:rsid w:val="00E65438"/>
    <w:rsid w:val="00E65625"/>
    <w:rsid w:val="00E66D9D"/>
    <w:rsid w:val="00E67EF7"/>
    <w:rsid w:val="00E67FD8"/>
    <w:rsid w:val="00E7154B"/>
    <w:rsid w:val="00E7302D"/>
    <w:rsid w:val="00E73042"/>
    <w:rsid w:val="00E73146"/>
    <w:rsid w:val="00E73C6F"/>
    <w:rsid w:val="00E74AC0"/>
    <w:rsid w:val="00E75C8A"/>
    <w:rsid w:val="00E7655E"/>
    <w:rsid w:val="00E77506"/>
    <w:rsid w:val="00E80181"/>
    <w:rsid w:val="00E8076A"/>
    <w:rsid w:val="00E80A9B"/>
    <w:rsid w:val="00E823A1"/>
    <w:rsid w:val="00E8267C"/>
    <w:rsid w:val="00E82701"/>
    <w:rsid w:val="00E84041"/>
    <w:rsid w:val="00E86DEF"/>
    <w:rsid w:val="00E87F32"/>
    <w:rsid w:val="00E90C2D"/>
    <w:rsid w:val="00E90FD4"/>
    <w:rsid w:val="00E92B96"/>
    <w:rsid w:val="00E94956"/>
    <w:rsid w:val="00E9508B"/>
    <w:rsid w:val="00E950BE"/>
    <w:rsid w:val="00E954B0"/>
    <w:rsid w:val="00E95B27"/>
    <w:rsid w:val="00E960EE"/>
    <w:rsid w:val="00EA0B7D"/>
    <w:rsid w:val="00EA1AE3"/>
    <w:rsid w:val="00EA39D7"/>
    <w:rsid w:val="00EA5BC7"/>
    <w:rsid w:val="00EA7425"/>
    <w:rsid w:val="00EA76BC"/>
    <w:rsid w:val="00EB249B"/>
    <w:rsid w:val="00EB4DE3"/>
    <w:rsid w:val="00EB75C7"/>
    <w:rsid w:val="00EC088A"/>
    <w:rsid w:val="00EC0950"/>
    <w:rsid w:val="00EC10CE"/>
    <w:rsid w:val="00EC758E"/>
    <w:rsid w:val="00ED015E"/>
    <w:rsid w:val="00ED2494"/>
    <w:rsid w:val="00ED2CEE"/>
    <w:rsid w:val="00ED2D02"/>
    <w:rsid w:val="00ED3B59"/>
    <w:rsid w:val="00ED5A70"/>
    <w:rsid w:val="00ED68EF"/>
    <w:rsid w:val="00ED740F"/>
    <w:rsid w:val="00ED7415"/>
    <w:rsid w:val="00ED7970"/>
    <w:rsid w:val="00EE0425"/>
    <w:rsid w:val="00EE05D4"/>
    <w:rsid w:val="00EE08EB"/>
    <w:rsid w:val="00EE10CD"/>
    <w:rsid w:val="00EE2940"/>
    <w:rsid w:val="00EE39B2"/>
    <w:rsid w:val="00EE4B79"/>
    <w:rsid w:val="00EE5434"/>
    <w:rsid w:val="00EF04C5"/>
    <w:rsid w:val="00EF0DC2"/>
    <w:rsid w:val="00EF470A"/>
    <w:rsid w:val="00EF4F36"/>
    <w:rsid w:val="00EF6738"/>
    <w:rsid w:val="00EF68F6"/>
    <w:rsid w:val="00F003D9"/>
    <w:rsid w:val="00F043B7"/>
    <w:rsid w:val="00F0457F"/>
    <w:rsid w:val="00F06931"/>
    <w:rsid w:val="00F074DB"/>
    <w:rsid w:val="00F07899"/>
    <w:rsid w:val="00F07FF5"/>
    <w:rsid w:val="00F102FE"/>
    <w:rsid w:val="00F108A8"/>
    <w:rsid w:val="00F11DE1"/>
    <w:rsid w:val="00F1211C"/>
    <w:rsid w:val="00F12CC3"/>
    <w:rsid w:val="00F131BC"/>
    <w:rsid w:val="00F14EAA"/>
    <w:rsid w:val="00F17FE5"/>
    <w:rsid w:val="00F20C3E"/>
    <w:rsid w:val="00F223A6"/>
    <w:rsid w:val="00F23722"/>
    <w:rsid w:val="00F239FA"/>
    <w:rsid w:val="00F23E8D"/>
    <w:rsid w:val="00F240CC"/>
    <w:rsid w:val="00F25BAF"/>
    <w:rsid w:val="00F264A7"/>
    <w:rsid w:val="00F26812"/>
    <w:rsid w:val="00F27CDB"/>
    <w:rsid w:val="00F31598"/>
    <w:rsid w:val="00F347D8"/>
    <w:rsid w:val="00F35FE6"/>
    <w:rsid w:val="00F36644"/>
    <w:rsid w:val="00F371D0"/>
    <w:rsid w:val="00F37F78"/>
    <w:rsid w:val="00F4007F"/>
    <w:rsid w:val="00F4492C"/>
    <w:rsid w:val="00F44B15"/>
    <w:rsid w:val="00F44BAE"/>
    <w:rsid w:val="00F453F5"/>
    <w:rsid w:val="00F46973"/>
    <w:rsid w:val="00F46CC0"/>
    <w:rsid w:val="00F51413"/>
    <w:rsid w:val="00F524D6"/>
    <w:rsid w:val="00F529B8"/>
    <w:rsid w:val="00F54211"/>
    <w:rsid w:val="00F547BA"/>
    <w:rsid w:val="00F56BFD"/>
    <w:rsid w:val="00F605D0"/>
    <w:rsid w:val="00F60D46"/>
    <w:rsid w:val="00F61501"/>
    <w:rsid w:val="00F61E73"/>
    <w:rsid w:val="00F628C1"/>
    <w:rsid w:val="00F6434C"/>
    <w:rsid w:val="00F64DD6"/>
    <w:rsid w:val="00F64F80"/>
    <w:rsid w:val="00F6556F"/>
    <w:rsid w:val="00F66841"/>
    <w:rsid w:val="00F67A54"/>
    <w:rsid w:val="00F67C61"/>
    <w:rsid w:val="00F7053E"/>
    <w:rsid w:val="00F7099E"/>
    <w:rsid w:val="00F71456"/>
    <w:rsid w:val="00F71FB0"/>
    <w:rsid w:val="00F727F8"/>
    <w:rsid w:val="00F754B5"/>
    <w:rsid w:val="00F76BE7"/>
    <w:rsid w:val="00F806B0"/>
    <w:rsid w:val="00F809F8"/>
    <w:rsid w:val="00F81646"/>
    <w:rsid w:val="00F83406"/>
    <w:rsid w:val="00F83847"/>
    <w:rsid w:val="00F84E60"/>
    <w:rsid w:val="00F853FB"/>
    <w:rsid w:val="00F86135"/>
    <w:rsid w:val="00F9070F"/>
    <w:rsid w:val="00F90EBB"/>
    <w:rsid w:val="00F91CD0"/>
    <w:rsid w:val="00F921A2"/>
    <w:rsid w:val="00F92552"/>
    <w:rsid w:val="00F93BCC"/>
    <w:rsid w:val="00F945C0"/>
    <w:rsid w:val="00F94F71"/>
    <w:rsid w:val="00F9553B"/>
    <w:rsid w:val="00F9553F"/>
    <w:rsid w:val="00F958EC"/>
    <w:rsid w:val="00F963AC"/>
    <w:rsid w:val="00F97C15"/>
    <w:rsid w:val="00F97DB6"/>
    <w:rsid w:val="00FA08EE"/>
    <w:rsid w:val="00FA3437"/>
    <w:rsid w:val="00FA560B"/>
    <w:rsid w:val="00FA6674"/>
    <w:rsid w:val="00FA77B5"/>
    <w:rsid w:val="00FB1D1C"/>
    <w:rsid w:val="00FB2615"/>
    <w:rsid w:val="00FB2D1A"/>
    <w:rsid w:val="00FB4C30"/>
    <w:rsid w:val="00FB5149"/>
    <w:rsid w:val="00FC0703"/>
    <w:rsid w:val="00FC0BF4"/>
    <w:rsid w:val="00FC3D5F"/>
    <w:rsid w:val="00FC3D82"/>
    <w:rsid w:val="00FC60F1"/>
    <w:rsid w:val="00FC6554"/>
    <w:rsid w:val="00FC7662"/>
    <w:rsid w:val="00FC7954"/>
    <w:rsid w:val="00FD0B8A"/>
    <w:rsid w:val="00FD0F7B"/>
    <w:rsid w:val="00FD12F0"/>
    <w:rsid w:val="00FD3993"/>
    <w:rsid w:val="00FD53BE"/>
    <w:rsid w:val="00FD53C9"/>
    <w:rsid w:val="00FD5AAC"/>
    <w:rsid w:val="00FD6C8A"/>
    <w:rsid w:val="00FD7FD0"/>
    <w:rsid w:val="00FE33AD"/>
    <w:rsid w:val="00FE4601"/>
    <w:rsid w:val="00FE4F2D"/>
    <w:rsid w:val="00FE5409"/>
    <w:rsid w:val="00FE562B"/>
    <w:rsid w:val="00FE5A28"/>
    <w:rsid w:val="00FE68CC"/>
    <w:rsid w:val="00FF4AB8"/>
    <w:rsid w:val="00FF4C54"/>
    <w:rsid w:val="00FF58DB"/>
    <w:rsid w:val="00FF5A77"/>
    <w:rsid w:val="00FF7906"/>
    <w:rsid w:val="0105DD6B"/>
    <w:rsid w:val="019D1A71"/>
    <w:rsid w:val="01C78545"/>
    <w:rsid w:val="01CA1326"/>
    <w:rsid w:val="01EFF03B"/>
    <w:rsid w:val="021396A0"/>
    <w:rsid w:val="027D6BD7"/>
    <w:rsid w:val="02A046EB"/>
    <w:rsid w:val="02DEB014"/>
    <w:rsid w:val="02E24E9D"/>
    <w:rsid w:val="03123741"/>
    <w:rsid w:val="0338EAD2"/>
    <w:rsid w:val="0346C6DD"/>
    <w:rsid w:val="034AE018"/>
    <w:rsid w:val="035AE1D2"/>
    <w:rsid w:val="039479DF"/>
    <w:rsid w:val="03BEBD03"/>
    <w:rsid w:val="041BD23A"/>
    <w:rsid w:val="041D338E"/>
    <w:rsid w:val="0447BA45"/>
    <w:rsid w:val="04538878"/>
    <w:rsid w:val="04CF5351"/>
    <w:rsid w:val="04EB5E45"/>
    <w:rsid w:val="04F4D667"/>
    <w:rsid w:val="0520F988"/>
    <w:rsid w:val="053BD632"/>
    <w:rsid w:val="05405F70"/>
    <w:rsid w:val="0557FBE3"/>
    <w:rsid w:val="056061E7"/>
    <w:rsid w:val="05BA1CFC"/>
    <w:rsid w:val="05C23863"/>
    <w:rsid w:val="05DBCEC6"/>
    <w:rsid w:val="05F3E249"/>
    <w:rsid w:val="0640DD07"/>
    <w:rsid w:val="06BF24D6"/>
    <w:rsid w:val="0701374A"/>
    <w:rsid w:val="073C436B"/>
    <w:rsid w:val="0772C9F3"/>
    <w:rsid w:val="0788E9D4"/>
    <w:rsid w:val="078D79F2"/>
    <w:rsid w:val="07AB9D8E"/>
    <w:rsid w:val="07AE37DC"/>
    <w:rsid w:val="07B35D18"/>
    <w:rsid w:val="081A052F"/>
    <w:rsid w:val="0821B069"/>
    <w:rsid w:val="085102DA"/>
    <w:rsid w:val="0853EDD6"/>
    <w:rsid w:val="08A7E576"/>
    <w:rsid w:val="08CFBE36"/>
    <w:rsid w:val="08E8E9FC"/>
    <w:rsid w:val="090AB887"/>
    <w:rsid w:val="094317D1"/>
    <w:rsid w:val="09580009"/>
    <w:rsid w:val="09EC6044"/>
    <w:rsid w:val="09F9F04E"/>
    <w:rsid w:val="0A0A241E"/>
    <w:rsid w:val="0A1AAAAD"/>
    <w:rsid w:val="0A76FAB5"/>
    <w:rsid w:val="0A9425A3"/>
    <w:rsid w:val="0AD1D4F5"/>
    <w:rsid w:val="0AEF7DED"/>
    <w:rsid w:val="0B1E3D33"/>
    <w:rsid w:val="0B1FA877"/>
    <w:rsid w:val="0B236096"/>
    <w:rsid w:val="0B3D223C"/>
    <w:rsid w:val="0BDA72B6"/>
    <w:rsid w:val="0C090BF9"/>
    <w:rsid w:val="0C85E24D"/>
    <w:rsid w:val="0CBCC9D6"/>
    <w:rsid w:val="0D2F48E3"/>
    <w:rsid w:val="0D418D80"/>
    <w:rsid w:val="0D4271F1"/>
    <w:rsid w:val="0DA4DC5A"/>
    <w:rsid w:val="0DD2944A"/>
    <w:rsid w:val="0DE7CF4E"/>
    <w:rsid w:val="0DED4E70"/>
    <w:rsid w:val="0E4FCF90"/>
    <w:rsid w:val="0E5CA60E"/>
    <w:rsid w:val="0E5CC522"/>
    <w:rsid w:val="0EB8E3DB"/>
    <w:rsid w:val="0EF6A6ED"/>
    <w:rsid w:val="0F03C93E"/>
    <w:rsid w:val="0F2A3D3D"/>
    <w:rsid w:val="0F510E0B"/>
    <w:rsid w:val="0F519FBB"/>
    <w:rsid w:val="0F558821"/>
    <w:rsid w:val="0F5B9101"/>
    <w:rsid w:val="0F824072"/>
    <w:rsid w:val="0F965150"/>
    <w:rsid w:val="0F99157C"/>
    <w:rsid w:val="0F992504"/>
    <w:rsid w:val="0FDD82C6"/>
    <w:rsid w:val="0FDEA16A"/>
    <w:rsid w:val="0FFA02D3"/>
    <w:rsid w:val="101D3D82"/>
    <w:rsid w:val="108F1EFA"/>
    <w:rsid w:val="10E65CCF"/>
    <w:rsid w:val="112E3C7B"/>
    <w:rsid w:val="118976FB"/>
    <w:rsid w:val="11995FDC"/>
    <w:rsid w:val="11B08153"/>
    <w:rsid w:val="11D74EDA"/>
    <w:rsid w:val="11D7801C"/>
    <w:rsid w:val="1243B216"/>
    <w:rsid w:val="1250C9A0"/>
    <w:rsid w:val="12AD175A"/>
    <w:rsid w:val="12B9774D"/>
    <w:rsid w:val="12D3D352"/>
    <w:rsid w:val="133ACEF8"/>
    <w:rsid w:val="13BD5E20"/>
    <w:rsid w:val="14598FDD"/>
    <w:rsid w:val="14A65CC4"/>
    <w:rsid w:val="14B1990A"/>
    <w:rsid w:val="14B2B5C7"/>
    <w:rsid w:val="14D11C72"/>
    <w:rsid w:val="14D874FE"/>
    <w:rsid w:val="15509BDC"/>
    <w:rsid w:val="15608109"/>
    <w:rsid w:val="15E48122"/>
    <w:rsid w:val="1672C114"/>
    <w:rsid w:val="168941C1"/>
    <w:rsid w:val="16EBE49A"/>
    <w:rsid w:val="16FFD525"/>
    <w:rsid w:val="1721DF70"/>
    <w:rsid w:val="179B1F23"/>
    <w:rsid w:val="17AB9E2A"/>
    <w:rsid w:val="182399C2"/>
    <w:rsid w:val="1830339F"/>
    <w:rsid w:val="187A1816"/>
    <w:rsid w:val="18C788E0"/>
    <w:rsid w:val="18DF22A6"/>
    <w:rsid w:val="18E7E172"/>
    <w:rsid w:val="18ECA298"/>
    <w:rsid w:val="19496BCE"/>
    <w:rsid w:val="198FC7A2"/>
    <w:rsid w:val="19D36939"/>
    <w:rsid w:val="1A29049D"/>
    <w:rsid w:val="1A6B7D9D"/>
    <w:rsid w:val="1A9FE8B4"/>
    <w:rsid w:val="1AD15D90"/>
    <w:rsid w:val="1B1C38CC"/>
    <w:rsid w:val="1BD6CF54"/>
    <w:rsid w:val="1C1599A0"/>
    <w:rsid w:val="1C174485"/>
    <w:rsid w:val="1C1F5E43"/>
    <w:rsid w:val="1C4D145E"/>
    <w:rsid w:val="1C70DCCD"/>
    <w:rsid w:val="1C810C90"/>
    <w:rsid w:val="1C935D71"/>
    <w:rsid w:val="1D7453E9"/>
    <w:rsid w:val="1DA2E2F1"/>
    <w:rsid w:val="1DA77955"/>
    <w:rsid w:val="1E5BBD65"/>
    <w:rsid w:val="1E78012B"/>
    <w:rsid w:val="1EB8C5AB"/>
    <w:rsid w:val="1F1D67F7"/>
    <w:rsid w:val="1F236560"/>
    <w:rsid w:val="1F8C0A33"/>
    <w:rsid w:val="1FAA65DC"/>
    <w:rsid w:val="1FC61F3F"/>
    <w:rsid w:val="2014CC43"/>
    <w:rsid w:val="203E71B6"/>
    <w:rsid w:val="2053D92B"/>
    <w:rsid w:val="20714AA1"/>
    <w:rsid w:val="20777AF9"/>
    <w:rsid w:val="20A43D0A"/>
    <w:rsid w:val="20AB831B"/>
    <w:rsid w:val="20D062D2"/>
    <w:rsid w:val="20E182DF"/>
    <w:rsid w:val="20F4B11A"/>
    <w:rsid w:val="2126AC9F"/>
    <w:rsid w:val="2165E117"/>
    <w:rsid w:val="217CAD50"/>
    <w:rsid w:val="219209E9"/>
    <w:rsid w:val="219FF623"/>
    <w:rsid w:val="21AD7254"/>
    <w:rsid w:val="21AFA033"/>
    <w:rsid w:val="21DA2348"/>
    <w:rsid w:val="222B78C5"/>
    <w:rsid w:val="225151DD"/>
    <w:rsid w:val="228144B7"/>
    <w:rsid w:val="22967B9D"/>
    <w:rsid w:val="231554C7"/>
    <w:rsid w:val="23953EFF"/>
    <w:rsid w:val="23B1C8CF"/>
    <w:rsid w:val="23BD0217"/>
    <w:rsid w:val="23BEC3F6"/>
    <w:rsid w:val="241D5CE1"/>
    <w:rsid w:val="24304006"/>
    <w:rsid w:val="2492087E"/>
    <w:rsid w:val="24CAAF09"/>
    <w:rsid w:val="24F9BFD1"/>
    <w:rsid w:val="253BC3FD"/>
    <w:rsid w:val="25584F8A"/>
    <w:rsid w:val="2568752F"/>
    <w:rsid w:val="25A263CE"/>
    <w:rsid w:val="25CBA752"/>
    <w:rsid w:val="25DB062D"/>
    <w:rsid w:val="25F4EC61"/>
    <w:rsid w:val="260516AA"/>
    <w:rsid w:val="260FAA34"/>
    <w:rsid w:val="266CFC4E"/>
    <w:rsid w:val="26C0580E"/>
    <w:rsid w:val="26D7C7EE"/>
    <w:rsid w:val="27330C4A"/>
    <w:rsid w:val="274A3851"/>
    <w:rsid w:val="279C4717"/>
    <w:rsid w:val="279FFF5B"/>
    <w:rsid w:val="286759E1"/>
    <w:rsid w:val="2867DB2E"/>
    <w:rsid w:val="28BEFFCA"/>
    <w:rsid w:val="291910CF"/>
    <w:rsid w:val="299A5D8A"/>
    <w:rsid w:val="29A9C082"/>
    <w:rsid w:val="29FB8A26"/>
    <w:rsid w:val="2A16C7D1"/>
    <w:rsid w:val="2A24E1F3"/>
    <w:rsid w:val="2AD66CBC"/>
    <w:rsid w:val="2AE7508F"/>
    <w:rsid w:val="2AECD1A2"/>
    <w:rsid w:val="2B14BFD8"/>
    <w:rsid w:val="2B171495"/>
    <w:rsid w:val="2B313DC2"/>
    <w:rsid w:val="2B56141A"/>
    <w:rsid w:val="2B6C1B36"/>
    <w:rsid w:val="2B8EA8BC"/>
    <w:rsid w:val="2BC9EC14"/>
    <w:rsid w:val="2C011DC8"/>
    <w:rsid w:val="2C078424"/>
    <w:rsid w:val="2C664750"/>
    <w:rsid w:val="2C952DD8"/>
    <w:rsid w:val="2CBCE6E0"/>
    <w:rsid w:val="2CFFE23C"/>
    <w:rsid w:val="2D01A2D6"/>
    <w:rsid w:val="2D135B26"/>
    <w:rsid w:val="2D2F7B03"/>
    <w:rsid w:val="2D673371"/>
    <w:rsid w:val="2D717584"/>
    <w:rsid w:val="2DA35485"/>
    <w:rsid w:val="2DEFC5F0"/>
    <w:rsid w:val="2E0D6F0A"/>
    <w:rsid w:val="2E331AFC"/>
    <w:rsid w:val="2E50B6C1"/>
    <w:rsid w:val="2E78529D"/>
    <w:rsid w:val="2E834F20"/>
    <w:rsid w:val="2EA1CC1D"/>
    <w:rsid w:val="2EA23967"/>
    <w:rsid w:val="2EA3BBF8"/>
    <w:rsid w:val="2ED34A2B"/>
    <w:rsid w:val="2F386200"/>
    <w:rsid w:val="2F64BFED"/>
    <w:rsid w:val="2F868EBD"/>
    <w:rsid w:val="2F99D669"/>
    <w:rsid w:val="2FAA868E"/>
    <w:rsid w:val="3047CC24"/>
    <w:rsid w:val="30720A1F"/>
    <w:rsid w:val="309DA8FC"/>
    <w:rsid w:val="30CE49D8"/>
    <w:rsid w:val="30E1D84B"/>
    <w:rsid w:val="30FDA173"/>
    <w:rsid w:val="31257790"/>
    <w:rsid w:val="314410BC"/>
    <w:rsid w:val="314BE868"/>
    <w:rsid w:val="3193FA2E"/>
    <w:rsid w:val="31CC2A54"/>
    <w:rsid w:val="323783C8"/>
    <w:rsid w:val="32435520"/>
    <w:rsid w:val="325089C7"/>
    <w:rsid w:val="329AEC8C"/>
    <w:rsid w:val="32B8B9D7"/>
    <w:rsid w:val="32CF7435"/>
    <w:rsid w:val="32F5BF68"/>
    <w:rsid w:val="33201002"/>
    <w:rsid w:val="33345EF6"/>
    <w:rsid w:val="3372D188"/>
    <w:rsid w:val="34010727"/>
    <w:rsid w:val="341E1126"/>
    <w:rsid w:val="341EC122"/>
    <w:rsid w:val="3427A3D4"/>
    <w:rsid w:val="34470107"/>
    <w:rsid w:val="34B04AE4"/>
    <w:rsid w:val="350E401B"/>
    <w:rsid w:val="351E2226"/>
    <w:rsid w:val="357A8BC8"/>
    <w:rsid w:val="3589A4E8"/>
    <w:rsid w:val="358DDB92"/>
    <w:rsid w:val="35A286CA"/>
    <w:rsid w:val="35B0FDAD"/>
    <w:rsid w:val="362B4506"/>
    <w:rsid w:val="364412AA"/>
    <w:rsid w:val="3651B5EF"/>
    <w:rsid w:val="366E273D"/>
    <w:rsid w:val="36794C58"/>
    <w:rsid w:val="368E506D"/>
    <w:rsid w:val="36B6FEDA"/>
    <w:rsid w:val="36C70A75"/>
    <w:rsid w:val="3731E47A"/>
    <w:rsid w:val="374D4620"/>
    <w:rsid w:val="37A9B40D"/>
    <w:rsid w:val="3804EDDE"/>
    <w:rsid w:val="38553473"/>
    <w:rsid w:val="388B02A1"/>
    <w:rsid w:val="38C64CCC"/>
    <w:rsid w:val="38E779FE"/>
    <w:rsid w:val="392667C4"/>
    <w:rsid w:val="395A0ED3"/>
    <w:rsid w:val="39DD85F5"/>
    <w:rsid w:val="39F65BFC"/>
    <w:rsid w:val="39FC4837"/>
    <w:rsid w:val="3A482D74"/>
    <w:rsid w:val="3A70561B"/>
    <w:rsid w:val="3A9A5757"/>
    <w:rsid w:val="3AD46E45"/>
    <w:rsid w:val="3AF5DF34"/>
    <w:rsid w:val="3AFB5651"/>
    <w:rsid w:val="3B0C0F7D"/>
    <w:rsid w:val="3B330803"/>
    <w:rsid w:val="3B50D8FE"/>
    <w:rsid w:val="3B7723C1"/>
    <w:rsid w:val="3B889B7F"/>
    <w:rsid w:val="3BCC2E1D"/>
    <w:rsid w:val="3BE428FF"/>
    <w:rsid w:val="3C6F53A9"/>
    <w:rsid w:val="3C94AF0D"/>
    <w:rsid w:val="3CD19A69"/>
    <w:rsid w:val="3D6CB632"/>
    <w:rsid w:val="3D79077F"/>
    <w:rsid w:val="3DC02679"/>
    <w:rsid w:val="3E4550EE"/>
    <w:rsid w:val="3E8A8F83"/>
    <w:rsid w:val="3E94ABE7"/>
    <w:rsid w:val="3F4FB63A"/>
    <w:rsid w:val="3F942CA5"/>
    <w:rsid w:val="3FACD967"/>
    <w:rsid w:val="3FD2E7B8"/>
    <w:rsid w:val="40193E32"/>
    <w:rsid w:val="401C00B9"/>
    <w:rsid w:val="40481230"/>
    <w:rsid w:val="40B76C64"/>
    <w:rsid w:val="40C37AFE"/>
    <w:rsid w:val="40D44515"/>
    <w:rsid w:val="412D541F"/>
    <w:rsid w:val="41321B65"/>
    <w:rsid w:val="4141868B"/>
    <w:rsid w:val="41C5997A"/>
    <w:rsid w:val="41DD8983"/>
    <w:rsid w:val="42610CEA"/>
    <w:rsid w:val="4261B8D1"/>
    <w:rsid w:val="428FCC61"/>
    <w:rsid w:val="42CBB673"/>
    <w:rsid w:val="4303C79A"/>
    <w:rsid w:val="4306E80D"/>
    <w:rsid w:val="43183546"/>
    <w:rsid w:val="4329DEDB"/>
    <w:rsid w:val="43369645"/>
    <w:rsid w:val="4343DF6A"/>
    <w:rsid w:val="4392178B"/>
    <w:rsid w:val="43E74CE4"/>
    <w:rsid w:val="43F9401B"/>
    <w:rsid w:val="44183F0A"/>
    <w:rsid w:val="441D20AE"/>
    <w:rsid w:val="445DF65E"/>
    <w:rsid w:val="44B096FE"/>
    <w:rsid w:val="44BEA973"/>
    <w:rsid w:val="4510E3A1"/>
    <w:rsid w:val="4523697E"/>
    <w:rsid w:val="456676CF"/>
    <w:rsid w:val="458D9E3D"/>
    <w:rsid w:val="45ADAE4F"/>
    <w:rsid w:val="45B6C59D"/>
    <w:rsid w:val="45EE2DCD"/>
    <w:rsid w:val="462D419F"/>
    <w:rsid w:val="46424F48"/>
    <w:rsid w:val="4691CE02"/>
    <w:rsid w:val="469C696D"/>
    <w:rsid w:val="46B1D2A1"/>
    <w:rsid w:val="46BD6370"/>
    <w:rsid w:val="46BF57E4"/>
    <w:rsid w:val="46E6C844"/>
    <w:rsid w:val="4710D9FD"/>
    <w:rsid w:val="4712FEAA"/>
    <w:rsid w:val="47388FB0"/>
    <w:rsid w:val="475B74D8"/>
    <w:rsid w:val="476EAFCE"/>
    <w:rsid w:val="47E468F5"/>
    <w:rsid w:val="47F4B68D"/>
    <w:rsid w:val="482E6A62"/>
    <w:rsid w:val="482F5C06"/>
    <w:rsid w:val="48F48837"/>
    <w:rsid w:val="493D51FA"/>
    <w:rsid w:val="49502EDD"/>
    <w:rsid w:val="4966B8E0"/>
    <w:rsid w:val="4A377D24"/>
    <w:rsid w:val="4B0A0C6C"/>
    <w:rsid w:val="4C1115D1"/>
    <w:rsid w:val="4CB007C4"/>
    <w:rsid w:val="4D103CA2"/>
    <w:rsid w:val="4D269907"/>
    <w:rsid w:val="4D7051A3"/>
    <w:rsid w:val="4DE1468F"/>
    <w:rsid w:val="4DEAECB5"/>
    <w:rsid w:val="4E5E539E"/>
    <w:rsid w:val="4E6A2BF6"/>
    <w:rsid w:val="4EB7C3DF"/>
    <w:rsid w:val="4EDB703A"/>
    <w:rsid w:val="4EEB6E26"/>
    <w:rsid w:val="4EEEE553"/>
    <w:rsid w:val="4EFB2B6B"/>
    <w:rsid w:val="4F3025AE"/>
    <w:rsid w:val="4F4BD5A8"/>
    <w:rsid w:val="4F602E3D"/>
    <w:rsid w:val="4FD3E0C9"/>
    <w:rsid w:val="4FE19B9C"/>
    <w:rsid w:val="4FF4F820"/>
    <w:rsid w:val="502F7A7B"/>
    <w:rsid w:val="507C7B70"/>
    <w:rsid w:val="508E9F8E"/>
    <w:rsid w:val="50B903D2"/>
    <w:rsid w:val="50D29D5F"/>
    <w:rsid w:val="50D7AABF"/>
    <w:rsid w:val="50E5A3F0"/>
    <w:rsid w:val="50EA323D"/>
    <w:rsid w:val="512089DA"/>
    <w:rsid w:val="5143CCF8"/>
    <w:rsid w:val="514F337A"/>
    <w:rsid w:val="5173CFD6"/>
    <w:rsid w:val="51FA21F7"/>
    <w:rsid w:val="52033473"/>
    <w:rsid w:val="520F2305"/>
    <w:rsid w:val="52256032"/>
    <w:rsid w:val="524104FB"/>
    <w:rsid w:val="528219B1"/>
    <w:rsid w:val="52AC25B0"/>
    <w:rsid w:val="52B6D5F4"/>
    <w:rsid w:val="52B8D65C"/>
    <w:rsid w:val="52CF62CD"/>
    <w:rsid w:val="53316344"/>
    <w:rsid w:val="533F9DFE"/>
    <w:rsid w:val="5344FA1B"/>
    <w:rsid w:val="5348B05D"/>
    <w:rsid w:val="53637C38"/>
    <w:rsid w:val="53846A3C"/>
    <w:rsid w:val="53A1E788"/>
    <w:rsid w:val="53B8DA7C"/>
    <w:rsid w:val="53CBBD81"/>
    <w:rsid w:val="53DFD428"/>
    <w:rsid w:val="53F006D8"/>
    <w:rsid w:val="54573BB1"/>
    <w:rsid w:val="54862F9C"/>
    <w:rsid w:val="54DBB200"/>
    <w:rsid w:val="5524D545"/>
    <w:rsid w:val="552E39EA"/>
    <w:rsid w:val="555C716C"/>
    <w:rsid w:val="55939DEF"/>
    <w:rsid w:val="56675B93"/>
    <w:rsid w:val="577F970A"/>
    <w:rsid w:val="5797C3A5"/>
    <w:rsid w:val="58627624"/>
    <w:rsid w:val="587BAC2A"/>
    <w:rsid w:val="58A57C32"/>
    <w:rsid w:val="58A744BA"/>
    <w:rsid w:val="590D21EC"/>
    <w:rsid w:val="59851948"/>
    <w:rsid w:val="59A48BFB"/>
    <w:rsid w:val="59AB0241"/>
    <w:rsid w:val="59AEBFED"/>
    <w:rsid w:val="59CB625F"/>
    <w:rsid w:val="59CD4C73"/>
    <w:rsid w:val="59E06674"/>
    <w:rsid w:val="59E3F7E4"/>
    <w:rsid w:val="59EC199A"/>
    <w:rsid w:val="59F61B15"/>
    <w:rsid w:val="5A25BE6E"/>
    <w:rsid w:val="5A393B8A"/>
    <w:rsid w:val="5A5B792A"/>
    <w:rsid w:val="5A91C22E"/>
    <w:rsid w:val="5AAF98DA"/>
    <w:rsid w:val="5AC1B508"/>
    <w:rsid w:val="5ADD3ABA"/>
    <w:rsid w:val="5AF22AB2"/>
    <w:rsid w:val="5B1279FC"/>
    <w:rsid w:val="5B1871AA"/>
    <w:rsid w:val="5B783BC1"/>
    <w:rsid w:val="5BAD25CE"/>
    <w:rsid w:val="5BD7EE19"/>
    <w:rsid w:val="5C053D9A"/>
    <w:rsid w:val="5C0847F8"/>
    <w:rsid w:val="5C20FE55"/>
    <w:rsid w:val="5C3118FD"/>
    <w:rsid w:val="5C787DCB"/>
    <w:rsid w:val="5C940D47"/>
    <w:rsid w:val="5C989694"/>
    <w:rsid w:val="5CACBC52"/>
    <w:rsid w:val="5CBC0097"/>
    <w:rsid w:val="5CD378B9"/>
    <w:rsid w:val="5CDD5AB2"/>
    <w:rsid w:val="5CFD1476"/>
    <w:rsid w:val="5D12488A"/>
    <w:rsid w:val="5D2F9BFC"/>
    <w:rsid w:val="5D8104D5"/>
    <w:rsid w:val="5DF7C539"/>
    <w:rsid w:val="5DFB790F"/>
    <w:rsid w:val="5E4AFF9C"/>
    <w:rsid w:val="5E64710E"/>
    <w:rsid w:val="5E77FD1E"/>
    <w:rsid w:val="5E7ADDA3"/>
    <w:rsid w:val="5EB8BE3E"/>
    <w:rsid w:val="5EEE62B3"/>
    <w:rsid w:val="5F181119"/>
    <w:rsid w:val="5F74B2B6"/>
    <w:rsid w:val="5FBC51B8"/>
    <w:rsid w:val="5FE3BCB0"/>
    <w:rsid w:val="60016AD7"/>
    <w:rsid w:val="6022F361"/>
    <w:rsid w:val="6040FCD7"/>
    <w:rsid w:val="6051C208"/>
    <w:rsid w:val="607FE2A9"/>
    <w:rsid w:val="60935327"/>
    <w:rsid w:val="60CB1D86"/>
    <w:rsid w:val="61711964"/>
    <w:rsid w:val="61763C19"/>
    <w:rsid w:val="61BDE302"/>
    <w:rsid w:val="621BB30A"/>
    <w:rsid w:val="62BF603B"/>
    <w:rsid w:val="6343E65D"/>
    <w:rsid w:val="634633F6"/>
    <w:rsid w:val="635FF59C"/>
    <w:rsid w:val="6392089A"/>
    <w:rsid w:val="63A118C2"/>
    <w:rsid w:val="63BCFD10"/>
    <w:rsid w:val="63C3AF58"/>
    <w:rsid w:val="63D425E9"/>
    <w:rsid w:val="63DFF060"/>
    <w:rsid w:val="63F5697C"/>
    <w:rsid w:val="642DDCDE"/>
    <w:rsid w:val="6441C0EA"/>
    <w:rsid w:val="647AEEDD"/>
    <w:rsid w:val="64838FB0"/>
    <w:rsid w:val="64939C92"/>
    <w:rsid w:val="64B3B030"/>
    <w:rsid w:val="64C3D714"/>
    <w:rsid w:val="64C7EF27"/>
    <w:rsid w:val="650B462F"/>
    <w:rsid w:val="6563BDBF"/>
    <w:rsid w:val="659C0F56"/>
    <w:rsid w:val="65AFC924"/>
    <w:rsid w:val="65C34442"/>
    <w:rsid w:val="65D81C14"/>
    <w:rsid w:val="661F9F4D"/>
    <w:rsid w:val="66303641"/>
    <w:rsid w:val="66C3A130"/>
    <w:rsid w:val="66D8836B"/>
    <w:rsid w:val="6763DD24"/>
    <w:rsid w:val="67816730"/>
    <w:rsid w:val="679C0395"/>
    <w:rsid w:val="67ADADDF"/>
    <w:rsid w:val="682471A8"/>
    <w:rsid w:val="6826B824"/>
    <w:rsid w:val="6845747A"/>
    <w:rsid w:val="68519E62"/>
    <w:rsid w:val="68982428"/>
    <w:rsid w:val="689E1D35"/>
    <w:rsid w:val="68CC7452"/>
    <w:rsid w:val="68D649E7"/>
    <w:rsid w:val="68E0F359"/>
    <w:rsid w:val="68F244D8"/>
    <w:rsid w:val="6906A99D"/>
    <w:rsid w:val="693B5429"/>
    <w:rsid w:val="6A792211"/>
    <w:rsid w:val="6A9D69B7"/>
    <w:rsid w:val="6A9F8A9E"/>
    <w:rsid w:val="6AB7840B"/>
    <w:rsid w:val="6B0280F6"/>
    <w:rsid w:val="6B47E3FA"/>
    <w:rsid w:val="6B8D123E"/>
    <w:rsid w:val="6C101435"/>
    <w:rsid w:val="6C148DC8"/>
    <w:rsid w:val="6C53546C"/>
    <w:rsid w:val="6C55FDEC"/>
    <w:rsid w:val="6C75CC78"/>
    <w:rsid w:val="6C7ED7B7"/>
    <w:rsid w:val="6CBD8D43"/>
    <w:rsid w:val="6D55025F"/>
    <w:rsid w:val="6DA6FF4C"/>
    <w:rsid w:val="6DBF1F4B"/>
    <w:rsid w:val="6DE70C59"/>
    <w:rsid w:val="6E006202"/>
    <w:rsid w:val="6E0299F9"/>
    <w:rsid w:val="6E79849C"/>
    <w:rsid w:val="6E921E14"/>
    <w:rsid w:val="6F6952F6"/>
    <w:rsid w:val="6F926ACB"/>
    <w:rsid w:val="6FB8BFC4"/>
    <w:rsid w:val="70021DCB"/>
    <w:rsid w:val="70889F98"/>
    <w:rsid w:val="708AACB8"/>
    <w:rsid w:val="70D5D55D"/>
    <w:rsid w:val="70FA2755"/>
    <w:rsid w:val="710136D9"/>
    <w:rsid w:val="713734E5"/>
    <w:rsid w:val="713D02BC"/>
    <w:rsid w:val="715F8302"/>
    <w:rsid w:val="7167D145"/>
    <w:rsid w:val="716DE17C"/>
    <w:rsid w:val="725B6551"/>
    <w:rsid w:val="7263CA37"/>
    <w:rsid w:val="72A16892"/>
    <w:rsid w:val="72A549D6"/>
    <w:rsid w:val="73000F78"/>
    <w:rsid w:val="7312326D"/>
    <w:rsid w:val="73592475"/>
    <w:rsid w:val="7389638E"/>
    <w:rsid w:val="73A916D5"/>
    <w:rsid w:val="73ADB4FC"/>
    <w:rsid w:val="73CAA299"/>
    <w:rsid w:val="743ACB4F"/>
    <w:rsid w:val="743D165E"/>
    <w:rsid w:val="743D38F3"/>
    <w:rsid w:val="745B16E7"/>
    <w:rsid w:val="747BF679"/>
    <w:rsid w:val="747C2B62"/>
    <w:rsid w:val="7528EBCB"/>
    <w:rsid w:val="75D0F2D8"/>
    <w:rsid w:val="7608EBFB"/>
    <w:rsid w:val="7622C07A"/>
    <w:rsid w:val="76492AE3"/>
    <w:rsid w:val="76618E36"/>
    <w:rsid w:val="76664945"/>
    <w:rsid w:val="767BF390"/>
    <w:rsid w:val="7681D617"/>
    <w:rsid w:val="76D2FA1E"/>
    <w:rsid w:val="76EF7D8C"/>
    <w:rsid w:val="7703643B"/>
    <w:rsid w:val="77629976"/>
    <w:rsid w:val="77AB4821"/>
    <w:rsid w:val="781F6395"/>
    <w:rsid w:val="7890BB68"/>
    <w:rsid w:val="789EF482"/>
    <w:rsid w:val="78C38398"/>
    <w:rsid w:val="78D15D45"/>
    <w:rsid w:val="78FAFE56"/>
    <w:rsid w:val="78FB4EE1"/>
    <w:rsid w:val="7908AD58"/>
    <w:rsid w:val="7963A1ED"/>
    <w:rsid w:val="7981F6DC"/>
    <w:rsid w:val="79AB30E8"/>
    <w:rsid w:val="79C6A9D6"/>
    <w:rsid w:val="79CA126D"/>
    <w:rsid w:val="7A25E3CD"/>
    <w:rsid w:val="7A7816B4"/>
    <w:rsid w:val="7A9042F2"/>
    <w:rsid w:val="7AC5BCAD"/>
    <w:rsid w:val="7B0984AC"/>
    <w:rsid w:val="7B45BE06"/>
    <w:rsid w:val="7B6C5819"/>
    <w:rsid w:val="7BC87C61"/>
    <w:rsid w:val="7BEB10A1"/>
    <w:rsid w:val="7BF7FA71"/>
    <w:rsid w:val="7BFABFB3"/>
    <w:rsid w:val="7C3391E0"/>
    <w:rsid w:val="7C5E6D3B"/>
    <w:rsid w:val="7C6429B6"/>
    <w:rsid w:val="7C877070"/>
    <w:rsid w:val="7CAB83F5"/>
    <w:rsid w:val="7CB8ABEA"/>
    <w:rsid w:val="7CB8E669"/>
    <w:rsid w:val="7CD89745"/>
    <w:rsid w:val="7CDA29EA"/>
    <w:rsid w:val="7DCD3715"/>
    <w:rsid w:val="7E23A114"/>
    <w:rsid w:val="7E271B3C"/>
    <w:rsid w:val="7E38B968"/>
    <w:rsid w:val="7E54B6CA"/>
    <w:rsid w:val="7E90A3D5"/>
    <w:rsid w:val="7EE925B8"/>
    <w:rsid w:val="7F16FEDC"/>
    <w:rsid w:val="7F2F2EAF"/>
    <w:rsid w:val="7F792269"/>
    <w:rsid w:val="7F7EA91D"/>
    <w:rsid w:val="7F81CC85"/>
    <w:rsid w:val="7F8BF516"/>
    <w:rsid w:val="7FD976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3BB7B7"/>
  <w14:defaultImageDpi w14:val="330"/>
  <w15:docId w15:val="{714EE794-10C6-476F-937A-A0B610C4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B1B"/>
  </w:style>
  <w:style w:type="paragraph" w:styleId="Heading1">
    <w:name w:val="heading 1"/>
    <w:basedOn w:val="Normal"/>
    <w:next w:val="Normal"/>
    <w:link w:val="Heading1Char"/>
    <w:qFormat/>
    <w:rsid w:val="0037060E"/>
    <w:pPr>
      <w:keepNext/>
      <w:outlineLvl w:val="0"/>
    </w:pPr>
    <w:rPr>
      <w:rFonts w:ascii="Times New Roman" w:eastAsia="Times New Roman" w:hAnsi="Times New Roman" w:cs="Times New Roman"/>
      <w:sz w:val="32"/>
      <w:lang w:val="en-GB"/>
    </w:rPr>
  </w:style>
  <w:style w:type="paragraph" w:styleId="Heading2">
    <w:name w:val="heading 2"/>
    <w:basedOn w:val="Normal"/>
    <w:next w:val="Normal"/>
    <w:link w:val="Heading2Char"/>
    <w:qFormat/>
    <w:rsid w:val="0037060E"/>
    <w:pPr>
      <w:keepNext/>
      <w:outlineLvl w:val="1"/>
    </w:pPr>
    <w:rPr>
      <w:rFonts w:ascii="Times New Roman" w:eastAsia="Times New Roman" w:hAnsi="Times New Roman" w:cs="Times New Roman"/>
      <w:sz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3BA8"/>
    <w:pPr>
      <w:tabs>
        <w:tab w:val="center" w:pos="4320"/>
        <w:tab w:val="right" w:pos="8640"/>
      </w:tabs>
    </w:pPr>
  </w:style>
  <w:style w:type="character" w:customStyle="1" w:styleId="HeaderChar">
    <w:name w:val="Header Char"/>
    <w:basedOn w:val="DefaultParagraphFont"/>
    <w:link w:val="Header"/>
    <w:uiPriority w:val="99"/>
    <w:rsid w:val="007B3BA8"/>
  </w:style>
  <w:style w:type="paragraph" w:styleId="Footer">
    <w:name w:val="footer"/>
    <w:basedOn w:val="Normal"/>
    <w:link w:val="FooterChar"/>
    <w:uiPriority w:val="99"/>
    <w:unhideWhenUsed/>
    <w:rsid w:val="007B3BA8"/>
    <w:pPr>
      <w:tabs>
        <w:tab w:val="center" w:pos="4320"/>
        <w:tab w:val="right" w:pos="8640"/>
      </w:tabs>
    </w:pPr>
  </w:style>
  <w:style w:type="character" w:customStyle="1" w:styleId="FooterChar">
    <w:name w:val="Footer Char"/>
    <w:basedOn w:val="DefaultParagraphFont"/>
    <w:link w:val="Footer"/>
    <w:uiPriority w:val="99"/>
    <w:rsid w:val="007B3BA8"/>
  </w:style>
  <w:style w:type="paragraph" w:styleId="BalloonText">
    <w:name w:val="Balloon Text"/>
    <w:basedOn w:val="Normal"/>
    <w:link w:val="BalloonTextChar"/>
    <w:uiPriority w:val="99"/>
    <w:semiHidden/>
    <w:unhideWhenUsed/>
    <w:rsid w:val="007B3B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3BA8"/>
    <w:rPr>
      <w:rFonts w:ascii="Lucida Grande" w:hAnsi="Lucida Grande" w:cs="Lucida Grande"/>
      <w:sz w:val="18"/>
      <w:szCs w:val="18"/>
    </w:rPr>
  </w:style>
  <w:style w:type="character" w:styleId="PageNumber">
    <w:name w:val="page number"/>
    <w:basedOn w:val="DefaultParagraphFont"/>
    <w:uiPriority w:val="99"/>
    <w:semiHidden/>
    <w:unhideWhenUsed/>
    <w:rsid w:val="007B3BA8"/>
  </w:style>
  <w:style w:type="paragraph" w:styleId="NormalWeb">
    <w:name w:val="Normal (Web)"/>
    <w:basedOn w:val="Normal"/>
    <w:uiPriority w:val="99"/>
    <w:unhideWhenUsed/>
    <w:rsid w:val="00A57FA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57FA8"/>
    <w:rPr>
      <w:b/>
      <w:bCs/>
    </w:rPr>
  </w:style>
  <w:style w:type="character" w:styleId="Hyperlink">
    <w:name w:val="Hyperlink"/>
    <w:basedOn w:val="DefaultParagraphFont"/>
    <w:uiPriority w:val="99"/>
    <w:unhideWhenUsed/>
    <w:rsid w:val="00E2160D"/>
    <w:rPr>
      <w:color w:val="0000FF" w:themeColor="hyperlink"/>
      <w:u w:val="single"/>
    </w:rPr>
  </w:style>
  <w:style w:type="table" w:styleId="TableGrid">
    <w:name w:val="Table Grid"/>
    <w:basedOn w:val="TableNormal"/>
    <w:uiPriority w:val="59"/>
    <w:rsid w:val="0049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57B"/>
    <w:pPr>
      <w:spacing w:after="200" w:line="276" w:lineRule="auto"/>
      <w:ind w:left="720"/>
      <w:contextualSpacing/>
    </w:pPr>
    <w:rPr>
      <w:sz w:val="22"/>
      <w:szCs w:val="22"/>
      <w:lang w:val="en-GB" w:eastAsia="en-GB"/>
    </w:rPr>
  </w:style>
  <w:style w:type="character" w:customStyle="1" w:styleId="Heading1Char">
    <w:name w:val="Heading 1 Char"/>
    <w:basedOn w:val="DefaultParagraphFont"/>
    <w:link w:val="Heading1"/>
    <w:rsid w:val="0037060E"/>
    <w:rPr>
      <w:rFonts w:ascii="Times New Roman" w:eastAsia="Times New Roman" w:hAnsi="Times New Roman" w:cs="Times New Roman"/>
      <w:sz w:val="32"/>
      <w:lang w:val="en-GB"/>
    </w:rPr>
  </w:style>
  <w:style w:type="character" w:customStyle="1" w:styleId="Heading2Char">
    <w:name w:val="Heading 2 Char"/>
    <w:basedOn w:val="DefaultParagraphFont"/>
    <w:link w:val="Heading2"/>
    <w:rsid w:val="0037060E"/>
    <w:rPr>
      <w:rFonts w:ascii="Times New Roman" w:eastAsia="Times New Roman" w:hAnsi="Times New Roman" w:cs="Times New Roman"/>
      <w:sz w:val="36"/>
      <w:lang w:val="en-GB"/>
    </w:rPr>
  </w:style>
  <w:style w:type="paragraph" w:styleId="BodyText">
    <w:name w:val="Body Text"/>
    <w:basedOn w:val="Normal"/>
    <w:link w:val="BodyTextChar"/>
    <w:qFormat/>
    <w:rsid w:val="0037060E"/>
    <w:rPr>
      <w:rFonts w:ascii="Times New Roman" w:eastAsia="Times New Roman" w:hAnsi="Times New Roman" w:cs="Times New Roman"/>
      <w:sz w:val="22"/>
      <w:lang w:val="en-GB"/>
    </w:rPr>
  </w:style>
  <w:style w:type="character" w:customStyle="1" w:styleId="BodyTextChar">
    <w:name w:val="Body Text Char"/>
    <w:basedOn w:val="DefaultParagraphFont"/>
    <w:link w:val="BodyText"/>
    <w:rsid w:val="0037060E"/>
    <w:rPr>
      <w:rFonts w:ascii="Times New Roman" w:eastAsia="Times New Roman" w:hAnsi="Times New Roman" w:cs="Times New Roman"/>
      <w:sz w:val="22"/>
      <w:lang w:val="en-GB"/>
    </w:rPr>
  </w:style>
  <w:style w:type="paragraph" w:customStyle="1" w:styleId="BodyTextnumbered">
    <w:name w:val="Body Text numbered"/>
    <w:basedOn w:val="BodyText"/>
    <w:rsid w:val="0037060E"/>
    <w:pPr>
      <w:numPr>
        <w:numId w:val="1"/>
      </w:numPr>
      <w:spacing w:after="120"/>
    </w:pPr>
    <w:rPr>
      <w:szCs w:val="20"/>
    </w:rPr>
  </w:style>
  <w:style w:type="paragraph" w:customStyle="1" w:styleId="BodyTextbullet">
    <w:name w:val="Body Text bullet"/>
    <w:basedOn w:val="BodyText"/>
    <w:rsid w:val="0037060E"/>
    <w:pPr>
      <w:numPr>
        <w:numId w:val="2"/>
      </w:numPr>
      <w:spacing w:after="120"/>
    </w:pPr>
    <w:rPr>
      <w:szCs w:val="20"/>
    </w:rPr>
  </w:style>
  <w:style w:type="paragraph" w:customStyle="1" w:styleId="FormText">
    <w:name w:val="Form Text"/>
    <w:basedOn w:val="BodyText"/>
    <w:rsid w:val="0037060E"/>
    <w:pPr>
      <w:spacing w:before="80" w:after="40"/>
    </w:pPr>
    <w:rPr>
      <w:rFonts w:ascii="Arial" w:hAnsi="Arial" w:cs="Arial"/>
      <w:sz w:val="18"/>
      <w:szCs w:val="20"/>
    </w:rPr>
  </w:style>
  <w:style w:type="paragraph" w:customStyle="1" w:styleId="Statementtext">
    <w:name w:val="Statement text"/>
    <w:basedOn w:val="FormText"/>
    <w:rsid w:val="0037060E"/>
    <w:pPr>
      <w:ind w:left="360" w:hanging="360"/>
    </w:pPr>
    <w:rPr>
      <w:sz w:val="16"/>
    </w:rPr>
  </w:style>
  <w:style w:type="paragraph" w:customStyle="1" w:styleId="default">
    <w:name w:val="default"/>
    <w:basedOn w:val="Normal"/>
    <w:uiPriority w:val="99"/>
    <w:rsid w:val="000111ED"/>
    <w:pPr>
      <w:spacing w:before="100" w:beforeAutospacing="1" w:after="100" w:afterAutospacing="1"/>
    </w:pPr>
    <w:rPr>
      <w:rFonts w:ascii="Times New Roman" w:hAnsi="Times New Roman" w:cs="Times New Roman"/>
      <w:lang w:eastAsia="zh-CN"/>
    </w:rPr>
  </w:style>
  <w:style w:type="character" w:styleId="CommentReference">
    <w:name w:val="annotation reference"/>
    <w:basedOn w:val="DefaultParagraphFont"/>
    <w:uiPriority w:val="99"/>
    <w:semiHidden/>
    <w:unhideWhenUsed/>
    <w:rsid w:val="009B2F14"/>
    <w:rPr>
      <w:sz w:val="16"/>
      <w:szCs w:val="16"/>
    </w:rPr>
  </w:style>
  <w:style w:type="paragraph" w:styleId="CommentText">
    <w:name w:val="annotation text"/>
    <w:basedOn w:val="Normal"/>
    <w:link w:val="CommentTextChar"/>
    <w:uiPriority w:val="99"/>
    <w:unhideWhenUsed/>
    <w:rsid w:val="009B2F14"/>
    <w:rPr>
      <w:sz w:val="20"/>
      <w:szCs w:val="20"/>
    </w:rPr>
  </w:style>
  <w:style w:type="character" w:customStyle="1" w:styleId="CommentTextChar">
    <w:name w:val="Comment Text Char"/>
    <w:basedOn w:val="DefaultParagraphFont"/>
    <w:link w:val="CommentText"/>
    <w:uiPriority w:val="99"/>
    <w:rsid w:val="009B2F14"/>
    <w:rPr>
      <w:sz w:val="20"/>
      <w:szCs w:val="20"/>
    </w:rPr>
  </w:style>
  <w:style w:type="paragraph" w:styleId="CommentSubject">
    <w:name w:val="annotation subject"/>
    <w:basedOn w:val="CommentText"/>
    <w:next w:val="CommentText"/>
    <w:link w:val="CommentSubjectChar"/>
    <w:uiPriority w:val="99"/>
    <w:semiHidden/>
    <w:unhideWhenUsed/>
    <w:rsid w:val="009B2F14"/>
    <w:rPr>
      <w:b/>
      <w:bCs/>
    </w:rPr>
  </w:style>
  <w:style w:type="character" w:customStyle="1" w:styleId="CommentSubjectChar">
    <w:name w:val="Comment Subject Char"/>
    <w:basedOn w:val="CommentTextChar"/>
    <w:link w:val="CommentSubject"/>
    <w:uiPriority w:val="99"/>
    <w:semiHidden/>
    <w:rsid w:val="009B2F14"/>
    <w:rPr>
      <w:b/>
      <w:bCs/>
      <w:sz w:val="20"/>
      <w:szCs w:val="20"/>
    </w:rPr>
  </w:style>
  <w:style w:type="character" w:customStyle="1" w:styleId="UnresolvedMention1">
    <w:name w:val="Unresolved Mention1"/>
    <w:basedOn w:val="DefaultParagraphFont"/>
    <w:uiPriority w:val="99"/>
    <w:semiHidden/>
    <w:unhideWhenUsed/>
    <w:rsid w:val="00EF04C5"/>
    <w:rPr>
      <w:color w:val="605E5C"/>
      <w:shd w:val="clear" w:color="auto" w:fill="E1DFDD"/>
    </w:rPr>
  </w:style>
  <w:style w:type="character" w:styleId="UnresolvedMention">
    <w:name w:val="Unresolved Mention"/>
    <w:basedOn w:val="DefaultParagraphFont"/>
    <w:uiPriority w:val="99"/>
    <w:unhideWhenUsed/>
    <w:rsid w:val="00801E5A"/>
    <w:rPr>
      <w:color w:val="605E5C"/>
      <w:shd w:val="clear" w:color="auto" w:fill="E1DFDD"/>
    </w:rPr>
  </w:style>
  <w:style w:type="paragraph" w:customStyle="1" w:styleId="Default0">
    <w:name w:val="Default"/>
    <w:rsid w:val="00571A0A"/>
    <w:pPr>
      <w:autoSpaceDE w:val="0"/>
      <w:autoSpaceDN w:val="0"/>
      <w:adjustRightInd w:val="0"/>
    </w:pPr>
    <w:rPr>
      <w:rFonts w:ascii="Times New Roman" w:hAnsi="Times New Roman" w:cs="Times New Roman"/>
      <w:color w:val="000000"/>
    </w:rPr>
  </w:style>
  <w:style w:type="paragraph" w:styleId="Revision">
    <w:name w:val="Revision"/>
    <w:hidden/>
    <w:uiPriority w:val="99"/>
    <w:semiHidden/>
    <w:rsid w:val="001B45B6"/>
  </w:style>
  <w:style w:type="character" w:styleId="Mention">
    <w:name w:val="Mention"/>
    <w:basedOn w:val="DefaultParagraphFont"/>
    <w:uiPriority w:val="99"/>
    <w:unhideWhenUsed/>
    <w:rsid w:val="006E2C66"/>
    <w:rPr>
      <w:color w:val="2B579A"/>
      <w:shd w:val="clear" w:color="auto" w:fill="E1DFDD"/>
    </w:rPr>
  </w:style>
  <w:style w:type="paragraph" w:customStyle="1" w:styleId="xmsonormal">
    <w:name w:val="x_msonormal"/>
    <w:basedOn w:val="Normal"/>
    <w:rsid w:val="005C7FB4"/>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5C7FB4"/>
    <w:rPr>
      <w:color w:val="800080" w:themeColor="followedHyperlink"/>
      <w:u w:val="single"/>
    </w:rPr>
  </w:style>
  <w:style w:type="character" w:customStyle="1" w:styleId="normaltextrun">
    <w:name w:val="normaltextrun"/>
    <w:basedOn w:val="DefaultParagraphFont"/>
    <w:rsid w:val="00C0591D"/>
  </w:style>
  <w:style w:type="paragraph" w:styleId="TOCHeading">
    <w:name w:val="TOC Heading"/>
    <w:basedOn w:val="Heading1"/>
    <w:next w:val="Normal"/>
    <w:uiPriority w:val="39"/>
    <w:unhideWhenUsed/>
    <w:qFormat/>
    <w:rsid w:val="00470036"/>
    <w:pPr>
      <w:keepLines/>
      <w:spacing w:before="240" w:line="259" w:lineRule="auto"/>
      <w:outlineLvl w:val="9"/>
    </w:pPr>
    <w:rPr>
      <w:rFonts w:asciiTheme="majorHAnsi" w:eastAsiaTheme="majorEastAsia" w:hAnsiTheme="majorHAnsi" w:cstheme="majorBidi"/>
      <w:color w:val="365F91" w:themeColor="accent1" w:themeShade="BF"/>
      <w:szCs w:val="32"/>
      <w:lang w:eastAsia="en-GB"/>
    </w:rPr>
  </w:style>
  <w:style w:type="paragraph" w:styleId="TOC1">
    <w:name w:val="toc 1"/>
    <w:basedOn w:val="Normal"/>
    <w:next w:val="Normal"/>
    <w:autoRedefine/>
    <w:uiPriority w:val="39"/>
    <w:unhideWhenUsed/>
    <w:rsid w:val="00156DA8"/>
    <w:pPr>
      <w:tabs>
        <w:tab w:val="right" w:leader="dot" w:pos="9622"/>
      </w:tabs>
      <w:ind w:left="720" w:hanging="360"/>
    </w:pPr>
  </w:style>
  <w:style w:type="paragraph" w:styleId="TOC2">
    <w:name w:val="toc 2"/>
    <w:basedOn w:val="Normal"/>
    <w:next w:val="Normal"/>
    <w:autoRedefine/>
    <w:uiPriority w:val="39"/>
    <w:unhideWhenUsed/>
    <w:rsid w:val="00B461DC"/>
    <w:pPr>
      <w:tabs>
        <w:tab w:val="right" w:leader="dot" w:pos="9622"/>
      </w:tabs>
      <w:spacing w:after="100"/>
      <w:ind w:left="240"/>
    </w:pPr>
  </w:style>
  <w:style w:type="numbering" w:customStyle="1" w:styleId="NoList1">
    <w:name w:val="No List1"/>
    <w:next w:val="NoList"/>
    <w:uiPriority w:val="99"/>
    <w:semiHidden/>
    <w:unhideWhenUsed/>
    <w:rsid w:val="005A3B6C"/>
  </w:style>
  <w:style w:type="paragraph" w:styleId="Title">
    <w:name w:val="Title"/>
    <w:basedOn w:val="Normal"/>
    <w:link w:val="TitleChar"/>
    <w:uiPriority w:val="10"/>
    <w:qFormat/>
    <w:rsid w:val="005A3B6C"/>
    <w:pPr>
      <w:widowControl w:val="0"/>
      <w:autoSpaceDE w:val="0"/>
      <w:autoSpaceDN w:val="0"/>
      <w:spacing w:line="1092" w:lineRule="exact"/>
    </w:pPr>
    <w:rPr>
      <w:rFonts w:ascii="Roboto Lt" w:eastAsia="Roboto Lt" w:hAnsi="Roboto Lt" w:cs="Roboto Lt"/>
      <w:sz w:val="93"/>
      <w:szCs w:val="93"/>
    </w:rPr>
  </w:style>
  <w:style w:type="character" w:customStyle="1" w:styleId="TitleChar">
    <w:name w:val="Title Char"/>
    <w:basedOn w:val="DefaultParagraphFont"/>
    <w:link w:val="Title"/>
    <w:uiPriority w:val="10"/>
    <w:rsid w:val="005A3B6C"/>
    <w:rPr>
      <w:rFonts w:ascii="Roboto Lt" w:eastAsia="Roboto Lt" w:hAnsi="Roboto Lt" w:cs="Roboto Lt"/>
      <w:sz w:val="93"/>
      <w:szCs w:val="93"/>
    </w:rPr>
  </w:style>
  <w:style w:type="paragraph" w:customStyle="1" w:styleId="TableParagraph">
    <w:name w:val="Table Paragraph"/>
    <w:basedOn w:val="Normal"/>
    <w:uiPriority w:val="1"/>
    <w:qFormat/>
    <w:rsid w:val="005A3B6C"/>
    <w:pPr>
      <w:widowControl w:val="0"/>
      <w:autoSpaceDE w:val="0"/>
      <w:autoSpaceDN w:val="0"/>
    </w:pPr>
    <w:rPr>
      <w:rFonts w:ascii="Roboto Lt" w:eastAsia="Roboto Lt" w:hAnsi="Roboto Lt" w:cs="Roboto Lt"/>
      <w:sz w:val="22"/>
      <w:szCs w:val="22"/>
    </w:rPr>
  </w:style>
  <w:style w:type="character" w:customStyle="1" w:styleId="eop">
    <w:name w:val="eop"/>
    <w:basedOn w:val="DefaultParagraphFont"/>
    <w:rsid w:val="00C30988"/>
  </w:style>
  <w:style w:type="paragraph" w:customStyle="1" w:styleId="xmsolistparagraph">
    <w:name w:val="x_msolistparagraph"/>
    <w:basedOn w:val="Normal"/>
    <w:rsid w:val="007674A8"/>
    <w:pPr>
      <w:ind w:left="720"/>
    </w:pPr>
    <w:rPr>
      <w:rFonts w:ascii="Calibri" w:eastAsiaTheme="minorHAnsi" w:hAnsi="Calibri" w:cs="Calibri"/>
      <w:sz w:val="22"/>
      <w:szCs w:val="22"/>
    </w:rPr>
  </w:style>
  <w:style w:type="numbering" w:customStyle="1" w:styleId="CurrentList1">
    <w:name w:val="Current List1"/>
    <w:uiPriority w:val="99"/>
    <w:rsid w:val="001C3BCD"/>
    <w:pPr>
      <w:numPr>
        <w:numId w:val="8"/>
      </w:numPr>
    </w:pPr>
  </w:style>
  <w:style w:type="paragraph" w:styleId="FootnoteText">
    <w:name w:val="footnote text"/>
    <w:basedOn w:val="Normal"/>
    <w:link w:val="FootnoteTextChar"/>
    <w:uiPriority w:val="99"/>
    <w:semiHidden/>
    <w:unhideWhenUsed/>
    <w:rsid w:val="00996944"/>
    <w:rPr>
      <w:sz w:val="20"/>
      <w:szCs w:val="20"/>
    </w:rPr>
  </w:style>
  <w:style w:type="character" w:customStyle="1" w:styleId="FootnoteTextChar">
    <w:name w:val="Footnote Text Char"/>
    <w:basedOn w:val="DefaultParagraphFont"/>
    <w:link w:val="FootnoteText"/>
    <w:uiPriority w:val="99"/>
    <w:semiHidden/>
    <w:rsid w:val="00996944"/>
    <w:rPr>
      <w:sz w:val="20"/>
      <w:szCs w:val="20"/>
    </w:rPr>
  </w:style>
  <w:style w:type="character" w:styleId="FootnoteReference">
    <w:name w:val="footnote reference"/>
    <w:basedOn w:val="DefaultParagraphFont"/>
    <w:uiPriority w:val="99"/>
    <w:semiHidden/>
    <w:unhideWhenUsed/>
    <w:rsid w:val="009969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15862">
      <w:bodyDiv w:val="1"/>
      <w:marLeft w:val="0"/>
      <w:marRight w:val="0"/>
      <w:marTop w:val="0"/>
      <w:marBottom w:val="0"/>
      <w:divBdr>
        <w:top w:val="none" w:sz="0" w:space="0" w:color="auto"/>
        <w:left w:val="none" w:sz="0" w:space="0" w:color="auto"/>
        <w:bottom w:val="none" w:sz="0" w:space="0" w:color="auto"/>
        <w:right w:val="none" w:sz="0" w:space="0" w:color="auto"/>
      </w:divBdr>
    </w:div>
    <w:div w:id="60373327">
      <w:bodyDiv w:val="1"/>
      <w:marLeft w:val="0"/>
      <w:marRight w:val="0"/>
      <w:marTop w:val="0"/>
      <w:marBottom w:val="0"/>
      <w:divBdr>
        <w:top w:val="none" w:sz="0" w:space="0" w:color="auto"/>
        <w:left w:val="none" w:sz="0" w:space="0" w:color="auto"/>
        <w:bottom w:val="none" w:sz="0" w:space="0" w:color="auto"/>
        <w:right w:val="none" w:sz="0" w:space="0" w:color="auto"/>
      </w:divBdr>
    </w:div>
    <w:div w:id="108015435">
      <w:bodyDiv w:val="1"/>
      <w:marLeft w:val="0"/>
      <w:marRight w:val="0"/>
      <w:marTop w:val="0"/>
      <w:marBottom w:val="0"/>
      <w:divBdr>
        <w:top w:val="none" w:sz="0" w:space="0" w:color="auto"/>
        <w:left w:val="none" w:sz="0" w:space="0" w:color="auto"/>
        <w:bottom w:val="none" w:sz="0" w:space="0" w:color="auto"/>
        <w:right w:val="none" w:sz="0" w:space="0" w:color="auto"/>
      </w:divBdr>
    </w:div>
    <w:div w:id="213389275">
      <w:bodyDiv w:val="1"/>
      <w:marLeft w:val="0"/>
      <w:marRight w:val="0"/>
      <w:marTop w:val="0"/>
      <w:marBottom w:val="0"/>
      <w:divBdr>
        <w:top w:val="none" w:sz="0" w:space="0" w:color="auto"/>
        <w:left w:val="none" w:sz="0" w:space="0" w:color="auto"/>
        <w:bottom w:val="none" w:sz="0" w:space="0" w:color="auto"/>
        <w:right w:val="none" w:sz="0" w:space="0" w:color="auto"/>
      </w:divBdr>
    </w:div>
    <w:div w:id="342707356">
      <w:bodyDiv w:val="1"/>
      <w:marLeft w:val="0"/>
      <w:marRight w:val="0"/>
      <w:marTop w:val="0"/>
      <w:marBottom w:val="0"/>
      <w:divBdr>
        <w:top w:val="none" w:sz="0" w:space="0" w:color="auto"/>
        <w:left w:val="none" w:sz="0" w:space="0" w:color="auto"/>
        <w:bottom w:val="none" w:sz="0" w:space="0" w:color="auto"/>
        <w:right w:val="none" w:sz="0" w:space="0" w:color="auto"/>
      </w:divBdr>
    </w:div>
    <w:div w:id="450826926">
      <w:bodyDiv w:val="1"/>
      <w:marLeft w:val="0"/>
      <w:marRight w:val="0"/>
      <w:marTop w:val="0"/>
      <w:marBottom w:val="0"/>
      <w:divBdr>
        <w:top w:val="none" w:sz="0" w:space="0" w:color="auto"/>
        <w:left w:val="none" w:sz="0" w:space="0" w:color="auto"/>
        <w:bottom w:val="none" w:sz="0" w:space="0" w:color="auto"/>
        <w:right w:val="none" w:sz="0" w:space="0" w:color="auto"/>
      </w:divBdr>
    </w:div>
    <w:div w:id="577713185">
      <w:bodyDiv w:val="1"/>
      <w:marLeft w:val="0"/>
      <w:marRight w:val="0"/>
      <w:marTop w:val="0"/>
      <w:marBottom w:val="0"/>
      <w:divBdr>
        <w:top w:val="none" w:sz="0" w:space="0" w:color="auto"/>
        <w:left w:val="none" w:sz="0" w:space="0" w:color="auto"/>
        <w:bottom w:val="none" w:sz="0" w:space="0" w:color="auto"/>
        <w:right w:val="none" w:sz="0" w:space="0" w:color="auto"/>
      </w:divBdr>
    </w:div>
    <w:div w:id="664818822">
      <w:bodyDiv w:val="1"/>
      <w:marLeft w:val="0"/>
      <w:marRight w:val="0"/>
      <w:marTop w:val="0"/>
      <w:marBottom w:val="0"/>
      <w:divBdr>
        <w:top w:val="none" w:sz="0" w:space="0" w:color="auto"/>
        <w:left w:val="none" w:sz="0" w:space="0" w:color="auto"/>
        <w:bottom w:val="none" w:sz="0" w:space="0" w:color="auto"/>
        <w:right w:val="none" w:sz="0" w:space="0" w:color="auto"/>
      </w:divBdr>
    </w:div>
    <w:div w:id="679240020">
      <w:bodyDiv w:val="1"/>
      <w:marLeft w:val="0"/>
      <w:marRight w:val="0"/>
      <w:marTop w:val="0"/>
      <w:marBottom w:val="0"/>
      <w:divBdr>
        <w:top w:val="none" w:sz="0" w:space="0" w:color="auto"/>
        <w:left w:val="none" w:sz="0" w:space="0" w:color="auto"/>
        <w:bottom w:val="none" w:sz="0" w:space="0" w:color="auto"/>
        <w:right w:val="none" w:sz="0" w:space="0" w:color="auto"/>
      </w:divBdr>
    </w:div>
    <w:div w:id="908735181">
      <w:bodyDiv w:val="1"/>
      <w:marLeft w:val="0"/>
      <w:marRight w:val="0"/>
      <w:marTop w:val="0"/>
      <w:marBottom w:val="0"/>
      <w:divBdr>
        <w:top w:val="none" w:sz="0" w:space="0" w:color="auto"/>
        <w:left w:val="none" w:sz="0" w:space="0" w:color="auto"/>
        <w:bottom w:val="none" w:sz="0" w:space="0" w:color="auto"/>
        <w:right w:val="none" w:sz="0" w:space="0" w:color="auto"/>
      </w:divBdr>
    </w:div>
    <w:div w:id="950745652">
      <w:bodyDiv w:val="1"/>
      <w:marLeft w:val="0"/>
      <w:marRight w:val="0"/>
      <w:marTop w:val="0"/>
      <w:marBottom w:val="0"/>
      <w:divBdr>
        <w:top w:val="none" w:sz="0" w:space="0" w:color="auto"/>
        <w:left w:val="none" w:sz="0" w:space="0" w:color="auto"/>
        <w:bottom w:val="none" w:sz="0" w:space="0" w:color="auto"/>
        <w:right w:val="none" w:sz="0" w:space="0" w:color="auto"/>
      </w:divBdr>
    </w:div>
    <w:div w:id="988829761">
      <w:bodyDiv w:val="1"/>
      <w:marLeft w:val="0"/>
      <w:marRight w:val="0"/>
      <w:marTop w:val="0"/>
      <w:marBottom w:val="0"/>
      <w:divBdr>
        <w:top w:val="none" w:sz="0" w:space="0" w:color="auto"/>
        <w:left w:val="none" w:sz="0" w:space="0" w:color="auto"/>
        <w:bottom w:val="none" w:sz="0" w:space="0" w:color="auto"/>
        <w:right w:val="none" w:sz="0" w:space="0" w:color="auto"/>
      </w:divBdr>
    </w:div>
    <w:div w:id="1094129607">
      <w:bodyDiv w:val="1"/>
      <w:marLeft w:val="0"/>
      <w:marRight w:val="0"/>
      <w:marTop w:val="0"/>
      <w:marBottom w:val="0"/>
      <w:divBdr>
        <w:top w:val="none" w:sz="0" w:space="0" w:color="auto"/>
        <w:left w:val="none" w:sz="0" w:space="0" w:color="auto"/>
        <w:bottom w:val="none" w:sz="0" w:space="0" w:color="auto"/>
        <w:right w:val="none" w:sz="0" w:space="0" w:color="auto"/>
      </w:divBdr>
    </w:div>
    <w:div w:id="1181242864">
      <w:bodyDiv w:val="1"/>
      <w:marLeft w:val="0"/>
      <w:marRight w:val="0"/>
      <w:marTop w:val="0"/>
      <w:marBottom w:val="0"/>
      <w:divBdr>
        <w:top w:val="none" w:sz="0" w:space="0" w:color="auto"/>
        <w:left w:val="none" w:sz="0" w:space="0" w:color="auto"/>
        <w:bottom w:val="none" w:sz="0" w:space="0" w:color="auto"/>
        <w:right w:val="none" w:sz="0" w:space="0" w:color="auto"/>
      </w:divBdr>
    </w:div>
    <w:div w:id="1181776014">
      <w:bodyDiv w:val="1"/>
      <w:marLeft w:val="0"/>
      <w:marRight w:val="0"/>
      <w:marTop w:val="0"/>
      <w:marBottom w:val="0"/>
      <w:divBdr>
        <w:top w:val="none" w:sz="0" w:space="0" w:color="auto"/>
        <w:left w:val="none" w:sz="0" w:space="0" w:color="auto"/>
        <w:bottom w:val="none" w:sz="0" w:space="0" w:color="auto"/>
        <w:right w:val="none" w:sz="0" w:space="0" w:color="auto"/>
      </w:divBdr>
    </w:div>
    <w:div w:id="1216355822">
      <w:bodyDiv w:val="1"/>
      <w:marLeft w:val="0"/>
      <w:marRight w:val="0"/>
      <w:marTop w:val="0"/>
      <w:marBottom w:val="0"/>
      <w:divBdr>
        <w:top w:val="none" w:sz="0" w:space="0" w:color="auto"/>
        <w:left w:val="none" w:sz="0" w:space="0" w:color="auto"/>
        <w:bottom w:val="none" w:sz="0" w:space="0" w:color="auto"/>
        <w:right w:val="none" w:sz="0" w:space="0" w:color="auto"/>
      </w:divBdr>
    </w:div>
    <w:div w:id="1221210132">
      <w:bodyDiv w:val="1"/>
      <w:marLeft w:val="0"/>
      <w:marRight w:val="0"/>
      <w:marTop w:val="0"/>
      <w:marBottom w:val="0"/>
      <w:divBdr>
        <w:top w:val="none" w:sz="0" w:space="0" w:color="auto"/>
        <w:left w:val="none" w:sz="0" w:space="0" w:color="auto"/>
        <w:bottom w:val="none" w:sz="0" w:space="0" w:color="auto"/>
        <w:right w:val="none" w:sz="0" w:space="0" w:color="auto"/>
      </w:divBdr>
    </w:div>
    <w:div w:id="1231113023">
      <w:bodyDiv w:val="1"/>
      <w:marLeft w:val="0"/>
      <w:marRight w:val="0"/>
      <w:marTop w:val="0"/>
      <w:marBottom w:val="0"/>
      <w:divBdr>
        <w:top w:val="none" w:sz="0" w:space="0" w:color="auto"/>
        <w:left w:val="none" w:sz="0" w:space="0" w:color="auto"/>
        <w:bottom w:val="none" w:sz="0" w:space="0" w:color="auto"/>
        <w:right w:val="none" w:sz="0" w:space="0" w:color="auto"/>
      </w:divBdr>
    </w:div>
    <w:div w:id="1255868542">
      <w:bodyDiv w:val="1"/>
      <w:marLeft w:val="0"/>
      <w:marRight w:val="0"/>
      <w:marTop w:val="0"/>
      <w:marBottom w:val="0"/>
      <w:divBdr>
        <w:top w:val="none" w:sz="0" w:space="0" w:color="auto"/>
        <w:left w:val="none" w:sz="0" w:space="0" w:color="auto"/>
        <w:bottom w:val="none" w:sz="0" w:space="0" w:color="auto"/>
        <w:right w:val="none" w:sz="0" w:space="0" w:color="auto"/>
      </w:divBdr>
    </w:div>
    <w:div w:id="1317488652">
      <w:bodyDiv w:val="1"/>
      <w:marLeft w:val="0"/>
      <w:marRight w:val="0"/>
      <w:marTop w:val="0"/>
      <w:marBottom w:val="0"/>
      <w:divBdr>
        <w:top w:val="none" w:sz="0" w:space="0" w:color="auto"/>
        <w:left w:val="none" w:sz="0" w:space="0" w:color="auto"/>
        <w:bottom w:val="none" w:sz="0" w:space="0" w:color="auto"/>
        <w:right w:val="none" w:sz="0" w:space="0" w:color="auto"/>
      </w:divBdr>
    </w:div>
    <w:div w:id="1372654768">
      <w:bodyDiv w:val="1"/>
      <w:marLeft w:val="0"/>
      <w:marRight w:val="0"/>
      <w:marTop w:val="0"/>
      <w:marBottom w:val="0"/>
      <w:divBdr>
        <w:top w:val="none" w:sz="0" w:space="0" w:color="auto"/>
        <w:left w:val="none" w:sz="0" w:space="0" w:color="auto"/>
        <w:bottom w:val="none" w:sz="0" w:space="0" w:color="auto"/>
        <w:right w:val="none" w:sz="0" w:space="0" w:color="auto"/>
      </w:divBdr>
    </w:div>
    <w:div w:id="1423380465">
      <w:bodyDiv w:val="1"/>
      <w:marLeft w:val="0"/>
      <w:marRight w:val="0"/>
      <w:marTop w:val="0"/>
      <w:marBottom w:val="0"/>
      <w:divBdr>
        <w:top w:val="none" w:sz="0" w:space="0" w:color="auto"/>
        <w:left w:val="none" w:sz="0" w:space="0" w:color="auto"/>
        <w:bottom w:val="none" w:sz="0" w:space="0" w:color="auto"/>
        <w:right w:val="none" w:sz="0" w:space="0" w:color="auto"/>
      </w:divBdr>
    </w:div>
    <w:div w:id="1537159388">
      <w:bodyDiv w:val="1"/>
      <w:marLeft w:val="0"/>
      <w:marRight w:val="0"/>
      <w:marTop w:val="0"/>
      <w:marBottom w:val="0"/>
      <w:divBdr>
        <w:top w:val="none" w:sz="0" w:space="0" w:color="auto"/>
        <w:left w:val="none" w:sz="0" w:space="0" w:color="auto"/>
        <w:bottom w:val="none" w:sz="0" w:space="0" w:color="auto"/>
        <w:right w:val="none" w:sz="0" w:space="0" w:color="auto"/>
      </w:divBdr>
    </w:div>
    <w:div w:id="1848514412">
      <w:bodyDiv w:val="1"/>
      <w:marLeft w:val="0"/>
      <w:marRight w:val="0"/>
      <w:marTop w:val="0"/>
      <w:marBottom w:val="0"/>
      <w:divBdr>
        <w:top w:val="none" w:sz="0" w:space="0" w:color="auto"/>
        <w:left w:val="none" w:sz="0" w:space="0" w:color="auto"/>
        <w:bottom w:val="none" w:sz="0" w:space="0" w:color="auto"/>
        <w:right w:val="none" w:sz="0" w:space="0" w:color="auto"/>
      </w:divBdr>
    </w:div>
    <w:div w:id="1853181142">
      <w:bodyDiv w:val="1"/>
      <w:marLeft w:val="0"/>
      <w:marRight w:val="0"/>
      <w:marTop w:val="0"/>
      <w:marBottom w:val="0"/>
      <w:divBdr>
        <w:top w:val="none" w:sz="0" w:space="0" w:color="auto"/>
        <w:left w:val="none" w:sz="0" w:space="0" w:color="auto"/>
        <w:bottom w:val="none" w:sz="0" w:space="0" w:color="auto"/>
        <w:right w:val="none" w:sz="0" w:space="0" w:color="auto"/>
      </w:divBdr>
    </w:div>
    <w:div w:id="1889488245">
      <w:bodyDiv w:val="1"/>
      <w:marLeft w:val="0"/>
      <w:marRight w:val="0"/>
      <w:marTop w:val="0"/>
      <w:marBottom w:val="0"/>
      <w:divBdr>
        <w:top w:val="none" w:sz="0" w:space="0" w:color="auto"/>
        <w:left w:val="none" w:sz="0" w:space="0" w:color="auto"/>
        <w:bottom w:val="none" w:sz="0" w:space="0" w:color="auto"/>
        <w:right w:val="none" w:sz="0" w:space="0" w:color="auto"/>
      </w:divBdr>
    </w:div>
    <w:div w:id="1975669818">
      <w:bodyDiv w:val="1"/>
      <w:marLeft w:val="0"/>
      <w:marRight w:val="0"/>
      <w:marTop w:val="0"/>
      <w:marBottom w:val="0"/>
      <w:divBdr>
        <w:top w:val="none" w:sz="0" w:space="0" w:color="auto"/>
        <w:left w:val="none" w:sz="0" w:space="0" w:color="auto"/>
        <w:bottom w:val="none" w:sz="0" w:space="0" w:color="auto"/>
        <w:right w:val="none" w:sz="0" w:space="0" w:color="auto"/>
      </w:divBdr>
    </w:div>
    <w:div w:id="1978411754">
      <w:bodyDiv w:val="1"/>
      <w:marLeft w:val="0"/>
      <w:marRight w:val="0"/>
      <w:marTop w:val="0"/>
      <w:marBottom w:val="0"/>
      <w:divBdr>
        <w:top w:val="none" w:sz="0" w:space="0" w:color="auto"/>
        <w:left w:val="none" w:sz="0" w:space="0" w:color="auto"/>
        <w:bottom w:val="none" w:sz="0" w:space="0" w:color="auto"/>
        <w:right w:val="none" w:sz="0" w:space="0" w:color="auto"/>
      </w:divBdr>
    </w:div>
    <w:div w:id="2085565795">
      <w:bodyDiv w:val="1"/>
      <w:marLeft w:val="0"/>
      <w:marRight w:val="0"/>
      <w:marTop w:val="0"/>
      <w:marBottom w:val="0"/>
      <w:divBdr>
        <w:top w:val="none" w:sz="0" w:space="0" w:color="auto"/>
        <w:left w:val="none" w:sz="0" w:space="0" w:color="auto"/>
        <w:bottom w:val="none" w:sz="0" w:space="0" w:color="auto"/>
        <w:right w:val="none" w:sz="0" w:space="0" w:color="auto"/>
      </w:divBdr>
    </w:div>
    <w:div w:id="2131583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maria.sosataborda@un.org" TargetMode="External"/><Relationship Id="rId26" Type="http://schemas.openxmlformats.org/officeDocument/2006/relationships/hyperlink" Target="https://portal.unepfi.org/" TargetMode="External"/><Relationship Id="rId3" Type="http://schemas.openxmlformats.org/officeDocument/2006/relationships/customXml" Target="../customXml/item3.xml"/><Relationship Id="rId21" Type="http://schemas.openxmlformats.org/officeDocument/2006/relationships/hyperlink" Target="https://prbacademy.co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pplication@unepfi.org" TargetMode="External"/><Relationship Id="rId25" Type="http://schemas.openxmlformats.org/officeDocument/2006/relationships/hyperlink" Target="https://portal.unepfi.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nepfi.org/wordpress/wp-content/uploads/2025/04/PRB-Signature-Document-2025.pdf" TargetMode="External"/><Relationship Id="rId20" Type="http://schemas.openxmlformats.org/officeDocument/2006/relationships/header" Target="header3.xml"/><Relationship Id="rId29" Type="http://schemas.openxmlformats.org/officeDocument/2006/relationships/hyperlink" Target="https://www.unepfi.org/wordpress/wp-content/uploads/2022/07/Portfolio-Impact-Analysis-Tool-for-Banks-Consumer-Banking-Identification-Modul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ortal.unepfi.org/" TargetMode="External"/><Relationship Id="rId32"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unepfi.org/banking/bankingprinciples/" TargetMode="External"/><Relationship Id="rId23" Type="http://schemas.openxmlformats.org/officeDocument/2006/relationships/hyperlink" Target="https://www.unepfi.org/members/"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unepfi.org/banking/become-a-signatory/"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unepfi.org/wordpress/wp-content/uploads/2023/03/FINAL-PRB-Signature-Document-2-Interactive-22-07-19.pdf" TargetMode="External"/><Relationship Id="rId27" Type="http://schemas.openxmlformats.org/officeDocument/2006/relationships/hyperlink" Target="mailto:lydia.beaujois@un.org" TargetMode="External"/><Relationship Id="rId30" Type="http://schemas.openxmlformats.org/officeDocument/2006/relationships/hyperlink" Target="https://www.unepfi.org/wordpress/wp-content/uploads/2022/10/Impact-Analysis-Tools-for-Banks-Institutional-Banking-Assessment-Module.pdf"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tills\Documents\Administrative%20rules%20and%20templates\Templates%20memo,%20fax,%20letter,%20business%20cards\Economy%20Division's%20templates%20NEW%20LOGO\Letterhead_EconomyDivision%20-%20Genev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57c2d1-bfa4-4a6b-9030-c13b88d3b55e">
      <Terms xmlns="http://schemas.microsoft.com/office/infopath/2007/PartnerControls"/>
    </lcf76f155ced4ddcb4097134ff3c332f>
    <TaxCatchAll xmlns="ceab21f4-0f20-4ee0-85a5-9ddb480250f9" xsi:nil="true"/>
    <SharedWithUsers xmlns="ceab21f4-0f20-4ee0-85a5-9ddb480250f9">
      <UserInfo>
        <DisplayName>Careen Abb</DisplayName>
        <AccountId>119</AccountId>
        <AccountType/>
      </UserInfo>
      <UserInfo>
        <DisplayName>Costanza Ghera</DisplayName>
        <AccountId>118</AccountId>
        <AccountType/>
      </UserInfo>
      <UserInfo>
        <DisplayName>Alexander Charles Stopp</DisplayName>
        <AccountId>167</AccountId>
        <AccountType/>
      </UserInfo>
      <UserInfo>
        <DisplayName>Maria Sosa Taborda</DisplayName>
        <AccountId>43</AccountId>
        <AccountType/>
      </UserInfo>
      <UserInfo>
        <DisplayName>Oualid Rokneddine</DisplayName>
        <AccountId>16</AccountId>
        <AccountType/>
      </UserInfo>
      <UserInfo>
        <DisplayName>Alice Anders</DisplayName>
        <AccountId>17</AccountId>
        <AccountType/>
      </UserInfo>
      <UserInfo>
        <DisplayName>Sarah Zaidi</DisplayName>
        <AccountId>36</AccountId>
        <AccountType/>
      </UserInfo>
      <UserInfo>
        <DisplayName>Flora Petrucci</DisplayName>
        <AccountId>266</AccountId>
        <AccountType/>
      </UserInfo>
      <UserInfo>
        <DisplayName>Johanna Dichtl</DisplayName>
        <AccountId>28</AccountId>
        <AccountType/>
      </UserInfo>
      <UserInfo>
        <DisplayName>Sara Yrjonmaki</DisplayName>
        <AccountId>379</AccountId>
        <AccountType/>
      </UserInfo>
      <UserInfo>
        <DisplayName>Simone Dettling</DisplayName>
        <AccountId>91</AccountId>
        <AccountType/>
      </UserInfo>
      <UserInfo>
        <DisplayName>Brian Mutugi</DisplayName>
        <AccountId>126</AccountId>
        <AccountType/>
      </UserInfo>
      <UserInfo>
        <DisplayName>Karine Bueno</DisplayName>
        <AccountId>23</AccountId>
        <AccountType/>
      </UserInfo>
      <UserInfo>
        <DisplayName>Sarah KEMMITT</DisplayName>
        <AccountId>13</AccountId>
        <AccountType/>
      </UserInfo>
      <UserInfo>
        <DisplayName>Marie-Céline Maréchal</DisplayName>
        <AccountId>14</AccountId>
        <AccountType/>
      </UserInfo>
      <UserInfo>
        <DisplayName>Agustin Caceres</DisplayName>
        <AccountId>308</AccountId>
        <AccountType/>
      </UserInfo>
      <UserInfo>
        <DisplayName>Pedro Eymael</DisplayName>
        <AccountId>304</AccountId>
        <AccountType/>
      </UserInfo>
      <UserInfo>
        <DisplayName>Lydia Beaujois</DisplayName>
        <AccountId>124</AccountId>
        <AccountType/>
      </UserInfo>
      <UserInfo>
        <DisplayName>Alizah Beg</DisplayName>
        <AccountId>850</AccountId>
        <AccountType/>
      </UserInfo>
      <UserInfo>
        <DisplayName>Ana Toimil</DisplayName>
        <AccountId>692</AccountId>
        <AccountType/>
      </UserInfo>
      <UserInfo>
        <DisplayName>Zhen Zhou</DisplayName>
        <AccountId>829</AccountId>
        <AccountType/>
      </UserInfo>
      <UserInfo>
        <DisplayName>Tumelo Puleng Ndjwili-Potele</DisplayName>
        <AccountId>48</AccountId>
        <AccountType/>
      </UserInfo>
      <UserInfo>
        <DisplayName>Daniel Mark Storey</DisplayName>
        <AccountId>548</AccountId>
        <AccountType/>
      </UserInfo>
      <UserInfo>
        <DisplayName>David Rubens</DisplayName>
        <AccountId>897</AccountId>
        <AccountType/>
      </UserInfo>
      <UserInfo>
        <DisplayName>Laura Lightbody</DisplayName>
        <AccountId>601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3D957FC6057F4C84E6B8C9677D072D" ma:contentTypeVersion="15" ma:contentTypeDescription="Create a new document." ma:contentTypeScope="" ma:versionID="e7456374ae167b5e2e5f9d82b38c8424">
  <xsd:schema xmlns:xsd="http://www.w3.org/2001/XMLSchema" xmlns:xs="http://www.w3.org/2001/XMLSchema" xmlns:p="http://schemas.microsoft.com/office/2006/metadata/properties" xmlns:ns2="0457c2d1-bfa4-4a6b-9030-c13b88d3b55e" xmlns:ns3="ceab21f4-0f20-4ee0-85a5-9ddb480250f9" targetNamespace="http://schemas.microsoft.com/office/2006/metadata/properties" ma:root="true" ma:fieldsID="358acda01c8e2fb45c77da3eb6ea6d85" ns2:_="" ns3:_="">
    <xsd:import namespace="0457c2d1-bfa4-4a6b-9030-c13b88d3b55e"/>
    <xsd:import namespace="ceab21f4-0f20-4ee0-85a5-9ddb480250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57c2d1-bfa4-4a6b-9030-c13b88d3b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ab21f4-0f20-4ee0-85a5-9ddb480250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1b569b-dc9c-4b9d-8b0c-dc8e3214ca94}" ma:internalName="TaxCatchAll" ma:showField="CatchAllData" ma:web="ceab21f4-0f20-4ee0-85a5-9ddb480250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312E80-7573-4B7A-8D28-F116E0BB2397}">
  <ds:schemaRefs>
    <ds:schemaRef ds:uri="http://schemas.openxmlformats.org/officeDocument/2006/bibliography"/>
  </ds:schemaRefs>
</ds:datastoreItem>
</file>

<file path=customXml/itemProps2.xml><?xml version="1.0" encoding="utf-8"?>
<ds:datastoreItem xmlns:ds="http://schemas.openxmlformats.org/officeDocument/2006/customXml" ds:itemID="{B9D16ACB-E64A-468C-A307-FB7AD1019042}">
  <ds:schemaRefs>
    <ds:schemaRef ds:uri="http://schemas.microsoft.com/sharepoint/v3/contenttype/forms"/>
  </ds:schemaRefs>
</ds:datastoreItem>
</file>

<file path=customXml/itemProps3.xml><?xml version="1.0" encoding="utf-8"?>
<ds:datastoreItem xmlns:ds="http://schemas.openxmlformats.org/officeDocument/2006/customXml" ds:itemID="{07AAE20A-C1C6-4588-A4E8-28B5B4DA65CD}">
  <ds:schemaRefs>
    <ds:schemaRef ds:uri="http://schemas.microsoft.com/office/2006/metadata/properties"/>
    <ds:schemaRef ds:uri="http://schemas.microsoft.com/office/infopath/2007/PartnerControls"/>
    <ds:schemaRef ds:uri="0457c2d1-bfa4-4a6b-9030-c13b88d3b55e"/>
    <ds:schemaRef ds:uri="ceab21f4-0f20-4ee0-85a5-9ddb480250f9"/>
  </ds:schemaRefs>
</ds:datastoreItem>
</file>

<file path=customXml/itemProps4.xml><?xml version="1.0" encoding="utf-8"?>
<ds:datastoreItem xmlns:ds="http://schemas.openxmlformats.org/officeDocument/2006/customXml" ds:itemID="{26EBDF27-3FAE-4A9F-B2E4-2B69BDB82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57c2d1-bfa4-4a6b-9030-c13b88d3b55e"/>
    <ds:schemaRef ds:uri="ceab21f4-0f20-4ee0-85a5-9ddb48025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Letterhead_EconomyDivision - Geneva</Template>
  <TotalTime>200</TotalTime>
  <Pages>12</Pages>
  <Words>2603</Words>
  <Characters>14165</Characters>
  <Application>Microsoft Office Word</Application>
  <DocSecurity>0</DocSecurity>
  <Lines>745</Lines>
  <Paragraphs>419</Paragraphs>
  <ScaleCrop>false</ScaleCrop>
  <HeadingPairs>
    <vt:vector size="2" baseType="variant">
      <vt:variant>
        <vt:lpstr>Title</vt:lpstr>
      </vt:variant>
      <vt:variant>
        <vt:i4>1</vt:i4>
      </vt:variant>
    </vt:vector>
  </HeadingPairs>
  <TitlesOfParts>
    <vt:vector size="1" baseType="lpstr">
      <vt:lpstr/>
    </vt:vector>
  </TitlesOfParts>
  <Company>UNEP</Company>
  <LinksUpToDate>false</LinksUpToDate>
  <CharactersWithSpaces>16349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Solange Montillaud-Joyel</dc:creator>
  <cp:keywords/>
  <cp:lastModifiedBy>Ana Toimil</cp:lastModifiedBy>
  <cp:revision>48</cp:revision>
  <cp:lastPrinted>2016-12-16T11:34:00Z</cp:lastPrinted>
  <dcterms:created xsi:type="dcterms:W3CDTF">2025-03-12T01:41:00Z</dcterms:created>
  <dcterms:modified xsi:type="dcterms:W3CDTF">2026-01-06T17:12:00Z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0x010100B43D957FC6057F4C84E6B8C9677D072D</vt:lpwstr>
  </property>
  <property fmtid="{D5CDD505-2E9C-101B-9397-08002B2CF9AE}" pid="3" name="MediaServiceImageTags">
    <vt:lpwstr/>
  </property>
  <property fmtid="{D5CDD505-2E9C-101B-9397-08002B2CF9AE}" pid="4" name="GrammarlyDocumentId">
    <vt:lpwstr>2d08c0c657e97c7d0add20507c5a8eb6b29c8caff0813028268e16ad727f9b0e</vt:lpwstr>
  </property>
</Properties>
</file>